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27D39" w14:textId="77777777" w:rsidR="00C718C3" w:rsidRDefault="00C718C3" w:rsidP="00C718C3">
      <w:pPr>
        <w:pStyle w:val="CcList"/>
        <w:ind w:left="0" w:right="0" w:firstLine="0"/>
        <w:jc w:val="center"/>
      </w:pPr>
    </w:p>
    <w:p w14:paraId="37FAF123" w14:textId="77777777" w:rsidR="00461DDE" w:rsidRDefault="00461DDE" w:rsidP="00C718C3">
      <w:pPr>
        <w:pStyle w:val="CcList"/>
        <w:ind w:left="0" w:right="0" w:firstLine="0"/>
        <w:jc w:val="center"/>
      </w:pPr>
    </w:p>
    <w:p w14:paraId="3101A841" w14:textId="77777777" w:rsidR="00613F03" w:rsidRDefault="00613F03" w:rsidP="00C718C3">
      <w:pPr>
        <w:pStyle w:val="CcList"/>
        <w:ind w:left="0" w:right="0" w:firstLine="0"/>
        <w:jc w:val="center"/>
      </w:pPr>
    </w:p>
    <w:p w14:paraId="27A0859B" w14:textId="77777777" w:rsidR="00174812" w:rsidRDefault="00174812" w:rsidP="00C718C3">
      <w:pPr>
        <w:pStyle w:val="CcList"/>
        <w:ind w:left="0" w:right="0" w:firstLine="0"/>
        <w:jc w:val="center"/>
      </w:pPr>
    </w:p>
    <w:p w14:paraId="5432436E" w14:textId="77777777" w:rsidR="00461DDE" w:rsidRDefault="00461DDE" w:rsidP="00C718C3">
      <w:pPr>
        <w:pStyle w:val="CcList"/>
        <w:ind w:left="0" w:right="0" w:firstLine="0"/>
        <w:jc w:val="center"/>
      </w:pPr>
    </w:p>
    <w:p w14:paraId="2751AEAD" w14:textId="77777777" w:rsidR="00CA3A7A" w:rsidRDefault="00CA3A7A" w:rsidP="00C718C3">
      <w:pPr>
        <w:pStyle w:val="CcList"/>
        <w:ind w:left="0" w:right="0" w:firstLine="0"/>
        <w:jc w:val="center"/>
      </w:pPr>
    </w:p>
    <w:p w14:paraId="03A6E2EA" w14:textId="77777777" w:rsidR="00CA3A7A" w:rsidRDefault="00CA3A7A" w:rsidP="00C718C3">
      <w:pPr>
        <w:pStyle w:val="CcList"/>
        <w:ind w:left="0" w:right="0" w:firstLine="0"/>
        <w:jc w:val="center"/>
      </w:pPr>
    </w:p>
    <w:p w14:paraId="345BEA19" w14:textId="77777777" w:rsidR="00613F03" w:rsidRDefault="00613F03" w:rsidP="00C718C3">
      <w:pPr>
        <w:pStyle w:val="CcList"/>
        <w:ind w:left="0" w:right="0" w:firstLine="0"/>
        <w:jc w:val="center"/>
      </w:pPr>
    </w:p>
    <w:p w14:paraId="453098AC" w14:textId="040A04B1" w:rsidR="00C718C3" w:rsidRPr="00BA1250" w:rsidRDefault="009C7B51" w:rsidP="00C718C3">
      <w:pPr>
        <w:pStyle w:val="CcList"/>
        <w:ind w:left="0" w:right="0" w:firstLine="0"/>
        <w:jc w:val="center"/>
        <w:rPr>
          <w:b/>
          <w:sz w:val="32"/>
          <w:szCs w:val="32"/>
        </w:rPr>
      </w:pPr>
      <w:r>
        <w:rPr>
          <w:b/>
          <w:sz w:val="32"/>
          <w:szCs w:val="32"/>
        </w:rPr>
        <w:t>Viasat AMEND - Machine Learning</w:t>
      </w:r>
      <w:r w:rsidR="4C499E47" w:rsidRPr="794E9053">
        <w:rPr>
          <w:b/>
          <w:bCs/>
          <w:sz w:val="32"/>
          <w:szCs w:val="32"/>
        </w:rPr>
        <w:t xml:space="preserve"> </w:t>
      </w:r>
      <w:r w:rsidR="4C499E47" w:rsidRPr="44571D47">
        <w:rPr>
          <w:b/>
          <w:bCs/>
          <w:sz w:val="32"/>
          <w:szCs w:val="32"/>
        </w:rPr>
        <w:t>Team</w:t>
      </w:r>
    </w:p>
    <w:p w14:paraId="745DE548" w14:textId="77777777" w:rsidR="00C718C3" w:rsidRDefault="00C718C3" w:rsidP="00C718C3">
      <w:pPr>
        <w:pStyle w:val="CcList"/>
        <w:ind w:left="0" w:right="0" w:firstLine="0"/>
        <w:jc w:val="center"/>
      </w:pPr>
    </w:p>
    <w:p w14:paraId="51320373" w14:textId="77777777" w:rsidR="00C718C3" w:rsidRDefault="00C718C3" w:rsidP="00C718C3">
      <w:pPr>
        <w:pStyle w:val="CcList"/>
        <w:ind w:left="0" w:right="0" w:firstLine="0"/>
        <w:jc w:val="center"/>
      </w:pPr>
    </w:p>
    <w:p w14:paraId="06BB3C35" w14:textId="77777777" w:rsidR="00CA3A7A" w:rsidRDefault="00CA3A7A" w:rsidP="00C718C3">
      <w:pPr>
        <w:pStyle w:val="CcList"/>
        <w:ind w:left="0" w:right="0" w:firstLine="0"/>
        <w:jc w:val="center"/>
      </w:pPr>
    </w:p>
    <w:p w14:paraId="5801602B" w14:textId="77777777" w:rsidR="00CA3A7A" w:rsidRDefault="00CA3A7A" w:rsidP="00C718C3">
      <w:pPr>
        <w:pStyle w:val="CcList"/>
        <w:ind w:left="0" w:right="0" w:firstLine="0"/>
        <w:jc w:val="center"/>
      </w:pPr>
    </w:p>
    <w:p w14:paraId="47D34430" w14:textId="77777777" w:rsidR="00461DDE" w:rsidRDefault="00461DDE" w:rsidP="00C718C3">
      <w:pPr>
        <w:pStyle w:val="CcList"/>
        <w:ind w:left="0" w:right="0" w:firstLine="0"/>
        <w:jc w:val="center"/>
      </w:pPr>
    </w:p>
    <w:p w14:paraId="0EEBB4DD" w14:textId="77777777" w:rsidR="00CA3A7A" w:rsidRDefault="00CA3A7A" w:rsidP="00C718C3">
      <w:pPr>
        <w:pStyle w:val="CcList"/>
        <w:ind w:left="0" w:right="0" w:firstLine="0"/>
        <w:jc w:val="center"/>
      </w:pPr>
    </w:p>
    <w:p w14:paraId="03864A72" w14:textId="77777777" w:rsidR="00CA3A7A" w:rsidRDefault="00CA3A7A" w:rsidP="00C718C3">
      <w:pPr>
        <w:pStyle w:val="CcList"/>
        <w:ind w:left="0" w:right="0" w:firstLine="0"/>
        <w:jc w:val="center"/>
      </w:pPr>
    </w:p>
    <w:p w14:paraId="51E2A7D1" w14:textId="77777777" w:rsidR="00C718C3" w:rsidRDefault="00C718C3" w:rsidP="00C718C3">
      <w:pPr>
        <w:pStyle w:val="CcList"/>
        <w:ind w:left="0" w:right="0" w:firstLine="0"/>
        <w:jc w:val="center"/>
        <w:rPr>
          <w:sz w:val="24"/>
          <w:szCs w:val="24"/>
        </w:rPr>
      </w:pPr>
    </w:p>
    <w:p w14:paraId="7F4CE3CC" w14:textId="77777777" w:rsidR="00461DDE" w:rsidRDefault="00461DDE" w:rsidP="00C718C3">
      <w:pPr>
        <w:pStyle w:val="CcList"/>
        <w:ind w:left="0" w:right="0" w:firstLine="0"/>
        <w:jc w:val="center"/>
        <w:rPr>
          <w:sz w:val="24"/>
          <w:szCs w:val="24"/>
        </w:rPr>
      </w:pPr>
    </w:p>
    <w:p w14:paraId="43CC185F" w14:textId="77777777" w:rsidR="00174812" w:rsidRDefault="00174812" w:rsidP="00C718C3">
      <w:pPr>
        <w:pStyle w:val="CcList"/>
        <w:ind w:left="0" w:right="0" w:firstLine="0"/>
        <w:jc w:val="center"/>
        <w:rPr>
          <w:sz w:val="24"/>
          <w:szCs w:val="24"/>
        </w:rPr>
      </w:pPr>
    </w:p>
    <w:p w14:paraId="07CFD9BE" w14:textId="77777777" w:rsidR="00174812" w:rsidRPr="00613F03" w:rsidRDefault="00174812" w:rsidP="00C718C3">
      <w:pPr>
        <w:pStyle w:val="CcList"/>
        <w:ind w:left="0" w:right="0" w:firstLine="0"/>
        <w:jc w:val="center"/>
        <w:rPr>
          <w:sz w:val="24"/>
          <w:szCs w:val="24"/>
        </w:rPr>
      </w:pPr>
    </w:p>
    <w:p w14:paraId="4BE110B6" w14:textId="7A1FA8EB" w:rsidR="00487442" w:rsidRPr="00487442" w:rsidRDefault="00487442" w:rsidP="00C718C3">
      <w:pPr>
        <w:pStyle w:val="CcList"/>
        <w:ind w:left="0" w:right="0" w:firstLine="0"/>
        <w:jc w:val="center"/>
        <w:rPr>
          <w:sz w:val="28"/>
          <w:szCs w:val="28"/>
          <w:u w:val="single"/>
        </w:rPr>
      </w:pPr>
      <w:r w:rsidRPr="00487442">
        <w:rPr>
          <w:sz w:val="28"/>
          <w:szCs w:val="28"/>
          <w:u w:val="single"/>
        </w:rPr>
        <w:t>ECE4</w:t>
      </w:r>
      <w:r w:rsidR="00340893">
        <w:rPr>
          <w:sz w:val="28"/>
          <w:szCs w:val="28"/>
          <w:u w:val="single"/>
        </w:rPr>
        <w:t>871</w:t>
      </w:r>
      <w:r w:rsidRPr="00487442">
        <w:rPr>
          <w:sz w:val="28"/>
          <w:szCs w:val="28"/>
          <w:u w:val="single"/>
        </w:rPr>
        <w:t xml:space="preserve"> Senior Design Project</w:t>
      </w:r>
    </w:p>
    <w:p w14:paraId="144AE2EC" w14:textId="0D79ECB8" w:rsidR="00487442" w:rsidRDefault="00487442" w:rsidP="00C718C3">
      <w:pPr>
        <w:pStyle w:val="CcList"/>
        <w:ind w:left="0" w:right="0" w:firstLine="0"/>
        <w:jc w:val="center"/>
        <w:rPr>
          <w:sz w:val="28"/>
          <w:szCs w:val="28"/>
        </w:rPr>
      </w:pPr>
    </w:p>
    <w:p w14:paraId="6B235923" w14:textId="68A1FE9F" w:rsidR="00277EBF" w:rsidRDefault="00BF138E" w:rsidP="2675BCFD">
      <w:pPr>
        <w:pStyle w:val="CcList"/>
        <w:spacing w:line="259" w:lineRule="auto"/>
        <w:ind w:left="0" w:right="0"/>
        <w:jc w:val="center"/>
        <w:rPr>
          <w:sz w:val="28"/>
          <w:szCs w:val="28"/>
        </w:rPr>
      </w:pPr>
      <w:r>
        <w:rPr>
          <w:sz w:val="28"/>
          <w:szCs w:val="28"/>
        </w:rPr>
        <w:t>Viasat AMEND</w:t>
      </w:r>
      <w:r w:rsidR="00DC6C70">
        <w:rPr>
          <w:sz w:val="28"/>
          <w:szCs w:val="28"/>
        </w:rPr>
        <w:t xml:space="preserve"> – Machine Learning Team</w:t>
      </w:r>
    </w:p>
    <w:p w14:paraId="74C1DC42" w14:textId="2C705188" w:rsidR="00E81837" w:rsidRDefault="00DC6C70" w:rsidP="00C718C3">
      <w:pPr>
        <w:pStyle w:val="CcList"/>
        <w:ind w:left="0" w:right="0" w:firstLine="0"/>
        <w:jc w:val="center"/>
        <w:rPr>
          <w:sz w:val="28"/>
          <w:szCs w:val="28"/>
        </w:rPr>
      </w:pPr>
      <w:proofErr w:type="spellStart"/>
      <w:r>
        <w:rPr>
          <w:sz w:val="28"/>
          <w:szCs w:val="28"/>
        </w:rPr>
        <w:t>Xiaoli</w:t>
      </w:r>
      <w:proofErr w:type="spellEnd"/>
      <w:r>
        <w:rPr>
          <w:sz w:val="28"/>
          <w:szCs w:val="28"/>
        </w:rPr>
        <w:t xml:space="preserve"> Ma</w:t>
      </w:r>
    </w:p>
    <w:p w14:paraId="4C2BD01B" w14:textId="17AA223A" w:rsidR="00243620" w:rsidRPr="00BA1250" w:rsidRDefault="00DC6C70" w:rsidP="00C718C3">
      <w:pPr>
        <w:pStyle w:val="CcList"/>
        <w:ind w:left="0" w:right="0" w:firstLine="0"/>
        <w:jc w:val="center"/>
        <w:rPr>
          <w:sz w:val="28"/>
          <w:szCs w:val="28"/>
        </w:rPr>
      </w:pPr>
      <w:r>
        <w:rPr>
          <w:sz w:val="28"/>
          <w:szCs w:val="28"/>
        </w:rPr>
        <w:t xml:space="preserve">Gregory </w:t>
      </w:r>
      <w:proofErr w:type="spellStart"/>
      <w:r>
        <w:rPr>
          <w:sz w:val="28"/>
          <w:szCs w:val="28"/>
        </w:rPr>
        <w:t>Kiesel</w:t>
      </w:r>
      <w:proofErr w:type="spellEnd"/>
    </w:p>
    <w:p w14:paraId="47DB66A9" w14:textId="5FE4DB5D" w:rsidR="002457BD" w:rsidRDefault="002457BD" w:rsidP="00C718C3">
      <w:pPr>
        <w:pStyle w:val="CcList"/>
        <w:ind w:left="0" w:right="0" w:firstLine="0"/>
        <w:jc w:val="center"/>
        <w:rPr>
          <w:sz w:val="28"/>
          <w:szCs w:val="28"/>
          <w:lang w:val="de-DE"/>
        </w:rPr>
      </w:pPr>
    </w:p>
    <w:p w14:paraId="6E726469" w14:textId="1D4118B9" w:rsidR="00DC6C70" w:rsidRDefault="00FA6130" w:rsidP="00C718C3">
      <w:pPr>
        <w:pStyle w:val="CcList"/>
        <w:ind w:left="0" w:right="0" w:firstLine="0"/>
        <w:jc w:val="center"/>
        <w:rPr>
          <w:sz w:val="28"/>
          <w:szCs w:val="28"/>
          <w:lang w:val="de-DE"/>
        </w:rPr>
      </w:pPr>
      <w:r>
        <w:rPr>
          <w:sz w:val="28"/>
          <w:szCs w:val="28"/>
          <w:lang w:val="de-DE"/>
        </w:rPr>
        <w:t>Shreyas Mhasawade</w:t>
      </w:r>
      <w:r w:rsidR="003E68F8">
        <w:rPr>
          <w:sz w:val="28"/>
          <w:szCs w:val="28"/>
          <w:lang w:val="de-DE"/>
        </w:rPr>
        <w:t xml:space="preserve"> -</w:t>
      </w:r>
      <w:r w:rsidR="002457BD">
        <w:rPr>
          <w:sz w:val="28"/>
          <w:szCs w:val="28"/>
          <w:lang w:val="de-DE"/>
        </w:rPr>
        <w:t xml:space="preserve"> Comp</w:t>
      </w:r>
      <w:r w:rsidR="000B43A0">
        <w:rPr>
          <w:sz w:val="28"/>
          <w:szCs w:val="28"/>
          <w:lang w:val="de-DE"/>
        </w:rPr>
        <w:t>uter</w:t>
      </w:r>
      <w:r w:rsidR="002457BD">
        <w:rPr>
          <w:sz w:val="28"/>
          <w:szCs w:val="28"/>
          <w:lang w:val="de-DE"/>
        </w:rPr>
        <w:t xml:space="preserve"> E</w:t>
      </w:r>
      <w:r w:rsidR="000B43A0">
        <w:rPr>
          <w:sz w:val="28"/>
          <w:szCs w:val="28"/>
          <w:lang w:val="de-DE"/>
        </w:rPr>
        <w:t>ngineering -</w:t>
      </w:r>
      <w:r w:rsidR="002457BD">
        <w:rPr>
          <w:sz w:val="28"/>
          <w:szCs w:val="28"/>
          <w:lang w:val="de-DE"/>
        </w:rPr>
        <w:t xml:space="preserve"> smhasawade3@gatech.edu</w:t>
      </w:r>
    </w:p>
    <w:p w14:paraId="0F4E55A3" w14:textId="5FC439E7" w:rsidR="00FA6130" w:rsidRDefault="00FA6130" w:rsidP="00C718C3">
      <w:pPr>
        <w:pStyle w:val="CcList"/>
        <w:ind w:left="0" w:right="0" w:firstLine="0"/>
        <w:jc w:val="center"/>
        <w:rPr>
          <w:sz w:val="28"/>
          <w:szCs w:val="28"/>
          <w:lang w:val="de-DE"/>
        </w:rPr>
      </w:pPr>
      <w:proofErr w:type="spellStart"/>
      <w:r>
        <w:rPr>
          <w:sz w:val="28"/>
          <w:szCs w:val="28"/>
          <w:lang w:val="de-DE"/>
        </w:rPr>
        <w:t>Adrija</w:t>
      </w:r>
      <w:proofErr w:type="spellEnd"/>
      <w:r>
        <w:rPr>
          <w:sz w:val="28"/>
          <w:szCs w:val="28"/>
          <w:lang w:val="de-DE"/>
        </w:rPr>
        <w:t xml:space="preserve"> Bhattacharya</w:t>
      </w:r>
      <w:r w:rsidR="7198892E" w:rsidRPr="579A38F5">
        <w:rPr>
          <w:sz w:val="28"/>
          <w:szCs w:val="28"/>
          <w:lang w:val="de-DE"/>
        </w:rPr>
        <w:t xml:space="preserve"> </w:t>
      </w:r>
      <w:r w:rsidR="6E969CC2" w:rsidRPr="26DA353D">
        <w:rPr>
          <w:sz w:val="28"/>
          <w:szCs w:val="28"/>
          <w:lang w:val="de-DE"/>
        </w:rPr>
        <w:t>-</w:t>
      </w:r>
      <w:r w:rsidR="011FA7B1" w:rsidRPr="78DE6A34">
        <w:rPr>
          <w:sz w:val="28"/>
          <w:szCs w:val="28"/>
          <w:lang w:val="de-DE"/>
        </w:rPr>
        <w:t xml:space="preserve"> </w:t>
      </w:r>
      <w:proofErr w:type="spellStart"/>
      <w:r w:rsidR="3A909FEE" w:rsidRPr="7DFDC2B2">
        <w:rPr>
          <w:sz w:val="28"/>
          <w:szCs w:val="28"/>
          <w:lang w:val="de-DE"/>
        </w:rPr>
        <w:t>Electrical</w:t>
      </w:r>
      <w:proofErr w:type="spellEnd"/>
      <w:r w:rsidR="3A909FEE" w:rsidRPr="7DFDC2B2">
        <w:rPr>
          <w:sz w:val="28"/>
          <w:szCs w:val="28"/>
          <w:lang w:val="de-DE"/>
        </w:rPr>
        <w:t xml:space="preserve"> Engineering</w:t>
      </w:r>
      <w:r w:rsidR="4D2E37B0" w:rsidRPr="579A38F5">
        <w:rPr>
          <w:sz w:val="28"/>
          <w:szCs w:val="28"/>
          <w:lang w:val="de-DE"/>
        </w:rPr>
        <w:t xml:space="preserve"> </w:t>
      </w:r>
      <w:r w:rsidR="68B2780C" w:rsidRPr="23E822E2">
        <w:rPr>
          <w:sz w:val="28"/>
          <w:szCs w:val="28"/>
          <w:lang w:val="de-DE"/>
        </w:rPr>
        <w:t>-</w:t>
      </w:r>
      <w:r w:rsidR="68B2780C" w:rsidRPr="26DA353D">
        <w:rPr>
          <w:sz w:val="28"/>
          <w:szCs w:val="28"/>
          <w:lang w:val="de-DE"/>
        </w:rPr>
        <w:t xml:space="preserve"> </w:t>
      </w:r>
      <w:r w:rsidR="68B2780C" w:rsidRPr="25005E59">
        <w:rPr>
          <w:sz w:val="28"/>
          <w:szCs w:val="28"/>
          <w:lang w:val="de-DE"/>
        </w:rPr>
        <w:t>a</w:t>
      </w:r>
      <w:r w:rsidR="011FA7B1" w:rsidRPr="25005E59">
        <w:rPr>
          <w:sz w:val="28"/>
          <w:szCs w:val="28"/>
          <w:lang w:val="de-DE"/>
        </w:rPr>
        <w:t>drija3</w:t>
      </w:r>
      <w:r w:rsidR="011FA7B1" w:rsidRPr="78DE6A34">
        <w:rPr>
          <w:sz w:val="28"/>
          <w:szCs w:val="28"/>
          <w:lang w:val="de-DE"/>
        </w:rPr>
        <w:t>@gatech.edu</w:t>
      </w:r>
    </w:p>
    <w:p w14:paraId="58BA4CCD" w14:textId="5D24A2D2" w:rsidR="00FA6130" w:rsidRDefault="00FA6130" w:rsidP="00C718C3">
      <w:pPr>
        <w:pStyle w:val="CcList"/>
        <w:ind w:left="0" w:right="0" w:firstLine="0"/>
        <w:jc w:val="center"/>
        <w:rPr>
          <w:sz w:val="28"/>
          <w:szCs w:val="28"/>
          <w:lang w:val="de-DE"/>
        </w:rPr>
      </w:pPr>
      <w:r>
        <w:rPr>
          <w:sz w:val="28"/>
          <w:szCs w:val="28"/>
          <w:lang w:val="de-DE"/>
        </w:rPr>
        <w:t>Tyler Cole</w:t>
      </w:r>
      <w:r w:rsidR="062A9B90" w:rsidRPr="26DA353D">
        <w:rPr>
          <w:sz w:val="28"/>
          <w:szCs w:val="28"/>
          <w:lang w:val="de-DE"/>
        </w:rPr>
        <w:t xml:space="preserve"> -</w:t>
      </w:r>
      <w:r w:rsidR="741D9218" w:rsidRPr="78DE6A34">
        <w:rPr>
          <w:sz w:val="28"/>
          <w:szCs w:val="28"/>
          <w:lang w:val="de-DE"/>
        </w:rPr>
        <w:t xml:space="preserve"> </w:t>
      </w:r>
      <w:r w:rsidR="741D9218" w:rsidRPr="4A861377">
        <w:rPr>
          <w:sz w:val="28"/>
          <w:szCs w:val="28"/>
          <w:lang w:val="de-DE"/>
        </w:rPr>
        <w:t>Comp</w:t>
      </w:r>
      <w:r w:rsidR="24BAD59E" w:rsidRPr="4A861377">
        <w:rPr>
          <w:sz w:val="28"/>
          <w:szCs w:val="28"/>
          <w:lang w:val="de-DE"/>
        </w:rPr>
        <w:t xml:space="preserve">uter </w:t>
      </w:r>
      <w:r w:rsidR="741D9218" w:rsidRPr="4A861377">
        <w:rPr>
          <w:sz w:val="28"/>
          <w:szCs w:val="28"/>
          <w:lang w:val="de-DE"/>
        </w:rPr>
        <w:t>E</w:t>
      </w:r>
      <w:r w:rsidR="1E667A6B" w:rsidRPr="4A861377">
        <w:rPr>
          <w:sz w:val="28"/>
          <w:szCs w:val="28"/>
          <w:lang w:val="de-DE"/>
        </w:rPr>
        <w:t>ngineering</w:t>
      </w:r>
      <w:r w:rsidR="009865A4">
        <w:rPr>
          <w:sz w:val="28"/>
          <w:szCs w:val="28"/>
          <w:lang w:val="de-DE"/>
        </w:rPr>
        <w:t xml:space="preserve"> – tcole33@gatech.edu</w:t>
      </w:r>
    </w:p>
    <w:p w14:paraId="207A515B" w14:textId="7D959675" w:rsidR="00FA6130" w:rsidRDefault="00FA6130" w:rsidP="00C718C3">
      <w:pPr>
        <w:pStyle w:val="CcList"/>
        <w:ind w:left="0" w:right="0" w:firstLine="0"/>
        <w:jc w:val="center"/>
        <w:rPr>
          <w:sz w:val="28"/>
          <w:szCs w:val="28"/>
          <w:lang w:val="de-DE"/>
        </w:rPr>
      </w:pPr>
      <w:r>
        <w:rPr>
          <w:sz w:val="28"/>
          <w:szCs w:val="28"/>
          <w:lang w:val="de-DE"/>
        </w:rPr>
        <w:t>Chris Rothmann</w:t>
      </w:r>
      <w:r w:rsidR="33335ECE" w:rsidRPr="1F7601D6">
        <w:rPr>
          <w:sz w:val="28"/>
          <w:szCs w:val="28"/>
          <w:lang w:val="de-DE"/>
        </w:rPr>
        <w:t xml:space="preserve"> - </w:t>
      </w:r>
      <w:proofErr w:type="spellStart"/>
      <w:r w:rsidR="0894600B" w:rsidRPr="4A861377">
        <w:rPr>
          <w:sz w:val="28"/>
          <w:szCs w:val="28"/>
          <w:lang w:val="de-DE"/>
        </w:rPr>
        <w:t>E</w:t>
      </w:r>
      <w:r w:rsidR="3CED0F2A" w:rsidRPr="4A861377">
        <w:rPr>
          <w:sz w:val="28"/>
          <w:szCs w:val="28"/>
          <w:lang w:val="de-DE"/>
        </w:rPr>
        <w:t>lectrical</w:t>
      </w:r>
      <w:proofErr w:type="spellEnd"/>
      <w:r w:rsidR="3CED0F2A" w:rsidRPr="4A861377">
        <w:rPr>
          <w:sz w:val="28"/>
          <w:szCs w:val="28"/>
          <w:lang w:val="de-DE"/>
        </w:rPr>
        <w:t xml:space="preserve"> Engineering</w:t>
      </w:r>
      <w:r w:rsidR="00FD4532">
        <w:rPr>
          <w:sz w:val="28"/>
          <w:szCs w:val="28"/>
          <w:lang w:val="de-DE"/>
        </w:rPr>
        <w:t xml:space="preserve"> – crothmann3@gatech.edu</w:t>
      </w:r>
    </w:p>
    <w:p w14:paraId="6B2BFEC6" w14:textId="4D29EC01" w:rsidR="00FA6130" w:rsidRPr="00BA1250" w:rsidRDefault="00FA6130" w:rsidP="00C718C3">
      <w:pPr>
        <w:pStyle w:val="CcList"/>
        <w:ind w:left="0" w:right="0" w:firstLine="0"/>
        <w:jc w:val="center"/>
        <w:rPr>
          <w:sz w:val="28"/>
          <w:szCs w:val="28"/>
          <w:lang w:val="de-DE"/>
        </w:rPr>
      </w:pPr>
      <w:proofErr w:type="spellStart"/>
      <w:r w:rsidRPr="78DE6A34">
        <w:rPr>
          <w:sz w:val="28"/>
          <w:szCs w:val="28"/>
          <w:lang w:val="de-DE"/>
        </w:rPr>
        <w:t>Mikias</w:t>
      </w:r>
      <w:proofErr w:type="spellEnd"/>
      <w:r w:rsidRPr="78DE6A34">
        <w:rPr>
          <w:sz w:val="28"/>
          <w:szCs w:val="28"/>
          <w:lang w:val="de-DE"/>
        </w:rPr>
        <w:t xml:space="preserve"> </w:t>
      </w:r>
      <w:proofErr w:type="spellStart"/>
      <w:r w:rsidRPr="78DE6A34">
        <w:rPr>
          <w:sz w:val="28"/>
          <w:szCs w:val="28"/>
          <w:lang w:val="de-DE"/>
        </w:rPr>
        <w:t>Balkew</w:t>
      </w:r>
      <w:proofErr w:type="spellEnd"/>
      <w:r w:rsidR="359D2349" w:rsidRPr="78DE6A34">
        <w:rPr>
          <w:sz w:val="28"/>
          <w:szCs w:val="28"/>
          <w:lang w:val="de-DE"/>
        </w:rPr>
        <w:t xml:space="preserve"> </w:t>
      </w:r>
      <w:r w:rsidR="603C220C" w:rsidRPr="10D07753">
        <w:rPr>
          <w:sz w:val="28"/>
          <w:szCs w:val="28"/>
          <w:lang w:val="de-DE"/>
        </w:rPr>
        <w:t xml:space="preserve">- </w:t>
      </w:r>
      <w:proofErr w:type="spellStart"/>
      <w:r w:rsidR="7B772348" w:rsidRPr="4A861377">
        <w:rPr>
          <w:sz w:val="28"/>
          <w:szCs w:val="28"/>
          <w:lang w:val="de-DE"/>
        </w:rPr>
        <w:t>Electrical</w:t>
      </w:r>
      <w:proofErr w:type="spellEnd"/>
      <w:r w:rsidR="7B772348" w:rsidRPr="4A861377">
        <w:rPr>
          <w:sz w:val="28"/>
          <w:szCs w:val="28"/>
          <w:lang w:val="de-DE"/>
        </w:rPr>
        <w:t xml:space="preserve"> Engineering</w:t>
      </w:r>
      <w:r w:rsidR="1708A2C7" w:rsidRPr="1F7601D6">
        <w:rPr>
          <w:sz w:val="28"/>
          <w:szCs w:val="28"/>
          <w:lang w:val="de-DE"/>
        </w:rPr>
        <w:t xml:space="preserve"> -</w:t>
      </w:r>
      <w:r w:rsidR="359D2349" w:rsidRPr="78DE6A34">
        <w:rPr>
          <w:sz w:val="28"/>
          <w:szCs w:val="28"/>
          <w:lang w:val="de-DE"/>
        </w:rPr>
        <w:t xml:space="preserve"> </w:t>
      </w:r>
      <w:r w:rsidR="359D2349" w:rsidRPr="4D0FE54F">
        <w:rPr>
          <w:sz w:val="28"/>
          <w:szCs w:val="28"/>
          <w:lang w:val="de-DE"/>
        </w:rPr>
        <w:t>mbalkew24</w:t>
      </w:r>
      <w:r w:rsidR="359D2349" w:rsidRPr="5B7078E3">
        <w:rPr>
          <w:sz w:val="28"/>
          <w:szCs w:val="28"/>
          <w:lang w:val="de-DE"/>
        </w:rPr>
        <w:t>@gatech.edu</w:t>
      </w:r>
    </w:p>
    <w:p w14:paraId="3D0000E8" w14:textId="5171C622" w:rsidR="003C26AC" w:rsidRDefault="003C26AC" w:rsidP="00C718C3">
      <w:pPr>
        <w:pStyle w:val="CcList"/>
        <w:ind w:left="0" w:right="0" w:firstLine="0"/>
        <w:jc w:val="center"/>
        <w:rPr>
          <w:sz w:val="24"/>
          <w:szCs w:val="24"/>
        </w:rPr>
      </w:pPr>
    </w:p>
    <w:p w14:paraId="442F865E" w14:textId="5171C622" w:rsidR="00174812" w:rsidRDefault="00174812" w:rsidP="00C718C3">
      <w:pPr>
        <w:pStyle w:val="CcList"/>
        <w:ind w:left="0" w:right="0" w:firstLine="0"/>
        <w:jc w:val="center"/>
        <w:rPr>
          <w:sz w:val="24"/>
          <w:szCs w:val="24"/>
          <w:lang w:val="de-DE"/>
        </w:rPr>
      </w:pPr>
    </w:p>
    <w:p w14:paraId="6E42A5ED" w14:textId="5171C622" w:rsidR="00174812" w:rsidRPr="00834F28" w:rsidRDefault="00174812" w:rsidP="00C718C3">
      <w:pPr>
        <w:pStyle w:val="CcList"/>
        <w:ind w:left="0" w:right="0" w:firstLine="0"/>
        <w:jc w:val="center"/>
        <w:rPr>
          <w:sz w:val="24"/>
          <w:szCs w:val="24"/>
          <w:lang w:val="de-DE"/>
        </w:rPr>
      </w:pPr>
    </w:p>
    <w:p w14:paraId="0DE476E0" w14:textId="5171C622" w:rsidR="00174812" w:rsidRPr="00834F28" w:rsidRDefault="00174812" w:rsidP="00C718C3">
      <w:pPr>
        <w:pStyle w:val="CcList"/>
        <w:ind w:left="0" w:right="0" w:firstLine="0"/>
        <w:jc w:val="center"/>
        <w:rPr>
          <w:sz w:val="24"/>
          <w:szCs w:val="24"/>
          <w:lang w:val="de-DE"/>
        </w:rPr>
      </w:pPr>
    </w:p>
    <w:p w14:paraId="10B139EF" w14:textId="606135A6" w:rsidR="00C718C3" w:rsidRPr="00834F28" w:rsidRDefault="62578580" w:rsidP="00E81837">
      <w:pPr>
        <w:pStyle w:val="CcList"/>
        <w:ind w:left="0" w:right="0" w:firstLine="0"/>
        <w:jc w:val="center"/>
        <w:rPr>
          <w:sz w:val="24"/>
          <w:szCs w:val="24"/>
          <w:lang w:val="de-DE"/>
        </w:rPr>
      </w:pPr>
      <w:proofErr w:type="spellStart"/>
      <w:r w:rsidRPr="1E8D0314">
        <w:rPr>
          <w:sz w:val="24"/>
          <w:szCs w:val="24"/>
          <w:lang w:val="de-DE"/>
        </w:rPr>
        <w:t>Submitted</w:t>
      </w:r>
      <w:proofErr w:type="spellEnd"/>
      <w:r w:rsidR="0F0D00D4" w:rsidRPr="1E8D0314">
        <w:rPr>
          <w:sz w:val="24"/>
          <w:szCs w:val="24"/>
          <w:lang w:val="de-DE"/>
        </w:rPr>
        <w:t xml:space="preserve"> 28th April, 2022</w:t>
      </w:r>
    </w:p>
    <w:p w14:paraId="7A082F08" w14:textId="7F5F18DA" w:rsidR="00C718C3" w:rsidRPr="00834F28" w:rsidRDefault="00C718C3" w:rsidP="00C718C3">
      <w:pPr>
        <w:pStyle w:val="CcList"/>
        <w:ind w:left="0" w:right="0" w:firstLine="0"/>
        <w:jc w:val="center"/>
        <w:rPr>
          <w:sz w:val="24"/>
          <w:szCs w:val="24"/>
          <w:lang w:val="de-DE"/>
        </w:rPr>
      </w:pPr>
    </w:p>
    <w:p w14:paraId="765BB862" w14:textId="77777777" w:rsidR="009B49C3" w:rsidRPr="001F021E" w:rsidRDefault="009B49C3" w:rsidP="009B49C3">
      <w:pPr>
        <w:pStyle w:val="CcList"/>
        <w:ind w:left="0" w:right="0" w:firstLine="0"/>
        <w:jc w:val="center"/>
        <w:rPr>
          <w:b/>
          <w:sz w:val="32"/>
          <w:szCs w:val="32"/>
        </w:rPr>
      </w:pPr>
      <w:r>
        <w:rPr>
          <w:sz w:val="24"/>
          <w:szCs w:val="24"/>
        </w:rPr>
        <w:br w:type="page"/>
      </w:r>
      <w:r w:rsidR="001F021E" w:rsidRPr="001F021E">
        <w:rPr>
          <w:b/>
          <w:sz w:val="32"/>
          <w:szCs w:val="32"/>
        </w:rPr>
        <w:lastRenderedPageBreak/>
        <w:t>Table of Contents</w:t>
      </w:r>
    </w:p>
    <w:p w14:paraId="37BD7632" w14:textId="77777777" w:rsidR="009B49C3" w:rsidRDefault="009B49C3" w:rsidP="008B1FBA">
      <w:pPr>
        <w:pStyle w:val="CcList"/>
        <w:tabs>
          <w:tab w:val="right" w:leader="dot" w:pos="8640"/>
        </w:tabs>
        <w:ind w:left="0" w:right="0" w:firstLine="0"/>
        <w:rPr>
          <w:sz w:val="24"/>
          <w:szCs w:val="24"/>
        </w:rPr>
      </w:pPr>
    </w:p>
    <w:p w14:paraId="7A6C39E5" w14:textId="77777777" w:rsidR="008B1FBA" w:rsidRDefault="008B1FBA" w:rsidP="008B1FBA">
      <w:pPr>
        <w:pStyle w:val="CcList"/>
        <w:tabs>
          <w:tab w:val="right" w:leader="dot" w:pos="8640"/>
        </w:tabs>
        <w:ind w:left="0" w:right="0" w:firstLine="0"/>
        <w:rPr>
          <w:sz w:val="24"/>
          <w:szCs w:val="24"/>
        </w:rPr>
      </w:pPr>
    </w:p>
    <w:p w14:paraId="24F60F50" w14:textId="76BE3179" w:rsidR="009B49C3" w:rsidRPr="00F329A5" w:rsidRDefault="39B8E1A1" w:rsidP="008B1FBA">
      <w:pPr>
        <w:pStyle w:val="CcList"/>
        <w:tabs>
          <w:tab w:val="right" w:leader="dot" w:pos="8640"/>
        </w:tabs>
        <w:ind w:left="0" w:right="0" w:firstLine="0"/>
        <w:rPr>
          <w:sz w:val="24"/>
          <w:szCs w:val="24"/>
        </w:rPr>
      </w:pPr>
      <w:r w:rsidRPr="6A073599">
        <w:rPr>
          <w:b/>
          <w:bCs/>
          <w:sz w:val="24"/>
          <w:szCs w:val="24"/>
        </w:rPr>
        <w:t>Executive Summary</w:t>
      </w:r>
      <w:r w:rsidR="009B49C3">
        <w:tab/>
      </w:r>
      <w:r w:rsidR="70FF60F1" w:rsidRPr="6A073599">
        <w:rPr>
          <w:sz w:val="24"/>
          <w:szCs w:val="24"/>
        </w:rPr>
        <w:t>3</w:t>
      </w:r>
    </w:p>
    <w:p w14:paraId="0EB63320" w14:textId="77777777" w:rsidR="009B49C3" w:rsidRDefault="009B49C3" w:rsidP="008B1FBA">
      <w:pPr>
        <w:pStyle w:val="CcList"/>
        <w:tabs>
          <w:tab w:val="right" w:leader="dot" w:pos="8640"/>
        </w:tabs>
        <w:ind w:left="0" w:right="0" w:firstLine="0"/>
        <w:rPr>
          <w:sz w:val="24"/>
          <w:szCs w:val="24"/>
        </w:rPr>
      </w:pPr>
    </w:p>
    <w:p w14:paraId="7ED41BE7" w14:textId="1C7A1031" w:rsidR="009B49C3" w:rsidRPr="008B1FBA" w:rsidRDefault="39B8E1A1" w:rsidP="6A073599">
      <w:pPr>
        <w:pStyle w:val="CcList"/>
        <w:numPr>
          <w:ilvl w:val="0"/>
          <w:numId w:val="9"/>
        </w:numPr>
        <w:tabs>
          <w:tab w:val="right" w:leader="dot" w:pos="8640"/>
        </w:tabs>
        <w:ind w:right="0"/>
        <w:rPr>
          <w:sz w:val="24"/>
          <w:szCs w:val="24"/>
        </w:rPr>
      </w:pPr>
      <w:r w:rsidRPr="6A073599">
        <w:rPr>
          <w:b/>
          <w:bCs/>
          <w:sz w:val="24"/>
          <w:szCs w:val="24"/>
        </w:rPr>
        <w:t>Introductio</w:t>
      </w:r>
      <w:r w:rsidR="0E28F534" w:rsidRPr="6A073599">
        <w:rPr>
          <w:b/>
          <w:bCs/>
          <w:sz w:val="24"/>
          <w:szCs w:val="24"/>
        </w:rPr>
        <w:t>n</w:t>
      </w:r>
      <w:r w:rsidR="009B49C3">
        <w:tab/>
      </w:r>
      <w:r w:rsidR="1231207B" w:rsidRPr="6A073599">
        <w:rPr>
          <w:sz w:val="24"/>
          <w:szCs w:val="24"/>
        </w:rPr>
        <w:t>5</w:t>
      </w:r>
    </w:p>
    <w:p w14:paraId="0B571121" w14:textId="77777777" w:rsidR="008B1FBA" w:rsidRDefault="008B1FBA" w:rsidP="008B1FBA">
      <w:pPr>
        <w:pStyle w:val="CcList"/>
        <w:tabs>
          <w:tab w:val="right" w:leader="dot" w:pos="8640"/>
        </w:tabs>
        <w:ind w:left="0" w:right="0" w:firstLine="0"/>
        <w:rPr>
          <w:sz w:val="24"/>
          <w:szCs w:val="24"/>
        </w:rPr>
      </w:pPr>
    </w:p>
    <w:p w14:paraId="35AFB448" w14:textId="6F55FAC7" w:rsidR="5E876B98" w:rsidRDefault="5E876B98" w:rsidP="6A073599">
      <w:pPr>
        <w:pStyle w:val="CcList"/>
        <w:numPr>
          <w:ilvl w:val="0"/>
          <w:numId w:val="9"/>
        </w:numPr>
        <w:tabs>
          <w:tab w:val="right" w:leader="dot" w:pos="8640"/>
        </w:tabs>
        <w:ind w:right="0"/>
        <w:rPr>
          <w:b/>
          <w:bCs/>
          <w:sz w:val="24"/>
          <w:szCs w:val="24"/>
        </w:rPr>
      </w:pPr>
      <w:r w:rsidRPr="6A073599">
        <w:rPr>
          <w:b/>
          <w:bCs/>
          <w:sz w:val="24"/>
          <w:szCs w:val="24"/>
        </w:rPr>
        <w:t>Project Description</w:t>
      </w:r>
      <w:r w:rsidR="30C2C393" w:rsidRPr="6A073599">
        <w:rPr>
          <w:b/>
          <w:bCs/>
          <w:sz w:val="24"/>
          <w:szCs w:val="24"/>
        </w:rPr>
        <w:t xml:space="preserve"> and Goals</w:t>
      </w:r>
      <w:r>
        <w:tab/>
      </w:r>
      <w:r w:rsidR="75E8C624" w:rsidRPr="6A073599">
        <w:rPr>
          <w:sz w:val="24"/>
          <w:szCs w:val="24"/>
        </w:rPr>
        <w:t>5</w:t>
      </w:r>
    </w:p>
    <w:p w14:paraId="6FB4F0F5" w14:textId="77777777" w:rsidR="008B1FBA" w:rsidRDefault="008B1FBA" w:rsidP="008B1FBA">
      <w:pPr>
        <w:pStyle w:val="CcList"/>
        <w:tabs>
          <w:tab w:val="right" w:leader="dot" w:pos="8640"/>
        </w:tabs>
        <w:ind w:left="0" w:right="0" w:firstLine="0"/>
        <w:rPr>
          <w:sz w:val="24"/>
          <w:szCs w:val="24"/>
        </w:rPr>
      </w:pPr>
    </w:p>
    <w:p w14:paraId="0B8CD24E" w14:textId="3AE2A2FA" w:rsidR="00CA3A7A" w:rsidRPr="00CA3A7A" w:rsidRDefault="5E876B98" w:rsidP="6A073599">
      <w:pPr>
        <w:pStyle w:val="CcList"/>
        <w:numPr>
          <w:ilvl w:val="0"/>
          <w:numId w:val="9"/>
        </w:numPr>
        <w:tabs>
          <w:tab w:val="right" w:leader="dot" w:pos="8640"/>
        </w:tabs>
        <w:ind w:right="0"/>
        <w:rPr>
          <w:b/>
          <w:bCs/>
          <w:sz w:val="24"/>
          <w:szCs w:val="24"/>
        </w:rPr>
      </w:pPr>
      <w:r w:rsidRPr="6A073599">
        <w:rPr>
          <w:b/>
          <w:bCs/>
          <w:sz w:val="24"/>
          <w:szCs w:val="24"/>
        </w:rPr>
        <w:t>Technical Specification</w:t>
      </w:r>
      <w:r w:rsidR="00CA3A7A">
        <w:tab/>
      </w:r>
      <w:r w:rsidR="2D6B124A" w:rsidRPr="6A073599">
        <w:rPr>
          <w:sz w:val="24"/>
          <w:szCs w:val="24"/>
        </w:rPr>
        <w:t>7</w:t>
      </w:r>
    </w:p>
    <w:p w14:paraId="346CB202" w14:textId="77777777" w:rsidR="00CA3A7A" w:rsidRDefault="00CA3A7A" w:rsidP="00CA3A7A">
      <w:pPr>
        <w:pStyle w:val="CcList"/>
        <w:tabs>
          <w:tab w:val="right" w:leader="dot" w:pos="8640"/>
        </w:tabs>
        <w:ind w:left="0" w:right="0" w:firstLine="0"/>
        <w:rPr>
          <w:b/>
          <w:sz w:val="24"/>
          <w:szCs w:val="24"/>
        </w:rPr>
      </w:pPr>
    </w:p>
    <w:p w14:paraId="48F5CEFE" w14:textId="52012076" w:rsidR="00CA3A7A" w:rsidRPr="008B1FBA" w:rsidRDefault="5E876B98" w:rsidP="6A073599">
      <w:pPr>
        <w:pStyle w:val="CcList"/>
        <w:numPr>
          <w:ilvl w:val="0"/>
          <w:numId w:val="9"/>
        </w:numPr>
        <w:tabs>
          <w:tab w:val="right" w:leader="dot" w:pos="8640"/>
        </w:tabs>
        <w:ind w:right="0"/>
        <w:rPr>
          <w:b/>
          <w:bCs/>
          <w:sz w:val="24"/>
          <w:szCs w:val="24"/>
        </w:rPr>
      </w:pPr>
      <w:r w:rsidRPr="6A073599">
        <w:rPr>
          <w:b/>
          <w:bCs/>
          <w:sz w:val="24"/>
          <w:szCs w:val="24"/>
        </w:rPr>
        <w:t>Design Approach and Details</w:t>
      </w:r>
      <w:r w:rsidR="7898ACA5" w:rsidRPr="6A073599">
        <w:rPr>
          <w:b/>
          <w:bCs/>
          <w:sz w:val="24"/>
          <w:szCs w:val="24"/>
        </w:rPr>
        <w:t xml:space="preserve"> </w:t>
      </w:r>
    </w:p>
    <w:p w14:paraId="1912BF11" w14:textId="77777777" w:rsidR="00CA3A7A" w:rsidRDefault="00CA3A7A" w:rsidP="00CA3A7A">
      <w:pPr>
        <w:pStyle w:val="CcList"/>
        <w:tabs>
          <w:tab w:val="right" w:leader="dot" w:pos="8640"/>
        </w:tabs>
        <w:ind w:left="0" w:right="0" w:firstLine="0"/>
        <w:rPr>
          <w:b/>
          <w:sz w:val="24"/>
          <w:szCs w:val="24"/>
        </w:rPr>
      </w:pPr>
    </w:p>
    <w:p w14:paraId="7F38AC04" w14:textId="79211D9E" w:rsidR="00CA3A7A" w:rsidRDefault="30C2C393" w:rsidP="00BA1250">
      <w:pPr>
        <w:pStyle w:val="CcList"/>
        <w:numPr>
          <w:ilvl w:val="1"/>
          <w:numId w:val="24"/>
        </w:numPr>
        <w:tabs>
          <w:tab w:val="clear" w:pos="720"/>
          <w:tab w:val="num" w:pos="900"/>
          <w:tab w:val="right" w:leader="dot" w:pos="8640"/>
        </w:tabs>
        <w:ind w:left="900" w:right="0" w:hanging="540"/>
        <w:rPr>
          <w:sz w:val="24"/>
          <w:szCs w:val="24"/>
        </w:rPr>
      </w:pPr>
      <w:r w:rsidRPr="6A073599">
        <w:rPr>
          <w:sz w:val="24"/>
          <w:szCs w:val="24"/>
        </w:rPr>
        <w:t>Design Approach</w:t>
      </w:r>
      <w:r w:rsidR="00DB43D6">
        <w:tab/>
      </w:r>
    </w:p>
    <w:p w14:paraId="3C2C022D" w14:textId="67B2BF5C" w:rsidR="00BA1250" w:rsidRDefault="67B99695" w:rsidP="00BA1250">
      <w:pPr>
        <w:pStyle w:val="CcList"/>
        <w:numPr>
          <w:ilvl w:val="1"/>
          <w:numId w:val="24"/>
        </w:numPr>
        <w:tabs>
          <w:tab w:val="clear" w:pos="720"/>
          <w:tab w:val="num" w:pos="900"/>
          <w:tab w:val="right" w:leader="dot" w:pos="8640"/>
        </w:tabs>
        <w:ind w:left="900" w:right="0" w:hanging="540"/>
        <w:rPr>
          <w:sz w:val="24"/>
          <w:szCs w:val="24"/>
        </w:rPr>
      </w:pPr>
      <w:r w:rsidRPr="6A073599">
        <w:rPr>
          <w:sz w:val="24"/>
          <w:szCs w:val="24"/>
        </w:rPr>
        <w:t xml:space="preserve">Codes and </w:t>
      </w:r>
      <w:r w:rsidR="00CE9242" w:rsidRPr="6A073599">
        <w:rPr>
          <w:sz w:val="24"/>
          <w:szCs w:val="24"/>
        </w:rPr>
        <w:t>Standards</w:t>
      </w:r>
      <w:r w:rsidR="00522E46">
        <w:tab/>
      </w:r>
      <w:r w:rsidR="1519C834" w:rsidRPr="6A073599">
        <w:rPr>
          <w:sz w:val="24"/>
          <w:szCs w:val="24"/>
        </w:rPr>
        <w:t>9</w:t>
      </w:r>
    </w:p>
    <w:p w14:paraId="7F5C4166" w14:textId="4C5401EA" w:rsidR="00BA1250" w:rsidRDefault="00CE9242" w:rsidP="00BA1250">
      <w:pPr>
        <w:pStyle w:val="CcList"/>
        <w:numPr>
          <w:ilvl w:val="1"/>
          <w:numId w:val="24"/>
        </w:numPr>
        <w:tabs>
          <w:tab w:val="clear" w:pos="720"/>
          <w:tab w:val="num" w:pos="900"/>
          <w:tab w:val="right" w:leader="dot" w:pos="8640"/>
        </w:tabs>
        <w:ind w:left="900" w:right="0" w:hanging="540"/>
        <w:rPr>
          <w:sz w:val="24"/>
          <w:szCs w:val="24"/>
        </w:rPr>
      </w:pPr>
      <w:r w:rsidRPr="6A073599">
        <w:rPr>
          <w:sz w:val="24"/>
          <w:szCs w:val="24"/>
        </w:rPr>
        <w:t>Constraints, Alternatives</w:t>
      </w:r>
      <w:r w:rsidR="54542751" w:rsidRPr="6A073599">
        <w:rPr>
          <w:sz w:val="24"/>
          <w:szCs w:val="24"/>
        </w:rPr>
        <w:t>,</w:t>
      </w:r>
      <w:r w:rsidRPr="6A073599">
        <w:rPr>
          <w:sz w:val="24"/>
          <w:szCs w:val="24"/>
        </w:rPr>
        <w:t xml:space="preserve"> and Tradeoffs</w:t>
      </w:r>
      <w:r w:rsidR="00BA1250">
        <w:tab/>
      </w:r>
      <w:r w:rsidR="7F0960B4" w:rsidRPr="6A073599">
        <w:rPr>
          <w:sz w:val="24"/>
          <w:szCs w:val="24"/>
        </w:rPr>
        <w:t>10</w:t>
      </w:r>
    </w:p>
    <w:p w14:paraId="37800316" w14:textId="61803434" w:rsidR="7F0960B4" w:rsidRDefault="7F0960B4" w:rsidP="6A073599">
      <w:pPr>
        <w:pStyle w:val="CcList"/>
        <w:numPr>
          <w:ilvl w:val="1"/>
          <w:numId w:val="24"/>
        </w:numPr>
        <w:tabs>
          <w:tab w:val="clear" w:pos="720"/>
          <w:tab w:val="num" w:pos="900"/>
          <w:tab w:val="right" w:leader="dot" w:pos="8640"/>
        </w:tabs>
        <w:ind w:left="900" w:right="0" w:hanging="540"/>
        <w:rPr>
          <w:sz w:val="24"/>
          <w:szCs w:val="24"/>
        </w:rPr>
      </w:pPr>
      <w:r w:rsidRPr="6A073599">
        <w:rPr>
          <w:sz w:val="24"/>
          <w:szCs w:val="24"/>
        </w:rPr>
        <w:t>Codes and Standards …......................................................................................11</w:t>
      </w:r>
    </w:p>
    <w:p w14:paraId="1145EA15" w14:textId="77777777" w:rsidR="00BA1250" w:rsidRDefault="00BA1250" w:rsidP="00BA1250">
      <w:pPr>
        <w:pStyle w:val="CcList"/>
        <w:tabs>
          <w:tab w:val="right" w:leader="dot" w:pos="8640"/>
        </w:tabs>
        <w:ind w:left="0" w:right="0" w:firstLine="0"/>
        <w:rPr>
          <w:sz w:val="24"/>
          <w:szCs w:val="24"/>
        </w:rPr>
      </w:pPr>
    </w:p>
    <w:p w14:paraId="4231DD34" w14:textId="6A05FFD1" w:rsidR="00CA3A7A" w:rsidRPr="00CA3A7A" w:rsidRDefault="004C2C0F" w:rsidP="6A073599">
      <w:pPr>
        <w:pStyle w:val="CcList"/>
        <w:numPr>
          <w:ilvl w:val="0"/>
          <w:numId w:val="9"/>
        </w:numPr>
        <w:tabs>
          <w:tab w:val="right" w:leader="dot" w:pos="8640"/>
        </w:tabs>
        <w:ind w:right="0"/>
        <w:rPr>
          <w:b/>
          <w:bCs/>
          <w:sz w:val="24"/>
          <w:szCs w:val="24"/>
        </w:rPr>
      </w:pPr>
      <w:r w:rsidRPr="6A073599">
        <w:rPr>
          <w:b/>
          <w:bCs/>
          <w:sz w:val="24"/>
          <w:szCs w:val="24"/>
        </w:rPr>
        <w:t>Project Demonstration</w:t>
      </w:r>
      <w:r w:rsidR="00CA3A7A">
        <w:tab/>
      </w:r>
      <w:r w:rsidR="0EF6B8BC" w:rsidRPr="6A073599">
        <w:rPr>
          <w:sz w:val="24"/>
          <w:szCs w:val="24"/>
        </w:rPr>
        <w:t>11</w:t>
      </w:r>
    </w:p>
    <w:p w14:paraId="0DFFE8DD" w14:textId="77777777" w:rsidR="00CA3A7A" w:rsidRDefault="00CA3A7A" w:rsidP="00CA3A7A">
      <w:pPr>
        <w:pStyle w:val="CcList"/>
        <w:tabs>
          <w:tab w:val="right" w:leader="dot" w:pos="8640"/>
        </w:tabs>
        <w:ind w:left="0" w:right="0" w:firstLine="0"/>
        <w:rPr>
          <w:b/>
          <w:sz w:val="24"/>
          <w:szCs w:val="24"/>
        </w:rPr>
      </w:pPr>
    </w:p>
    <w:p w14:paraId="2D951903" w14:textId="79AC178A" w:rsidR="00CA3A7A" w:rsidRPr="00CA3A7A" w:rsidRDefault="004C2C0F" w:rsidP="6A073599">
      <w:pPr>
        <w:pStyle w:val="CcList"/>
        <w:numPr>
          <w:ilvl w:val="0"/>
          <w:numId w:val="9"/>
        </w:numPr>
        <w:tabs>
          <w:tab w:val="right" w:leader="dot" w:pos="8640"/>
        </w:tabs>
        <w:ind w:right="0"/>
        <w:rPr>
          <w:b/>
          <w:bCs/>
          <w:sz w:val="24"/>
          <w:szCs w:val="24"/>
        </w:rPr>
      </w:pPr>
      <w:r w:rsidRPr="6A073599">
        <w:rPr>
          <w:b/>
          <w:bCs/>
          <w:sz w:val="24"/>
          <w:szCs w:val="24"/>
        </w:rPr>
        <w:t>Schedule, Tasks, and Milestones</w:t>
      </w:r>
      <w:r w:rsidR="00CA3A7A">
        <w:tab/>
      </w:r>
      <w:r w:rsidR="6830CD34" w:rsidRPr="6A073599">
        <w:rPr>
          <w:sz w:val="24"/>
          <w:szCs w:val="24"/>
        </w:rPr>
        <w:t>11</w:t>
      </w:r>
    </w:p>
    <w:p w14:paraId="4BED60CE" w14:textId="77777777" w:rsidR="00CA3A7A" w:rsidRDefault="00CA3A7A" w:rsidP="00CA3A7A">
      <w:pPr>
        <w:pStyle w:val="CcList"/>
        <w:tabs>
          <w:tab w:val="right" w:leader="dot" w:pos="8640"/>
        </w:tabs>
        <w:ind w:left="0" w:right="0" w:firstLine="0"/>
        <w:rPr>
          <w:b/>
          <w:sz w:val="24"/>
          <w:szCs w:val="24"/>
        </w:rPr>
      </w:pPr>
    </w:p>
    <w:p w14:paraId="6CA79B12" w14:textId="6D228F8D" w:rsidR="00CA3A7A" w:rsidRPr="00CA3A7A" w:rsidRDefault="5E876B98" w:rsidP="6A073599">
      <w:pPr>
        <w:pStyle w:val="CcList"/>
        <w:numPr>
          <w:ilvl w:val="0"/>
          <w:numId w:val="9"/>
        </w:numPr>
        <w:tabs>
          <w:tab w:val="right" w:leader="dot" w:pos="8640"/>
        </w:tabs>
        <w:ind w:right="0"/>
        <w:rPr>
          <w:b/>
          <w:bCs/>
          <w:sz w:val="24"/>
          <w:szCs w:val="24"/>
        </w:rPr>
      </w:pPr>
      <w:r w:rsidRPr="6A073599">
        <w:rPr>
          <w:b/>
          <w:bCs/>
          <w:sz w:val="24"/>
          <w:szCs w:val="24"/>
        </w:rPr>
        <w:t>Marketing and Cost Analysis</w:t>
      </w:r>
    </w:p>
    <w:p w14:paraId="74F4F261" w14:textId="77777777" w:rsidR="00D94AE0" w:rsidRDefault="00D94AE0" w:rsidP="00D94AE0">
      <w:pPr>
        <w:pStyle w:val="CcList"/>
        <w:tabs>
          <w:tab w:val="right" w:leader="dot" w:pos="8640"/>
        </w:tabs>
        <w:ind w:left="0" w:right="0" w:firstLine="0"/>
        <w:rPr>
          <w:b/>
          <w:sz w:val="24"/>
          <w:szCs w:val="24"/>
        </w:rPr>
      </w:pPr>
    </w:p>
    <w:p w14:paraId="7403625B" w14:textId="2E87C4B6" w:rsidR="00D94AE0" w:rsidRDefault="2192E381" w:rsidP="00D94AE0">
      <w:pPr>
        <w:pStyle w:val="CcList"/>
        <w:numPr>
          <w:ilvl w:val="1"/>
          <w:numId w:val="25"/>
        </w:numPr>
        <w:tabs>
          <w:tab w:val="clear" w:pos="720"/>
          <w:tab w:val="num" w:pos="900"/>
          <w:tab w:val="right" w:leader="dot" w:pos="8640"/>
        </w:tabs>
        <w:ind w:left="900" w:right="0" w:hanging="540"/>
        <w:rPr>
          <w:sz w:val="24"/>
          <w:szCs w:val="24"/>
        </w:rPr>
      </w:pPr>
      <w:r w:rsidRPr="6A073599">
        <w:rPr>
          <w:sz w:val="24"/>
          <w:szCs w:val="24"/>
        </w:rPr>
        <w:t>Marketing Analysis</w:t>
      </w:r>
      <w:r w:rsidR="00D94AE0">
        <w:tab/>
      </w:r>
      <w:r w:rsidR="1CAA5CB5" w:rsidRPr="6A073599">
        <w:rPr>
          <w:sz w:val="24"/>
          <w:szCs w:val="24"/>
        </w:rPr>
        <w:t>11</w:t>
      </w:r>
    </w:p>
    <w:p w14:paraId="40E12549" w14:textId="29E2E6E9" w:rsidR="00D94AE0" w:rsidRDefault="2192E381" w:rsidP="00D94AE0">
      <w:pPr>
        <w:pStyle w:val="CcList"/>
        <w:numPr>
          <w:ilvl w:val="1"/>
          <w:numId w:val="25"/>
        </w:numPr>
        <w:tabs>
          <w:tab w:val="clear" w:pos="720"/>
          <w:tab w:val="num" w:pos="900"/>
          <w:tab w:val="right" w:leader="dot" w:pos="8640"/>
        </w:tabs>
        <w:ind w:left="900" w:right="0" w:hanging="540"/>
        <w:rPr>
          <w:sz w:val="24"/>
          <w:szCs w:val="24"/>
        </w:rPr>
      </w:pPr>
      <w:r w:rsidRPr="6A073599">
        <w:rPr>
          <w:sz w:val="24"/>
          <w:szCs w:val="24"/>
        </w:rPr>
        <w:t>Cost Analysis</w:t>
      </w:r>
      <w:r w:rsidR="00D94AE0">
        <w:tab/>
      </w:r>
      <w:r w:rsidR="693FAC93" w:rsidRPr="6A073599">
        <w:rPr>
          <w:sz w:val="24"/>
          <w:szCs w:val="24"/>
        </w:rPr>
        <w:t>12</w:t>
      </w:r>
    </w:p>
    <w:p w14:paraId="18602E79" w14:textId="77777777" w:rsidR="00CA3A7A" w:rsidRDefault="00CA3A7A" w:rsidP="00CA3A7A">
      <w:pPr>
        <w:pStyle w:val="CcList"/>
        <w:tabs>
          <w:tab w:val="right" w:leader="dot" w:pos="8640"/>
        </w:tabs>
        <w:ind w:left="0" w:right="0" w:firstLine="0"/>
        <w:rPr>
          <w:b/>
          <w:sz w:val="24"/>
          <w:szCs w:val="24"/>
        </w:rPr>
      </w:pPr>
    </w:p>
    <w:p w14:paraId="3CE3A057" w14:textId="10F6BF33" w:rsidR="00CA3A7A" w:rsidRPr="001D2500" w:rsidRDefault="005540EB" w:rsidP="6A073599">
      <w:pPr>
        <w:pStyle w:val="CcList"/>
        <w:numPr>
          <w:ilvl w:val="0"/>
          <w:numId w:val="9"/>
        </w:numPr>
        <w:tabs>
          <w:tab w:val="right" w:leader="dot" w:pos="8640"/>
        </w:tabs>
        <w:ind w:right="0"/>
        <w:rPr>
          <w:b/>
          <w:bCs/>
          <w:sz w:val="24"/>
          <w:szCs w:val="24"/>
        </w:rPr>
      </w:pPr>
      <w:r>
        <w:rPr>
          <w:b/>
          <w:bCs/>
          <w:sz w:val="24"/>
          <w:szCs w:val="24"/>
        </w:rPr>
        <w:t>Results</w:t>
      </w:r>
      <w:r w:rsidR="001160D5">
        <w:tab/>
      </w:r>
      <w:r w:rsidR="360A8EB3" w:rsidRPr="6A073599">
        <w:rPr>
          <w:sz w:val="24"/>
          <w:szCs w:val="24"/>
        </w:rPr>
        <w:t>13</w:t>
      </w:r>
    </w:p>
    <w:p w14:paraId="5FB55843" w14:textId="77777777" w:rsidR="001D2500" w:rsidRPr="001D2500" w:rsidRDefault="001D2500" w:rsidP="001D2500">
      <w:pPr>
        <w:pStyle w:val="CcList"/>
        <w:tabs>
          <w:tab w:val="right" w:leader="dot" w:pos="8640"/>
        </w:tabs>
        <w:ind w:left="360" w:right="0" w:firstLine="0"/>
        <w:rPr>
          <w:b/>
          <w:sz w:val="24"/>
          <w:szCs w:val="24"/>
        </w:rPr>
      </w:pPr>
    </w:p>
    <w:p w14:paraId="2493A5BC" w14:textId="4CE6FB93" w:rsidR="001D2500" w:rsidRPr="00CA3A7A" w:rsidRDefault="7786C8CC" w:rsidP="6A073599">
      <w:pPr>
        <w:pStyle w:val="CcList"/>
        <w:numPr>
          <w:ilvl w:val="0"/>
          <w:numId w:val="9"/>
        </w:numPr>
        <w:tabs>
          <w:tab w:val="right" w:leader="dot" w:pos="8640"/>
        </w:tabs>
        <w:ind w:right="0"/>
        <w:rPr>
          <w:b/>
          <w:bCs/>
          <w:sz w:val="24"/>
          <w:szCs w:val="24"/>
        </w:rPr>
      </w:pPr>
      <w:r w:rsidRPr="6A073599">
        <w:rPr>
          <w:b/>
          <w:bCs/>
          <w:sz w:val="24"/>
          <w:szCs w:val="24"/>
        </w:rPr>
        <w:t>Leadership Roles</w:t>
      </w:r>
      <w:r w:rsidR="001D2500">
        <w:tab/>
      </w:r>
      <w:r w:rsidR="12A80A0E" w:rsidRPr="6A073599">
        <w:rPr>
          <w:sz w:val="24"/>
          <w:szCs w:val="24"/>
        </w:rPr>
        <w:t>13</w:t>
      </w:r>
    </w:p>
    <w:p w14:paraId="038AEEEB" w14:textId="77777777" w:rsidR="00CA3A7A" w:rsidRDefault="00CA3A7A" w:rsidP="00CA3A7A">
      <w:pPr>
        <w:pStyle w:val="CcList"/>
        <w:tabs>
          <w:tab w:val="right" w:leader="dot" w:pos="8640"/>
        </w:tabs>
        <w:ind w:left="0" w:right="0" w:firstLine="0"/>
        <w:rPr>
          <w:b/>
          <w:sz w:val="24"/>
          <w:szCs w:val="24"/>
        </w:rPr>
      </w:pPr>
    </w:p>
    <w:p w14:paraId="03FC6186" w14:textId="68702CB3" w:rsidR="00CA3A7A" w:rsidRDefault="2EAB3CBF" w:rsidP="6A073599">
      <w:pPr>
        <w:pStyle w:val="CcList"/>
        <w:numPr>
          <w:ilvl w:val="0"/>
          <w:numId w:val="9"/>
        </w:numPr>
        <w:tabs>
          <w:tab w:val="right" w:leader="dot" w:pos="8640"/>
        </w:tabs>
        <w:ind w:right="0"/>
        <w:rPr>
          <w:b/>
          <w:bCs/>
          <w:sz w:val="24"/>
          <w:szCs w:val="24"/>
        </w:rPr>
      </w:pPr>
      <w:r w:rsidRPr="6A073599">
        <w:rPr>
          <w:b/>
          <w:bCs/>
          <w:sz w:val="24"/>
          <w:szCs w:val="24"/>
        </w:rPr>
        <w:t>References</w:t>
      </w:r>
      <w:r w:rsidR="00D10922">
        <w:tab/>
      </w:r>
      <w:r w:rsidR="0830B1D7" w:rsidRPr="6A073599">
        <w:rPr>
          <w:sz w:val="24"/>
          <w:szCs w:val="24"/>
        </w:rPr>
        <w:t>15</w:t>
      </w:r>
    </w:p>
    <w:p w14:paraId="04361558" w14:textId="77777777" w:rsidR="00CA3A7A" w:rsidRDefault="00CA3A7A" w:rsidP="00CA3A7A">
      <w:pPr>
        <w:pStyle w:val="CcList"/>
        <w:tabs>
          <w:tab w:val="right" w:leader="dot" w:pos="8640"/>
        </w:tabs>
        <w:ind w:left="0" w:right="0" w:firstLine="0"/>
        <w:rPr>
          <w:b/>
          <w:sz w:val="24"/>
          <w:szCs w:val="24"/>
        </w:rPr>
      </w:pPr>
    </w:p>
    <w:p w14:paraId="29DD8545" w14:textId="77777777" w:rsidR="00CA3A7A" w:rsidRDefault="00CA3A7A" w:rsidP="00CA3A7A">
      <w:pPr>
        <w:pStyle w:val="CcList"/>
        <w:tabs>
          <w:tab w:val="right" w:leader="dot" w:pos="8640"/>
        </w:tabs>
        <w:ind w:left="0" w:right="0" w:firstLine="0"/>
        <w:rPr>
          <w:sz w:val="24"/>
          <w:szCs w:val="24"/>
        </w:rPr>
      </w:pPr>
      <w:r>
        <w:rPr>
          <w:b/>
          <w:sz w:val="24"/>
          <w:szCs w:val="24"/>
        </w:rPr>
        <w:t>Appendix A</w:t>
      </w:r>
      <w:r>
        <w:rPr>
          <w:sz w:val="24"/>
          <w:szCs w:val="24"/>
        </w:rPr>
        <w:tab/>
        <w:t>xx</w:t>
      </w:r>
    </w:p>
    <w:p w14:paraId="324E79AA" w14:textId="77777777" w:rsidR="00CA3A7A" w:rsidRDefault="00CA3A7A" w:rsidP="00CA3A7A">
      <w:pPr>
        <w:pStyle w:val="CcList"/>
        <w:tabs>
          <w:tab w:val="right" w:leader="dot" w:pos="8640"/>
        </w:tabs>
        <w:ind w:left="0" w:right="0" w:firstLine="0"/>
        <w:rPr>
          <w:sz w:val="24"/>
          <w:szCs w:val="24"/>
        </w:rPr>
      </w:pPr>
    </w:p>
    <w:p w14:paraId="079E412F" w14:textId="77777777" w:rsidR="00CA3A7A" w:rsidRPr="00CA3A7A" w:rsidRDefault="00CA3A7A" w:rsidP="00CA3A7A">
      <w:pPr>
        <w:pStyle w:val="CcList"/>
        <w:tabs>
          <w:tab w:val="right" w:leader="dot" w:pos="8640"/>
        </w:tabs>
        <w:ind w:left="0" w:right="0" w:firstLine="0"/>
        <w:rPr>
          <w:sz w:val="24"/>
          <w:szCs w:val="24"/>
        </w:rPr>
      </w:pPr>
      <w:r w:rsidRPr="00CA3A7A">
        <w:rPr>
          <w:b/>
          <w:sz w:val="24"/>
          <w:szCs w:val="24"/>
        </w:rPr>
        <w:t>Appendix B</w:t>
      </w:r>
      <w:r>
        <w:rPr>
          <w:sz w:val="24"/>
          <w:szCs w:val="24"/>
        </w:rPr>
        <w:tab/>
        <w:t>xx</w:t>
      </w:r>
    </w:p>
    <w:p w14:paraId="2852FE1A" w14:textId="2BFAC036" w:rsidR="38C8B6A8" w:rsidRDefault="00613F03" w:rsidP="45C571BD">
      <w:pPr>
        <w:pStyle w:val="CcList"/>
        <w:tabs>
          <w:tab w:val="right" w:leader="dot" w:pos="8640"/>
        </w:tabs>
        <w:spacing w:before="240" w:after="120" w:line="480" w:lineRule="auto"/>
        <w:ind w:left="0" w:right="0" w:firstLine="0"/>
        <w:jc w:val="center"/>
        <w:rPr>
          <w:b/>
          <w:sz w:val="32"/>
          <w:szCs w:val="32"/>
        </w:rPr>
      </w:pPr>
      <w:r>
        <w:rPr>
          <w:sz w:val="24"/>
          <w:szCs w:val="24"/>
        </w:rPr>
        <w:br w:type="page"/>
      </w:r>
      <w:r w:rsidR="001F021E" w:rsidRPr="001F021E">
        <w:rPr>
          <w:b/>
          <w:sz w:val="32"/>
          <w:szCs w:val="32"/>
        </w:rPr>
        <w:lastRenderedPageBreak/>
        <w:t>Executive Summary</w:t>
      </w:r>
    </w:p>
    <w:p w14:paraId="1001798C" w14:textId="7229CE43" w:rsidR="001E358B" w:rsidRDefault="001E358B" w:rsidP="12080EF8">
      <w:pPr>
        <w:pStyle w:val="CcList"/>
        <w:tabs>
          <w:tab w:val="right" w:leader="dot" w:pos="8640"/>
        </w:tabs>
        <w:spacing w:after="120" w:line="480" w:lineRule="auto"/>
        <w:ind w:left="0" w:right="0" w:firstLine="720"/>
        <w:rPr>
          <w:sz w:val="24"/>
          <w:szCs w:val="24"/>
        </w:rPr>
      </w:pPr>
      <w:r w:rsidRPr="12080EF8">
        <w:rPr>
          <w:sz w:val="24"/>
          <w:szCs w:val="24"/>
        </w:rPr>
        <w:t xml:space="preserve">Tracking satellite trajectories is a critical step for ensuring stable global communication and accurate data transfer between ground and low </w:t>
      </w:r>
      <w:r w:rsidR="00EC1A9D" w:rsidRPr="12080EF8">
        <w:rPr>
          <w:sz w:val="24"/>
          <w:szCs w:val="24"/>
        </w:rPr>
        <w:t>orbit</w:t>
      </w:r>
      <w:r w:rsidRPr="12080EF8">
        <w:rPr>
          <w:sz w:val="24"/>
          <w:szCs w:val="24"/>
        </w:rPr>
        <w:t xml:space="preserve"> </w:t>
      </w:r>
      <w:r w:rsidR="00EC1A9D" w:rsidRPr="12080EF8">
        <w:rPr>
          <w:sz w:val="24"/>
          <w:szCs w:val="24"/>
        </w:rPr>
        <w:t>satellites</w:t>
      </w:r>
      <w:r w:rsidR="00373255" w:rsidRPr="12080EF8">
        <w:rPr>
          <w:sz w:val="24"/>
          <w:szCs w:val="24"/>
        </w:rPr>
        <w:t>. One of the primary purposes of highly accurate tracking is to ensure ground dishes are pointed in the exact direction necessary to maximize Gain-to-Noise Tem</w:t>
      </w:r>
      <w:r w:rsidR="008B6422" w:rsidRPr="12080EF8">
        <w:rPr>
          <w:sz w:val="24"/>
          <w:szCs w:val="24"/>
        </w:rPr>
        <w:t>perature</w:t>
      </w:r>
      <w:r w:rsidR="00986A0B" w:rsidRPr="12080EF8">
        <w:rPr>
          <w:sz w:val="24"/>
          <w:szCs w:val="24"/>
        </w:rPr>
        <w:t>.</w:t>
      </w:r>
      <w:r w:rsidR="004855E0" w:rsidRPr="12080EF8">
        <w:rPr>
          <w:sz w:val="24"/>
          <w:szCs w:val="24"/>
        </w:rPr>
        <w:t xml:space="preserve"> Thus, a predictive tracking </w:t>
      </w:r>
      <w:r w:rsidR="00A3779A" w:rsidRPr="12080EF8">
        <w:rPr>
          <w:sz w:val="24"/>
          <w:szCs w:val="24"/>
        </w:rPr>
        <w:t xml:space="preserve">system is needed to steer ground dishes with a minimum accuracy </w:t>
      </w:r>
      <w:r w:rsidR="00A3779A" w:rsidRPr="1E8D0314">
        <w:rPr>
          <w:sz w:val="24"/>
          <w:szCs w:val="24"/>
        </w:rPr>
        <w:t>within</w:t>
      </w:r>
      <w:r w:rsidR="00A3779A" w:rsidRPr="12080EF8">
        <w:rPr>
          <w:sz w:val="24"/>
          <w:szCs w:val="24"/>
        </w:rPr>
        <w:t xml:space="preserve"> one tenth of a degree. This project specifically focuses on taking various inputs from a wide range of scenarios and training a machine learning algorithm to predict </w:t>
      </w:r>
      <w:r w:rsidR="00A3779A" w:rsidRPr="1E8D0314">
        <w:rPr>
          <w:sz w:val="24"/>
          <w:szCs w:val="24"/>
        </w:rPr>
        <w:t>PI</w:t>
      </w:r>
      <w:r w:rsidR="00A3779A" w:rsidRPr="12080EF8">
        <w:rPr>
          <w:sz w:val="24"/>
          <w:szCs w:val="24"/>
        </w:rPr>
        <w:t xml:space="preserve"> parameters based on previous orbit trajectories.</w:t>
      </w:r>
    </w:p>
    <w:p w14:paraId="15AD8A8D" w14:textId="7693156A" w:rsidR="00A3779A" w:rsidRDefault="00A3779A" w:rsidP="29BD8368">
      <w:pPr>
        <w:pStyle w:val="CcList"/>
        <w:tabs>
          <w:tab w:val="right" w:leader="dot" w:pos="8640"/>
        </w:tabs>
        <w:spacing w:after="120" w:line="480" w:lineRule="auto"/>
        <w:ind w:left="0" w:right="0" w:firstLine="720"/>
        <w:rPr>
          <w:bCs/>
          <w:sz w:val="24"/>
          <w:szCs w:val="24"/>
        </w:rPr>
      </w:pPr>
      <w:r>
        <w:rPr>
          <w:bCs/>
          <w:sz w:val="24"/>
          <w:szCs w:val="24"/>
        </w:rPr>
        <w:t xml:space="preserve">This project is the continuation of a previous team’s work. This specific team will utilize machine learning (ML) techniques to efficiently produce control system parameters of an improved RF simulation model </w:t>
      </w:r>
      <w:r w:rsidR="00BB436A">
        <w:rPr>
          <w:bCs/>
          <w:sz w:val="24"/>
          <w:szCs w:val="24"/>
        </w:rPr>
        <w:t xml:space="preserve">that can be used with Viasat systems. There is also a hardware team, that will aim to improve </w:t>
      </w:r>
      <w:r w:rsidR="00610C0E">
        <w:rPr>
          <w:bCs/>
          <w:sz w:val="24"/>
          <w:szCs w:val="24"/>
        </w:rPr>
        <w:t xml:space="preserve">upon existing </w:t>
      </w:r>
      <w:r w:rsidR="00610C0E" w:rsidRPr="1E8D0314">
        <w:rPr>
          <w:sz w:val="24"/>
          <w:szCs w:val="24"/>
        </w:rPr>
        <w:t xml:space="preserve">RF </w:t>
      </w:r>
      <w:r w:rsidR="00610C0E">
        <w:rPr>
          <w:bCs/>
          <w:sz w:val="24"/>
          <w:szCs w:val="24"/>
        </w:rPr>
        <w:t>models</w:t>
      </w:r>
      <w:r w:rsidR="00F4187D">
        <w:rPr>
          <w:bCs/>
          <w:sz w:val="24"/>
          <w:szCs w:val="24"/>
        </w:rPr>
        <w:t>. Both teams will work in close conjunction with one another.</w:t>
      </w:r>
    </w:p>
    <w:p w14:paraId="76187D8C" w14:textId="6F38F764" w:rsidR="00412E1D" w:rsidRDefault="00F4187D" w:rsidP="29BD8368">
      <w:pPr>
        <w:pStyle w:val="CcList"/>
        <w:tabs>
          <w:tab w:val="right" w:leader="dot" w:pos="8640"/>
        </w:tabs>
        <w:spacing w:after="120" w:line="480" w:lineRule="auto"/>
        <w:ind w:left="0" w:right="0" w:firstLine="720"/>
        <w:rPr>
          <w:sz w:val="24"/>
          <w:szCs w:val="24"/>
        </w:rPr>
      </w:pPr>
      <w:r>
        <w:rPr>
          <w:bCs/>
          <w:sz w:val="24"/>
          <w:szCs w:val="24"/>
        </w:rPr>
        <w:t xml:space="preserve">The project involves using </w:t>
      </w:r>
      <w:r w:rsidRPr="1E8D0314">
        <w:rPr>
          <w:sz w:val="24"/>
          <w:szCs w:val="24"/>
        </w:rPr>
        <w:t>an</w:t>
      </w:r>
      <w:r>
        <w:rPr>
          <w:bCs/>
          <w:sz w:val="24"/>
          <w:szCs w:val="24"/>
        </w:rPr>
        <w:t xml:space="preserve"> existing Simulink model, which was left behind </w:t>
      </w:r>
      <w:r w:rsidR="442E0F6F" w:rsidRPr="252F3C05">
        <w:rPr>
          <w:sz w:val="24"/>
          <w:szCs w:val="24"/>
        </w:rPr>
        <w:t>by</w:t>
      </w:r>
      <w:r>
        <w:rPr>
          <w:bCs/>
          <w:sz w:val="24"/>
          <w:szCs w:val="24"/>
        </w:rPr>
        <w:t xml:space="preserve"> the previous team. </w:t>
      </w:r>
      <w:r w:rsidRPr="1E8D0314">
        <w:rPr>
          <w:sz w:val="24"/>
          <w:szCs w:val="24"/>
        </w:rPr>
        <w:t>The</w:t>
      </w:r>
      <w:r>
        <w:rPr>
          <w:bCs/>
          <w:sz w:val="24"/>
          <w:szCs w:val="24"/>
        </w:rPr>
        <w:t xml:space="preserve"> hardware team </w:t>
      </w:r>
      <w:r w:rsidRPr="1E8D0314">
        <w:rPr>
          <w:sz w:val="24"/>
          <w:szCs w:val="24"/>
        </w:rPr>
        <w:t>focused</w:t>
      </w:r>
      <w:r>
        <w:rPr>
          <w:bCs/>
          <w:sz w:val="24"/>
          <w:szCs w:val="24"/>
        </w:rPr>
        <w:t xml:space="preserve"> on increasing the fidelity of the model, </w:t>
      </w:r>
      <w:r w:rsidRPr="1E8D0314">
        <w:rPr>
          <w:sz w:val="24"/>
          <w:szCs w:val="24"/>
        </w:rPr>
        <w:t>while</w:t>
      </w:r>
      <w:r>
        <w:rPr>
          <w:bCs/>
          <w:sz w:val="24"/>
          <w:szCs w:val="24"/>
        </w:rPr>
        <w:t xml:space="preserve"> the ML team </w:t>
      </w:r>
      <w:r w:rsidRPr="1E8D0314">
        <w:rPr>
          <w:sz w:val="24"/>
          <w:szCs w:val="24"/>
        </w:rPr>
        <w:t>placed emphasis on improving the accuracy</w:t>
      </w:r>
      <w:r>
        <w:rPr>
          <w:bCs/>
          <w:sz w:val="24"/>
          <w:szCs w:val="24"/>
        </w:rPr>
        <w:t xml:space="preserve"> of </w:t>
      </w:r>
      <w:r w:rsidRPr="1E8D0314">
        <w:rPr>
          <w:sz w:val="24"/>
          <w:szCs w:val="24"/>
        </w:rPr>
        <w:t>PI-controller parameters.</w:t>
      </w:r>
      <w:r>
        <w:rPr>
          <w:bCs/>
          <w:sz w:val="24"/>
          <w:szCs w:val="24"/>
        </w:rPr>
        <w:t xml:space="preserve"> The ML team </w:t>
      </w:r>
      <w:r w:rsidR="00110294" w:rsidRPr="1E8D0314">
        <w:rPr>
          <w:sz w:val="24"/>
          <w:szCs w:val="24"/>
        </w:rPr>
        <w:t>developed</w:t>
      </w:r>
      <w:r w:rsidR="00110294">
        <w:rPr>
          <w:bCs/>
          <w:sz w:val="24"/>
          <w:szCs w:val="24"/>
        </w:rPr>
        <w:t xml:space="preserve"> scenarios </w:t>
      </w:r>
      <w:r w:rsidR="00951316">
        <w:rPr>
          <w:bCs/>
          <w:sz w:val="24"/>
          <w:szCs w:val="24"/>
        </w:rPr>
        <w:t xml:space="preserve">representative of </w:t>
      </w:r>
      <w:r w:rsidR="00951316" w:rsidRPr="1E8D0314">
        <w:rPr>
          <w:sz w:val="24"/>
          <w:szCs w:val="24"/>
        </w:rPr>
        <w:t>various possible configurations of control parameters</w:t>
      </w:r>
      <w:r w:rsidR="00951316">
        <w:rPr>
          <w:bCs/>
          <w:sz w:val="24"/>
          <w:szCs w:val="24"/>
        </w:rPr>
        <w:t xml:space="preserve"> to generate data with the Simulink model. This data </w:t>
      </w:r>
      <w:r w:rsidR="00951316" w:rsidRPr="1E8D0314">
        <w:rPr>
          <w:sz w:val="24"/>
          <w:szCs w:val="24"/>
        </w:rPr>
        <w:t>was</w:t>
      </w:r>
      <w:r w:rsidR="00951316">
        <w:rPr>
          <w:bCs/>
          <w:sz w:val="24"/>
          <w:szCs w:val="24"/>
        </w:rPr>
        <w:t xml:space="preserve"> used to populate a database that serves as an input to an advanced ML algorithm</w:t>
      </w:r>
      <w:r w:rsidR="00951316" w:rsidRPr="1E8D0314">
        <w:rPr>
          <w:sz w:val="24"/>
          <w:szCs w:val="24"/>
        </w:rPr>
        <w:t>, specifically a Recursive Neural Network (RNN).</w:t>
      </w:r>
    </w:p>
    <w:p w14:paraId="249557DA" w14:textId="09EB5283" w:rsidR="00412E1D" w:rsidRPr="007A2D0A" w:rsidRDefault="48B20E34" w:rsidP="3335D495">
      <w:pPr>
        <w:pStyle w:val="CcList"/>
        <w:tabs>
          <w:tab w:val="right" w:leader="dot" w:pos="8640"/>
        </w:tabs>
        <w:spacing w:before="240" w:after="120" w:line="480" w:lineRule="auto"/>
        <w:ind w:left="0" w:right="0" w:firstLine="720"/>
        <w:rPr>
          <w:sz w:val="24"/>
          <w:szCs w:val="24"/>
        </w:rPr>
      </w:pPr>
      <w:r w:rsidRPr="1E8D0314">
        <w:rPr>
          <w:sz w:val="24"/>
          <w:szCs w:val="24"/>
        </w:rPr>
        <w:lastRenderedPageBreak/>
        <w:t>The ML model analyzed the data being fed into it and predicted the RMS error between the satellite’s angular position and the elevation angle of the ground station as a function of the eigenvalue lambda. The eigenvalues are directly correlated to control parameters via classical state-space control system design. Ideally, this analysis will allow a prospective control engineer to predict optimized eigenvalues (system pole placement) with respect to various system parameters of choice, such as RMS error, power consumption, etc. (only the former has been incorporated into the model thus far).</w:t>
      </w:r>
    </w:p>
    <w:p w14:paraId="70E6AC8D" w14:textId="77777777" w:rsidR="008C0C6C" w:rsidRPr="008C0C6C" w:rsidRDefault="008C0C6C" w:rsidP="008C0C6C">
      <w:pPr>
        <w:pStyle w:val="CcList"/>
        <w:spacing w:before="240" w:after="100" w:afterAutospacing="1" w:line="360" w:lineRule="auto"/>
        <w:ind w:left="0" w:right="43" w:firstLine="0"/>
        <w:rPr>
          <w:sz w:val="24"/>
          <w:szCs w:val="24"/>
        </w:rPr>
        <w:sectPr w:rsidR="008C0C6C" w:rsidRPr="008C0C6C">
          <w:headerReference w:type="even" r:id="rId11"/>
          <w:footerReference w:type="even" r:id="rId12"/>
          <w:footerReference w:type="default" r:id="rId13"/>
          <w:headerReference w:type="first" r:id="rId14"/>
          <w:footerReference w:type="first" r:id="rId15"/>
          <w:pgSz w:w="12240" w:h="15840" w:code="1"/>
          <w:pgMar w:top="1152" w:right="1152" w:bottom="1152" w:left="1152" w:header="634" w:footer="576" w:gutter="0"/>
          <w:pgNumType w:fmt="lowerRoman" w:start="1"/>
          <w:cols w:space="720"/>
          <w:titlePg/>
        </w:sectPr>
      </w:pPr>
    </w:p>
    <w:p w14:paraId="60942A83" w14:textId="783C7758" w:rsidR="008B1FBA" w:rsidRPr="001F021E" w:rsidRDefault="00F2678F" w:rsidP="00E40342">
      <w:pPr>
        <w:pStyle w:val="CcList"/>
        <w:spacing w:before="120" w:after="120" w:line="480" w:lineRule="auto"/>
        <w:ind w:left="0" w:right="0" w:firstLine="0"/>
        <w:jc w:val="center"/>
        <w:rPr>
          <w:b/>
          <w:sz w:val="32"/>
          <w:szCs w:val="32"/>
        </w:rPr>
      </w:pPr>
      <w:r>
        <w:rPr>
          <w:b/>
          <w:sz w:val="32"/>
          <w:szCs w:val="32"/>
        </w:rPr>
        <w:lastRenderedPageBreak/>
        <w:t>Viasat AMEND Machine Learning</w:t>
      </w:r>
    </w:p>
    <w:p w14:paraId="59A7A6E9" w14:textId="5776DA42" w:rsidR="00B9708B" w:rsidRDefault="001F021E" w:rsidP="292D0AC0">
      <w:pPr>
        <w:pStyle w:val="CcList"/>
        <w:numPr>
          <w:ilvl w:val="0"/>
          <w:numId w:val="39"/>
        </w:numPr>
        <w:spacing w:before="240" w:after="120" w:line="480" w:lineRule="auto"/>
        <w:ind w:left="360" w:right="0"/>
        <w:rPr>
          <w:b/>
          <w:sz w:val="28"/>
          <w:szCs w:val="28"/>
        </w:rPr>
      </w:pPr>
      <w:r w:rsidRPr="001F021E">
        <w:rPr>
          <w:b/>
          <w:sz w:val="28"/>
          <w:szCs w:val="28"/>
        </w:rPr>
        <w:t>Introduction</w:t>
      </w:r>
    </w:p>
    <w:p w14:paraId="59396F15" w14:textId="7C3DF589" w:rsidR="00D63FCF" w:rsidRPr="00065DC2" w:rsidRDefault="00222D97" w:rsidP="7F89D2C4">
      <w:pPr>
        <w:pStyle w:val="CcList"/>
        <w:spacing w:before="240" w:after="120" w:line="480" w:lineRule="auto"/>
        <w:ind w:left="0" w:right="0" w:firstLine="720"/>
        <w:rPr>
          <w:sz w:val="24"/>
          <w:szCs w:val="24"/>
        </w:rPr>
      </w:pPr>
      <w:r w:rsidRPr="00CB058F">
        <w:rPr>
          <w:bCs/>
          <w:sz w:val="24"/>
          <w:szCs w:val="24"/>
        </w:rPr>
        <w:t xml:space="preserve">The Viasat AMEND Machine Learning </w:t>
      </w:r>
      <w:r w:rsidR="00D63FCF" w:rsidRPr="00CB058F">
        <w:rPr>
          <w:bCs/>
          <w:sz w:val="24"/>
          <w:szCs w:val="24"/>
        </w:rPr>
        <w:t>t</w:t>
      </w:r>
      <w:r w:rsidRPr="00CB058F">
        <w:rPr>
          <w:bCs/>
          <w:sz w:val="24"/>
          <w:szCs w:val="24"/>
        </w:rPr>
        <w:t xml:space="preserve">eam will not require any funding to complete its project of creating a machine learning algorithm that will generate reliable </w:t>
      </w:r>
      <w:r w:rsidRPr="1E8D0314">
        <w:rPr>
          <w:sz w:val="24"/>
          <w:szCs w:val="24"/>
        </w:rPr>
        <w:t>PI</w:t>
      </w:r>
      <w:r w:rsidRPr="00CB058F">
        <w:rPr>
          <w:bCs/>
          <w:sz w:val="24"/>
          <w:szCs w:val="24"/>
        </w:rPr>
        <w:t xml:space="preserve"> controller parameters. The end goal of the project is to generate reliable </w:t>
      </w:r>
      <w:r w:rsidRPr="1E8D0314">
        <w:rPr>
          <w:sz w:val="24"/>
          <w:szCs w:val="24"/>
        </w:rPr>
        <w:t>PI</w:t>
      </w:r>
      <w:r w:rsidRPr="00CB058F">
        <w:rPr>
          <w:bCs/>
          <w:sz w:val="24"/>
          <w:szCs w:val="24"/>
        </w:rPr>
        <w:t xml:space="preserve"> parameters that allow Viasat ground stations to reestablish communication with lost satellites, minimizing the time spent not communicating with the </w:t>
      </w:r>
      <w:r w:rsidR="3555F9E4" w:rsidRPr="3D61B723">
        <w:rPr>
          <w:sz w:val="24"/>
          <w:szCs w:val="24"/>
        </w:rPr>
        <w:t>satellite</w:t>
      </w:r>
      <w:r w:rsidR="08BCFB2D" w:rsidRPr="3D61B723">
        <w:rPr>
          <w:sz w:val="24"/>
          <w:szCs w:val="24"/>
        </w:rPr>
        <w:t>.</w:t>
      </w:r>
      <w:r w:rsidRPr="00CB058F">
        <w:rPr>
          <w:bCs/>
          <w:sz w:val="24"/>
          <w:szCs w:val="24"/>
        </w:rPr>
        <w:t xml:space="preserve"> The existing model will produce some representative data of current scenarios, and the ML team will analyze this data using machine learning techniques to create more accurate inputs for the </w:t>
      </w:r>
      <w:r w:rsidRPr="1E8D0314">
        <w:rPr>
          <w:sz w:val="24"/>
          <w:szCs w:val="24"/>
        </w:rPr>
        <w:t>PI</w:t>
      </w:r>
      <w:r w:rsidRPr="00CB058F">
        <w:rPr>
          <w:bCs/>
          <w:sz w:val="24"/>
          <w:szCs w:val="24"/>
        </w:rPr>
        <w:t xml:space="preserve"> controllers. The main tasks for this project </w:t>
      </w:r>
      <w:r w:rsidRPr="1E8D0314">
        <w:rPr>
          <w:sz w:val="24"/>
          <w:szCs w:val="24"/>
        </w:rPr>
        <w:t>were the following: 1. Create</w:t>
      </w:r>
      <w:r w:rsidRPr="00CB058F">
        <w:rPr>
          <w:bCs/>
          <w:sz w:val="24"/>
          <w:szCs w:val="24"/>
        </w:rPr>
        <w:t xml:space="preserve"> a populated database with representative scenarios</w:t>
      </w:r>
      <w:r w:rsidRPr="1E8D0314">
        <w:rPr>
          <w:sz w:val="24"/>
          <w:szCs w:val="24"/>
        </w:rPr>
        <w:t>. 2. Utilize</w:t>
      </w:r>
      <w:r w:rsidRPr="00CB058F">
        <w:rPr>
          <w:bCs/>
          <w:sz w:val="24"/>
          <w:szCs w:val="24"/>
        </w:rPr>
        <w:t xml:space="preserve"> machine learning techniques to correctly parse the data </w:t>
      </w:r>
      <w:r w:rsidRPr="1E8D0314">
        <w:rPr>
          <w:sz w:val="24"/>
          <w:szCs w:val="24"/>
        </w:rPr>
        <w:t>and</w:t>
      </w:r>
      <w:r w:rsidRPr="00CB058F">
        <w:rPr>
          <w:bCs/>
          <w:sz w:val="24"/>
          <w:szCs w:val="24"/>
        </w:rPr>
        <w:t xml:space="preserve"> calculate improved input parameters. Future opportunities </w:t>
      </w:r>
      <w:r w:rsidR="00BE15C4">
        <w:rPr>
          <w:bCs/>
          <w:sz w:val="24"/>
          <w:szCs w:val="24"/>
        </w:rPr>
        <w:t xml:space="preserve">include </w:t>
      </w:r>
      <w:r w:rsidR="00BE15C4" w:rsidRPr="1E8D0314">
        <w:rPr>
          <w:sz w:val="24"/>
          <w:szCs w:val="24"/>
        </w:rPr>
        <w:t>incorporating other system non-idealities into the ML algorithm, such as power consumption, overshoot in the driven plant output, total energy dissipated, etc. The</w:t>
      </w:r>
      <w:r w:rsidRPr="00CB058F">
        <w:rPr>
          <w:bCs/>
          <w:sz w:val="24"/>
          <w:szCs w:val="24"/>
        </w:rPr>
        <w:t xml:space="preserve"> remainder of this paper will be laid out as </w:t>
      </w:r>
      <w:r w:rsidRPr="1E8D0314">
        <w:rPr>
          <w:sz w:val="24"/>
          <w:szCs w:val="24"/>
        </w:rPr>
        <w:t>follows</w:t>
      </w:r>
      <w:r w:rsidRPr="00CB058F">
        <w:rPr>
          <w:bCs/>
          <w:sz w:val="24"/>
          <w:szCs w:val="24"/>
        </w:rPr>
        <w:t xml:space="preserve">: section 2 – background, section 3 - technical specifications, section 4 - design approach, section 5 - schedule, section 6 - demonstration details, section 7 – market strategy, section 8 – </w:t>
      </w:r>
      <w:proofErr w:type="gramStart"/>
      <w:r w:rsidRPr="00CB058F">
        <w:rPr>
          <w:bCs/>
          <w:sz w:val="24"/>
          <w:szCs w:val="24"/>
        </w:rPr>
        <w:t>current status</w:t>
      </w:r>
      <w:proofErr w:type="gramEnd"/>
      <w:r w:rsidRPr="00CB058F">
        <w:rPr>
          <w:bCs/>
          <w:sz w:val="24"/>
          <w:szCs w:val="24"/>
        </w:rPr>
        <w:t>, section 9 – leadership roles</w:t>
      </w:r>
      <w:r w:rsidR="5CE44A6B" w:rsidRPr="35780C81">
        <w:rPr>
          <w:sz w:val="24"/>
          <w:szCs w:val="24"/>
        </w:rPr>
        <w:t>.</w:t>
      </w:r>
    </w:p>
    <w:p w14:paraId="245AB239" w14:textId="1CD16AB8" w:rsidR="003F363A" w:rsidRPr="000A7556" w:rsidRDefault="033DB263" w:rsidP="6A073599">
      <w:pPr>
        <w:pStyle w:val="CcList"/>
        <w:numPr>
          <w:ilvl w:val="0"/>
          <w:numId w:val="39"/>
        </w:numPr>
        <w:spacing w:before="240" w:after="120" w:line="480" w:lineRule="auto"/>
        <w:ind w:left="360" w:right="0"/>
        <w:rPr>
          <w:b/>
          <w:bCs/>
          <w:sz w:val="32"/>
          <w:szCs w:val="32"/>
        </w:rPr>
      </w:pPr>
      <w:r w:rsidRPr="6A073599">
        <w:rPr>
          <w:b/>
          <w:bCs/>
          <w:sz w:val="32"/>
          <w:szCs w:val="32"/>
        </w:rPr>
        <w:t>Project Description</w:t>
      </w:r>
      <w:r w:rsidR="4B613305" w:rsidRPr="6A073599">
        <w:rPr>
          <w:b/>
          <w:bCs/>
          <w:sz w:val="32"/>
          <w:szCs w:val="32"/>
        </w:rPr>
        <w:t>, Customer Requirements,</w:t>
      </w:r>
      <w:r w:rsidRPr="6A073599">
        <w:rPr>
          <w:b/>
          <w:bCs/>
          <w:sz w:val="32"/>
          <w:szCs w:val="32"/>
        </w:rPr>
        <w:t xml:space="preserve"> and Goals</w:t>
      </w:r>
    </w:p>
    <w:p w14:paraId="12CBC6F9" w14:textId="303F65F3" w:rsidR="5F3F95C4" w:rsidRDefault="2F8406A1" w:rsidP="58D3B5F1">
      <w:pPr>
        <w:spacing w:after="120" w:line="480" w:lineRule="auto"/>
        <w:ind w:left="0" w:right="0" w:firstLine="720"/>
        <w:rPr>
          <w:sz w:val="24"/>
          <w:szCs w:val="24"/>
        </w:rPr>
      </w:pPr>
      <w:r w:rsidRPr="40FD4724">
        <w:rPr>
          <w:sz w:val="24"/>
          <w:szCs w:val="24"/>
        </w:rPr>
        <w:t xml:space="preserve">The AMEND ML Team </w:t>
      </w:r>
      <w:r w:rsidRPr="1E8D0314">
        <w:rPr>
          <w:sz w:val="24"/>
          <w:szCs w:val="24"/>
        </w:rPr>
        <w:t>designed</w:t>
      </w:r>
      <w:r w:rsidRPr="40FD4724">
        <w:rPr>
          <w:sz w:val="24"/>
          <w:szCs w:val="24"/>
        </w:rPr>
        <w:t xml:space="preserve"> </w:t>
      </w:r>
      <w:r w:rsidRPr="4581A8C3">
        <w:rPr>
          <w:sz w:val="24"/>
          <w:szCs w:val="24"/>
        </w:rPr>
        <w:t>and</w:t>
      </w:r>
      <w:r w:rsidRPr="40FD4724">
        <w:rPr>
          <w:sz w:val="24"/>
          <w:szCs w:val="24"/>
        </w:rPr>
        <w:t xml:space="preserve"> </w:t>
      </w:r>
      <w:r w:rsidRPr="1E8D0314">
        <w:rPr>
          <w:sz w:val="24"/>
          <w:szCs w:val="24"/>
        </w:rPr>
        <w:t>implemented RNN code</w:t>
      </w:r>
      <w:r w:rsidRPr="4581A8C3">
        <w:rPr>
          <w:sz w:val="24"/>
          <w:szCs w:val="24"/>
        </w:rPr>
        <w:t xml:space="preserve"> capable of accepting a wide range of </w:t>
      </w:r>
      <w:r w:rsidR="7AE80026" w:rsidRPr="1E3A162E">
        <w:rPr>
          <w:sz w:val="24"/>
          <w:szCs w:val="24"/>
        </w:rPr>
        <w:t xml:space="preserve">RF inputs </w:t>
      </w:r>
      <w:r w:rsidR="00EC1DFC">
        <w:rPr>
          <w:sz w:val="24"/>
          <w:szCs w:val="24"/>
        </w:rPr>
        <w:t xml:space="preserve">and </w:t>
      </w:r>
      <w:r w:rsidR="4F9B89F5" w:rsidRPr="2B1FD1B5">
        <w:rPr>
          <w:sz w:val="24"/>
          <w:szCs w:val="24"/>
        </w:rPr>
        <w:t>generating</w:t>
      </w:r>
      <w:r w:rsidR="00EC1DFC">
        <w:rPr>
          <w:sz w:val="24"/>
          <w:szCs w:val="24"/>
        </w:rPr>
        <w:t xml:space="preserve"> </w:t>
      </w:r>
      <w:r w:rsidR="00EC1DFC" w:rsidRPr="1E8D0314">
        <w:rPr>
          <w:sz w:val="24"/>
          <w:szCs w:val="24"/>
        </w:rPr>
        <w:t>PI</w:t>
      </w:r>
      <w:r w:rsidR="00EC1DFC">
        <w:rPr>
          <w:sz w:val="24"/>
          <w:szCs w:val="24"/>
        </w:rPr>
        <w:t xml:space="preserve"> parameters that </w:t>
      </w:r>
      <w:r w:rsidR="00C80E01">
        <w:rPr>
          <w:sz w:val="24"/>
          <w:szCs w:val="24"/>
        </w:rPr>
        <w:t xml:space="preserve">are used to take </w:t>
      </w:r>
      <w:r w:rsidR="00946DA6">
        <w:rPr>
          <w:sz w:val="24"/>
          <w:szCs w:val="24"/>
        </w:rPr>
        <w:t xml:space="preserve">predictive actions. </w:t>
      </w:r>
      <w:r w:rsidR="00C9792A">
        <w:rPr>
          <w:sz w:val="24"/>
          <w:szCs w:val="24"/>
        </w:rPr>
        <w:t>These actions will correct for errors in the relative position between the actively tracked low-Earth orbit satellite and the grounded parabolic dish.</w:t>
      </w:r>
      <w:r w:rsidR="1A895DBE" w:rsidRPr="0F1ADC85">
        <w:rPr>
          <w:sz w:val="24"/>
          <w:szCs w:val="24"/>
        </w:rPr>
        <w:t xml:space="preserve"> </w:t>
      </w:r>
      <w:r w:rsidR="1A895DBE" w:rsidRPr="08334D9C">
        <w:rPr>
          <w:sz w:val="24"/>
          <w:szCs w:val="24"/>
        </w:rPr>
        <w:t xml:space="preserve">Since the algorithm </w:t>
      </w:r>
      <w:r w:rsidR="1D936986" w:rsidRPr="0FD19514">
        <w:rPr>
          <w:sz w:val="24"/>
          <w:szCs w:val="24"/>
        </w:rPr>
        <w:t>implements machine learning techniques</w:t>
      </w:r>
      <w:r w:rsidR="1A895DBE" w:rsidRPr="08334D9C">
        <w:rPr>
          <w:sz w:val="24"/>
          <w:szCs w:val="24"/>
        </w:rPr>
        <w:t xml:space="preserve">, the goal is </w:t>
      </w:r>
      <w:r w:rsidR="1A895DBE" w:rsidRPr="08334D9C">
        <w:rPr>
          <w:sz w:val="24"/>
          <w:szCs w:val="24"/>
        </w:rPr>
        <w:lastRenderedPageBreak/>
        <w:t>to create</w:t>
      </w:r>
      <w:r w:rsidR="00C9792A">
        <w:rPr>
          <w:sz w:val="24"/>
          <w:szCs w:val="24"/>
        </w:rPr>
        <w:t xml:space="preserve"> increasingly accurate</w:t>
      </w:r>
      <w:r w:rsidR="1A895DBE" w:rsidRPr="08334D9C">
        <w:rPr>
          <w:sz w:val="24"/>
          <w:szCs w:val="24"/>
        </w:rPr>
        <w:t xml:space="preserve"> </w:t>
      </w:r>
      <w:r w:rsidR="1A895DBE" w:rsidRPr="1E8D0314">
        <w:rPr>
          <w:sz w:val="24"/>
          <w:szCs w:val="24"/>
        </w:rPr>
        <w:t>PI</w:t>
      </w:r>
      <w:r w:rsidR="1A895DBE" w:rsidRPr="08334D9C">
        <w:rPr>
          <w:sz w:val="24"/>
          <w:szCs w:val="24"/>
        </w:rPr>
        <w:t xml:space="preserve"> parameters </w:t>
      </w:r>
      <w:r w:rsidR="1A895DBE" w:rsidRPr="1E8D0314">
        <w:rPr>
          <w:sz w:val="24"/>
          <w:szCs w:val="24"/>
        </w:rPr>
        <w:t xml:space="preserve">(with more cycle runs) </w:t>
      </w:r>
      <w:r w:rsidR="1A895DBE" w:rsidRPr="08334D9C">
        <w:rPr>
          <w:sz w:val="24"/>
          <w:szCs w:val="24"/>
        </w:rPr>
        <w:t>that</w:t>
      </w:r>
      <w:r w:rsidR="3ACCD571" w:rsidRPr="0FD19514">
        <w:rPr>
          <w:sz w:val="24"/>
          <w:szCs w:val="24"/>
        </w:rPr>
        <w:t xml:space="preserve"> </w:t>
      </w:r>
      <w:r w:rsidR="3ACCD571" w:rsidRPr="024DC725">
        <w:rPr>
          <w:sz w:val="24"/>
          <w:szCs w:val="24"/>
        </w:rPr>
        <w:t xml:space="preserve">produce </w:t>
      </w:r>
      <w:r w:rsidR="3ACCD571" w:rsidRPr="20783281">
        <w:rPr>
          <w:sz w:val="24"/>
          <w:szCs w:val="24"/>
        </w:rPr>
        <w:t>improved corrective</w:t>
      </w:r>
      <w:r w:rsidR="3ACCD571" w:rsidRPr="024DC725">
        <w:rPr>
          <w:sz w:val="24"/>
          <w:szCs w:val="24"/>
        </w:rPr>
        <w:t xml:space="preserve"> </w:t>
      </w:r>
      <w:r w:rsidR="0934BE96" w:rsidRPr="024DC725">
        <w:rPr>
          <w:sz w:val="24"/>
          <w:szCs w:val="24"/>
        </w:rPr>
        <w:t>actions</w:t>
      </w:r>
      <w:r w:rsidR="0934BE96" w:rsidRPr="25D3CB1A">
        <w:rPr>
          <w:sz w:val="24"/>
          <w:szCs w:val="24"/>
        </w:rPr>
        <w:t xml:space="preserve"> </w:t>
      </w:r>
      <w:r w:rsidR="00C9792A">
        <w:rPr>
          <w:sz w:val="24"/>
          <w:szCs w:val="24"/>
        </w:rPr>
        <w:t>for</w:t>
      </w:r>
      <w:r w:rsidR="0934BE96" w:rsidRPr="15EC3869">
        <w:rPr>
          <w:sz w:val="24"/>
          <w:szCs w:val="24"/>
        </w:rPr>
        <w:t xml:space="preserve"> </w:t>
      </w:r>
      <w:r w:rsidR="0934BE96" w:rsidRPr="38FBE832">
        <w:rPr>
          <w:sz w:val="24"/>
          <w:szCs w:val="24"/>
        </w:rPr>
        <w:t>the tracking system.</w:t>
      </w:r>
      <w:r w:rsidR="00C516C2">
        <w:rPr>
          <w:sz w:val="24"/>
          <w:szCs w:val="24"/>
        </w:rPr>
        <w:t xml:space="preserve"> </w:t>
      </w:r>
    </w:p>
    <w:p w14:paraId="4F17A7A1" w14:textId="34F5DC47" w:rsidR="6884FCD4" w:rsidRDefault="00C516C2" w:rsidP="728DF97A">
      <w:pPr>
        <w:spacing w:after="120" w:line="480" w:lineRule="auto"/>
        <w:ind w:left="0" w:right="0" w:firstLine="720"/>
        <w:rPr>
          <w:sz w:val="24"/>
          <w:szCs w:val="24"/>
        </w:rPr>
      </w:pPr>
      <w:r>
        <w:rPr>
          <w:sz w:val="24"/>
          <w:szCs w:val="24"/>
        </w:rPr>
        <w:t xml:space="preserve">The team also </w:t>
      </w:r>
      <w:r w:rsidRPr="1E8D0314">
        <w:rPr>
          <w:sz w:val="24"/>
          <w:szCs w:val="24"/>
        </w:rPr>
        <w:t>created</w:t>
      </w:r>
      <w:r>
        <w:rPr>
          <w:sz w:val="24"/>
          <w:szCs w:val="24"/>
        </w:rPr>
        <w:t xml:space="preserve"> a </w:t>
      </w:r>
      <w:proofErr w:type="spellStart"/>
      <w:r w:rsidR="00C76921">
        <w:rPr>
          <w:sz w:val="24"/>
          <w:szCs w:val="24"/>
        </w:rPr>
        <w:t>Matlab</w:t>
      </w:r>
      <w:proofErr w:type="spellEnd"/>
      <w:r w:rsidR="00C76921">
        <w:rPr>
          <w:sz w:val="24"/>
          <w:szCs w:val="24"/>
        </w:rPr>
        <w:t xml:space="preserve"> database that </w:t>
      </w:r>
      <w:r w:rsidR="00C76921" w:rsidRPr="1E8D0314">
        <w:rPr>
          <w:sz w:val="24"/>
          <w:szCs w:val="24"/>
        </w:rPr>
        <w:t>holds</w:t>
      </w:r>
      <w:r w:rsidR="00C76921">
        <w:rPr>
          <w:sz w:val="24"/>
          <w:szCs w:val="24"/>
        </w:rPr>
        <w:t xml:space="preserve"> data points generated from the existing RF </w:t>
      </w:r>
      <w:r w:rsidR="00C76921" w:rsidRPr="1E8D0314">
        <w:rPr>
          <w:sz w:val="24"/>
          <w:szCs w:val="24"/>
        </w:rPr>
        <w:t xml:space="preserve">(slow time) </w:t>
      </w:r>
      <w:r w:rsidR="00C76921">
        <w:rPr>
          <w:sz w:val="24"/>
          <w:szCs w:val="24"/>
        </w:rPr>
        <w:t xml:space="preserve">model. This database </w:t>
      </w:r>
      <w:r w:rsidR="00C76921" w:rsidRPr="1E8D0314">
        <w:rPr>
          <w:sz w:val="24"/>
          <w:szCs w:val="24"/>
        </w:rPr>
        <w:t>was</w:t>
      </w:r>
      <w:r w:rsidR="00C76921">
        <w:rPr>
          <w:sz w:val="24"/>
          <w:szCs w:val="24"/>
        </w:rPr>
        <w:t xml:space="preserve"> used to </w:t>
      </w:r>
      <w:r w:rsidR="00D40FBF">
        <w:rPr>
          <w:sz w:val="24"/>
          <w:szCs w:val="24"/>
        </w:rPr>
        <w:t xml:space="preserve">feed input data into the ML algorithm. Primary </w:t>
      </w:r>
      <w:r w:rsidR="00832F12">
        <w:rPr>
          <w:sz w:val="24"/>
          <w:szCs w:val="24"/>
        </w:rPr>
        <w:t xml:space="preserve">tools that </w:t>
      </w:r>
      <w:r w:rsidR="00832F12" w:rsidRPr="1E8D0314">
        <w:rPr>
          <w:sz w:val="24"/>
          <w:szCs w:val="24"/>
        </w:rPr>
        <w:t>were</w:t>
      </w:r>
      <w:r w:rsidR="00832F12">
        <w:rPr>
          <w:sz w:val="24"/>
          <w:szCs w:val="24"/>
        </w:rPr>
        <w:t xml:space="preserve"> developed </w:t>
      </w:r>
      <w:r w:rsidR="00832F12" w:rsidRPr="1E8D0314">
        <w:rPr>
          <w:sz w:val="24"/>
          <w:szCs w:val="24"/>
        </w:rPr>
        <w:t>included</w:t>
      </w:r>
      <w:r w:rsidR="00832F12">
        <w:rPr>
          <w:sz w:val="24"/>
          <w:szCs w:val="24"/>
        </w:rPr>
        <w:t xml:space="preserve"> a</w:t>
      </w:r>
      <w:r w:rsidR="0007451A">
        <w:rPr>
          <w:sz w:val="24"/>
          <w:szCs w:val="24"/>
        </w:rPr>
        <w:t xml:space="preserve"> method of extracting data from the </w:t>
      </w:r>
      <w:r w:rsidR="004D5699">
        <w:rPr>
          <w:sz w:val="24"/>
          <w:szCs w:val="24"/>
        </w:rPr>
        <w:t>RF model</w:t>
      </w:r>
      <w:r w:rsidR="004D5699" w:rsidRPr="1E8D0314">
        <w:rPr>
          <w:sz w:val="24"/>
          <w:szCs w:val="24"/>
        </w:rPr>
        <w:t xml:space="preserve"> </w:t>
      </w:r>
      <w:r w:rsidR="29BBBDFB" w:rsidRPr="1E8D0314">
        <w:rPr>
          <w:sz w:val="24"/>
          <w:szCs w:val="24"/>
        </w:rPr>
        <w:t>[1</w:t>
      </w:r>
      <w:r w:rsidR="1E8D0314" w:rsidRPr="1E8D0314">
        <w:rPr>
          <w:sz w:val="24"/>
          <w:szCs w:val="24"/>
        </w:rPr>
        <w:t xml:space="preserve">] </w:t>
      </w:r>
      <w:r w:rsidR="000E22E6" w:rsidRPr="1E8D0314">
        <w:rPr>
          <w:sz w:val="24"/>
          <w:szCs w:val="24"/>
        </w:rPr>
        <w:t>(</w:t>
      </w:r>
      <w:r w:rsidR="00B55BC8" w:rsidRPr="1E8D0314">
        <w:rPr>
          <w:sz w:val="24"/>
          <w:szCs w:val="24"/>
        </w:rPr>
        <w:t>automatic population of</w:t>
      </w:r>
      <w:r w:rsidR="00B55BC8">
        <w:rPr>
          <w:sz w:val="24"/>
          <w:szCs w:val="24"/>
        </w:rPr>
        <w:t xml:space="preserve"> the </w:t>
      </w:r>
      <w:r w:rsidR="00EC5816">
        <w:rPr>
          <w:sz w:val="24"/>
          <w:szCs w:val="24"/>
        </w:rPr>
        <w:t>allocated database</w:t>
      </w:r>
      <w:r w:rsidR="29BBBDFB">
        <w:rPr>
          <w:sz w:val="24"/>
          <w:szCs w:val="24"/>
        </w:rPr>
        <w:t xml:space="preserve"> </w:t>
      </w:r>
      <w:r w:rsidR="00EC5816" w:rsidRPr="1E8D0314">
        <w:rPr>
          <w:sz w:val="24"/>
          <w:szCs w:val="24"/>
        </w:rPr>
        <w:t>is left for future work).</w:t>
      </w:r>
      <w:r w:rsidR="00EC5816">
        <w:rPr>
          <w:sz w:val="24"/>
          <w:szCs w:val="24"/>
        </w:rPr>
        <w:t xml:space="preserve"> Lastly, we </w:t>
      </w:r>
      <w:r w:rsidR="00EC5816" w:rsidRPr="1E8D0314">
        <w:rPr>
          <w:sz w:val="24"/>
          <w:szCs w:val="24"/>
        </w:rPr>
        <w:t>implemented</w:t>
      </w:r>
      <w:r w:rsidR="00EC5816">
        <w:rPr>
          <w:sz w:val="24"/>
          <w:szCs w:val="24"/>
        </w:rPr>
        <w:t xml:space="preserve"> a way to transfer this data into the ML algorithm.</w:t>
      </w:r>
    </w:p>
    <w:p w14:paraId="2DA64FFD" w14:textId="69241CA4" w:rsidR="6884FCD4" w:rsidRDefault="002E2E88" w:rsidP="4879769F">
      <w:pPr>
        <w:spacing w:after="120" w:line="480" w:lineRule="auto"/>
        <w:ind w:left="0" w:right="0" w:firstLine="720"/>
        <w:rPr>
          <w:b/>
          <w:sz w:val="24"/>
          <w:szCs w:val="24"/>
        </w:rPr>
      </w:pPr>
      <w:r>
        <w:rPr>
          <w:sz w:val="24"/>
          <w:szCs w:val="24"/>
        </w:rPr>
        <w:t>Th</w:t>
      </w:r>
      <w:r w:rsidR="005D207F">
        <w:rPr>
          <w:sz w:val="24"/>
          <w:szCs w:val="24"/>
        </w:rPr>
        <w:t>is project</w:t>
      </w:r>
      <w:r w:rsidR="000B51D5">
        <w:rPr>
          <w:sz w:val="24"/>
          <w:szCs w:val="24"/>
        </w:rPr>
        <w:t>’s</w:t>
      </w:r>
      <w:r w:rsidR="00AD7CDC">
        <w:rPr>
          <w:sz w:val="24"/>
          <w:szCs w:val="24"/>
        </w:rPr>
        <w:t xml:space="preserve"> only stakeholder is Viasat, a</w:t>
      </w:r>
      <w:r w:rsidR="008E6F2F">
        <w:rPr>
          <w:sz w:val="24"/>
          <w:szCs w:val="24"/>
        </w:rPr>
        <w:t>s they are the corporate sponsor who intend to use this technology</w:t>
      </w:r>
      <w:r w:rsidR="001513FF" w:rsidRPr="1E8D0314">
        <w:rPr>
          <w:sz w:val="24"/>
          <w:szCs w:val="24"/>
        </w:rPr>
        <w:t>.</w:t>
      </w:r>
      <w:r w:rsidR="001513FF">
        <w:rPr>
          <w:sz w:val="24"/>
          <w:szCs w:val="24"/>
        </w:rPr>
        <w:t xml:space="preserve"> Some</w:t>
      </w:r>
      <w:r>
        <w:rPr>
          <w:sz w:val="24"/>
          <w:szCs w:val="24"/>
        </w:rPr>
        <w:t xml:space="preserve"> customer needs</w:t>
      </w:r>
      <w:r w:rsidR="001513FF">
        <w:rPr>
          <w:sz w:val="24"/>
          <w:szCs w:val="24"/>
        </w:rPr>
        <w:t xml:space="preserve"> include the desire to </w:t>
      </w:r>
      <w:r w:rsidR="00963325">
        <w:rPr>
          <w:sz w:val="24"/>
          <w:szCs w:val="24"/>
        </w:rPr>
        <w:t xml:space="preserve">create </w:t>
      </w:r>
      <w:r w:rsidR="00D65F7B">
        <w:rPr>
          <w:sz w:val="24"/>
          <w:szCs w:val="24"/>
        </w:rPr>
        <w:t>an ML</w:t>
      </w:r>
      <w:r w:rsidR="007425C9">
        <w:rPr>
          <w:sz w:val="24"/>
          <w:szCs w:val="24"/>
        </w:rPr>
        <w:t xml:space="preserve"> solution that works with the existing</w:t>
      </w:r>
      <w:r w:rsidR="0053689E">
        <w:rPr>
          <w:sz w:val="24"/>
          <w:szCs w:val="24"/>
        </w:rPr>
        <w:t xml:space="preserve"> Simulink model. </w:t>
      </w:r>
      <w:r w:rsidR="00D413B8" w:rsidRPr="1E8D0314">
        <w:rPr>
          <w:sz w:val="24"/>
          <w:szCs w:val="24"/>
        </w:rPr>
        <w:t xml:space="preserve">This was accomplished by linking MATLAB code used to run the control system to RNN code run in Python. </w:t>
      </w:r>
      <w:r w:rsidRPr="1E8D0314">
        <w:rPr>
          <w:sz w:val="24"/>
          <w:szCs w:val="24"/>
        </w:rPr>
        <w:t xml:space="preserve"> </w:t>
      </w:r>
    </w:p>
    <w:p w14:paraId="2F65A1B6" w14:textId="782AB66F" w:rsidR="0000631B" w:rsidRDefault="00B647BE" w:rsidP="33BFF544">
      <w:pPr>
        <w:spacing w:line="480" w:lineRule="auto"/>
        <w:ind w:left="0" w:right="0" w:firstLine="720"/>
        <w:rPr>
          <w:sz w:val="24"/>
          <w:szCs w:val="24"/>
        </w:rPr>
      </w:pPr>
      <w:r>
        <w:rPr>
          <w:sz w:val="24"/>
          <w:szCs w:val="24"/>
        </w:rPr>
        <w:t>There are several design constraints that we will have to keep in mind while developing our solution.</w:t>
      </w:r>
      <w:r w:rsidR="00B37E6F">
        <w:rPr>
          <w:sz w:val="24"/>
          <w:szCs w:val="24"/>
        </w:rPr>
        <w:t xml:space="preserve"> </w:t>
      </w:r>
      <w:r w:rsidR="00D80EC0">
        <w:rPr>
          <w:sz w:val="24"/>
          <w:szCs w:val="24"/>
        </w:rPr>
        <w:t xml:space="preserve">Primarily, we will focus on keeping </w:t>
      </w:r>
      <w:r w:rsidR="00D52001">
        <w:rPr>
          <w:sz w:val="24"/>
          <w:szCs w:val="24"/>
        </w:rPr>
        <w:t xml:space="preserve">the algorithm latency to a manageable value. Having too high a latency </w:t>
      </w:r>
      <w:r w:rsidR="0098772D">
        <w:rPr>
          <w:sz w:val="24"/>
          <w:szCs w:val="24"/>
        </w:rPr>
        <w:t xml:space="preserve">will </w:t>
      </w:r>
      <w:r w:rsidR="008A4F86">
        <w:rPr>
          <w:sz w:val="24"/>
          <w:szCs w:val="24"/>
        </w:rPr>
        <w:t xml:space="preserve">mean that the </w:t>
      </w:r>
      <w:r w:rsidR="000414DC">
        <w:rPr>
          <w:sz w:val="24"/>
          <w:szCs w:val="24"/>
        </w:rPr>
        <w:t xml:space="preserve">parameters will not </w:t>
      </w:r>
      <w:r w:rsidR="0041447A">
        <w:rPr>
          <w:sz w:val="24"/>
          <w:szCs w:val="24"/>
        </w:rPr>
        <w:t xml:space="preserve">be generated </w:t>
      </w:r>
      <w:r w:rsidR="00CB0945">
        <w:rPr>
          <w:sz w:val="24"/>
          <w:szCs w:val="24"/>
        </w:rPr>
        <w:t>at the desired update rate</w:t>
      </w:r>
      <w:r w:rsidR="0587F32F" w:rsidRPr="75FF17D0">
        <w:rPr>
          <w:sz w:val="24"/>
          <w:szCs w:val="24"/>
        </w:rPr>
        <w:t xml:space="preserve"> [</w:t>
      </w:r>
      <w:r w:rsidR="2CA57E29" w:rsidRPr="49124670">
        <w:rPr>
          <w:sz w:val="24"/>
          <w:szCs w:val="24"/>
        </w:rPr>
        <w:t>2</w:t>
      </w:r>
      <w:r w:rsidR="0587F32F" w:rsidRPr="75FF17D0">
        <w:rPr>
          <w:sz w:val="24"/>
          <w:szCs w:val="24"/>
        </w:rPr>
        <w:t>]</w:t>
      </w:r>
      <w:r w:rsidR="00CB0945" w:rsidRPr="75FF17D0">
        <w:rPr>
          <w:sz w:val="24"/>
          <w:szCs w:val="24"/>
        </w:rPr>
        <w:t>.</w:t>
      </w:r>
      <w:r w:rsidR="00CB0945">
        <w:rPr>
          <w:sz w:val="24"/>
          <w:szCs w:val="24"/>
        </w:rPr>
        <w:t xml:space="preserve"> We will also need to </w:t>
      </w:r>
      <w:r w:rsidR="00AB1B5F">
        <w:rPr>
          <w:sz w:val="24"/>
          <w:szCs w:val="24"/>
        </w:rPr>
        <w:t>ensure that the results that we generate will be within the desired root mean squared error that will be specified by the consumer.</w:t>
      </w:r>
    </w:p>
    <w:p w14:paraId="04CC8165" w14:textId="77777777" w:rsidR="00AB1B5F" w:rsidRDefault="00AB1B5F" w:rsidP="0000631B">
      <w:pPr>
        <w:spacing w:line="480" w:lineRule="auto"/>
        <w:ind w:left="0" w:right="0" w:firstLine="720"/>
        <w:rPr>
          <w:sz w:val="24"/>
          <w:szCs w:val="24"/>
        </w:rPr>
      </w:pPr>
    </w:p>
    <w:p w14:paraId="12ABA25A" w14:textId="77777777" w:rsidR="00AB1B5F" w:rsidRPr="00286678" w:rsidRDefault="00AB1B5F" w:rsidP="0000631B">
      <w:pPr>
        <w:spacing w:line="480" w:lineRule="auto"/>
        <w:ind w:left="0" w:right="0" w:firstLine="720"/>
        <w:rPr>
          <w:sz w:val="24"/>
          <w:szCs w:val="24"/>
        </w:rPr>
      </w:pPr>
    </w:p>
    <w:p w14:paraId="043079E4" w14:textId="624741A8" w:rsidR="481AB75A" w:rsidRDefault="481AB75A" w:rsidP="53F82572">
      <w:pPr>
        <w:spacing w:line="360" w:lineRule="auto"/>
        <w:ind w:left="0" w:right="0"/>
        <w:jc w:val="center"/>
      </w:pPr>
      <w:r>
        <w:rPr>
          <w:noProof/>
        </w:rPr>
        <w:lastRenderedPageBreak/>
        <w:drawing>
          <wp:inline distT="0" distB="0" distL="0" distR="0" wp14:anchorId="226F1A48" wp14:editId="260AD2BA">
            <wp:extent cx="5562602" cy="4867274"/>
            <wp:effectExtent l="0" t="0" r="0" b="0"/>
            <wp:docPr id="13942790" name="Picture 1394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2790"/>
                    <pic:cNvPicPr/>
                  </pic:nvPicPr>
                  <pic:blipFill>
                    <a:blip r:embed="rId16">
                      <a:extLst>
                        <a:ext uri="{28A0092B-C50C-407E-A947-70E740481C1C}">
                          <a14:useLocalDpi xmlns:a14="http://schemas.microsoft.com/office/drawing/2010/main" val="0"/>
                        </a:ext>
                      </a:extLst>
                    </a:blip>
                    <a:stretch>
                      <a:fillRect/>
                    </a:stretch>
                  </pic:blipFill>
                  <pic:spPr>
                    <a:xfrm>
                      <a:off x="0" y="0"/>
                      <a:ext cx="5562602" cy="4867274"/>
                    </a:xfrm>
                    <a:prstGeom prst="rect">
                      <a:avLst/>
                    </a:prstGeom>
                  </pic:spPr>
                </pic:pic>
              </a:graphicData>
            </a:graphic>
          </wp:inline>
        </w:drawing>
      </w:r>
    </w:p>
    <w:p w14:paraId="69768F89" w14:textId="1D5E29C5" w:rsidR="003F363A" w:rsidRPr="000A7556" w:rsidRDefault="6C5428D2" w:rsidP="00AB1B5F">
      <w:pPr>
        <w:spacing w:line="360" w:lineRule="auto"/>
        <w:ind w:left="0" w:right="0"/>
        <w:jc w:val="center"/>
        <w:rPr>
          <w:sz w:val="24"/>
          <w:szCs w:val="24"/>
        </w:rPr>
      </w:pPr>
      <w:r w:rsidRPr="6A073599">
        <w:rPr>
          <w:b/>
          <w:bCs/>
          <w:sz w:val="24"/>
          <w:szCs w:val="24"/>
        </w:rPr>
        <w:t xml:space="preserve">Figure </w:t>
      </w:r>
      <w:r w:rsidR="19B48FA8" w:rsidRPr="6A073599">
        <w:rPr>
          <w:b/>
          <w:bCs/>
          <w:sz w:val="24"/>
          <w:szCs w:val="24"/>
        </w:rPr>
        <w:t>1</w:t>
      </w:r>
      <w:r w:rsidRPr="6A073599">
        <w:rPr>
          <w:b/>
          <w:bCs/>
          <w:sz w:val="24"/>
          <w:szCs w:val="24"/>
        </w:rPr>
        <w:t xml:space="preserve">. </w:t>
      </w:r>
      <w:r w:rsidR="42152601" w:rsidRPr="6A073599">
        <w:rPr>
          <w:sz w:val="24"/>
          <w:szCs w:val="24"/>
        </w:rPr>
        <w:t>Quality Function Diagram</w:t>
      </w:r>
      <w:r w:rsidR="4653F649" w:rsidRPr="6A073599">
        <w:rPr>
          <w:sz w:val="24"/>
          <w:szCs w:val="24"/>
        </w:rPr>
        <w:t xml:space="preserve"> based on Customer Needs</w:t>
      </w:r>
      <w:r w:rsidR="6EE9F347" w:rsidRPr="6A073599">
        <w:rPr>
          <w:sz w:val="24"/>
          <w:szCs w:val="24"/>
        </w:rPr>
        <w:t xml:space="preserve"> (Column 1)</w:t>
      </w:r>
      <w:r w:rsidR="4653F649" w:rsidRPr="6A073599">
        <w:rPr>
          <w:sz w:val="24"/>
          <w:szCs w:val="24"/>
        </w:rPr>
        <w:t xml:space="preserve"> and </w:t>
      </w:r>
      <w:r w:rsidRPr="6A073599">
        <w:rPr>
          <w:sz w:val="24"/>
          <w:szCs w:val="24"/>
        </w:rPr>
        <w:t>Engineering Requirements</w:t>
      </w:r>
      <w:r w:rsidR="6EE9F347" w:rsidRPr="6A073599">
        <w:rPr>
          <w:sz w:val="24"/>
          <w:szCs w:val="24"/>
        </w:rPr>
        <w:t xml:space="preserve"> (Row 1)</w:t>
      </w:r>
    </w:p>
    <w:p w14:paraId="046D62D9" w14:textId="1ECD9DBA" w:rsidR="00B9708B" w:rsidRPr="00415460" w:rsidRDefault="033DB263" w:rsidP="6A073599">
      <w:pPr>
        <w:pStyle w:val="CcList"/>
        <w:numPr>
          <w:ilvl w:val="0"/>
          <w:numId w:val="13"/>
        </w:numPr>
        <w:spacing w:before="240" w:after="120" w:line="480" w:lineRule="auto"/>
        <w:ind w:left="0" w:right="0" w:firstLine="0"/>
        <w:rPr>
          <w:b/>
          <w:bCs/>
          <w:sz w:val="32"/>
          <w:szCs w:val="32"/>
        </w:rPr>
      </w:pPr>
      <w:r w:rsidRPr="6A073599">
        <w:rPr>
          <w:b/>
          <w:bCs/>
          <w:sz w:val="32"/>
          <w:szCs w:val="32"/>
        </w:rPr>
        <w:t>Technical Specifications</w:t>
      </w:r>
    </w:p>
    <w:p w14:paraId="18D84AE0" w14:textId="5BF2FB6C" w:rsidR="2A23F6C7" w:rsidRDefault="338790B2" w:rsidP="7B7C5CC9">
      <w:pPr>
        <w:spacing w:line="360" w:lineRule="auto"/>
        <w:ind w:left="0" w:right="0" w:firstLine="720"/>
        <w:rPr>
          <w:sz w:val="24"/>
          <w:szCs w:val="24"/>
        </w:rPr>
      </w:pPr>
      <w:r w:rsidRPr="2F2901A5">
        <w:rPr>
          <w:sz w:val="24"/>
          <w:szCs w:val="24"/>
        </w:rPr>
        <w:t xml:space="preserve">The following design specifications were mandated for last year’s </w:t>
      </w:r>
      <w:r w:rsidR="0F516C37" w:rsidRPr="2F2901A5">
        <w:rPr>
          <w:sz w:val="24"/>
          <w:szCs w:val="24"/>
        </w:rPr>
        <w:t>Viasat AMEND</w:t>
      </w:r>
      <w:r w:rsidRPr="2F2901A5">
        <w:rPr>
          <w:sz w:val="24"/>
          <w:szCs w:val="24"/>
        </w:rPr>
        <w:t xml:space="preserve"> team and </w:t>
      </w:r>
      <w:r w:rsidR="007D09A4" w:rsidRPr="1E8D0314">
        <w:rPr>
          <w:sz w:val="24"/>
          <w:szCs w:val="24"/>
        </w:rPr>
        <w:t>was</w:t>
      </w:r>
      <w:r w:rsidRPr="2F2901A5">
        <w:rPr>
          <w:sz w:val="24"/>
          <w:szCs w:val="24"/>
        </w:rPr>
        <w:t xml:space="preserve"> </w:t>
      </w:r>
      <w:r w:rsidR="1C99C454" w:rsidRPr="2F2901A5">
        <w:rPr>
          <w:sz w:val="24"/>
          <w:szCs w:val="24"/>
        </w:rPr>
        <w:t>utilize</w:t>
      </w:r>
      <w:r w:rsidR="2C00EA44" w:rsidRPr="2F2901A5">
        <w:rPr>
          <w:sz w:val="24"/>
          <w:szCs w:val="24"/>
        </w:rPr>
        <w:t>d</w:t>
      </w:r>
      <w:r w:rsidR="1C99C454" w:rsidRPr="2F2901A5">
        <w:rPr>
          <w:sz w:val="24"/>
          <w:szCs w:val="24"/>
        </w:rPr>
        <w:t xml:space="preserve"> for the </w:t>
      </w:r>
      <w:r w:rsidR="3CD32372" w:rsidRPr="2F2901A5">
        <w:rPr>
          <w:sz w:val="24"/>
          <w:szCs w:val="24"/>
        </w:rPr>
        <w:t>development and implementation of the</w:t>
      </w:r>
      <w:r w:rsidR="1C99C454" w:rsidRPr="2F2901A5">
        <w:rPr>
          <w:sz w:val="24"/>
          <w:szCs w:val="24"/>
        </w:rPr>
        <w:t xml:space="preserve"> ML algori</w:t>
      </w:r>
      <w:r w:rsidR="0089236F">
        <w:rPr>
          <w:sz w:val="24"/>
          <w:szCs w:val="24"/>
        </w:rPr>
        <w:t>thm.</w:t>
      </w:r>
    </w:p>
    <w:p w14:paraId="7A0DCBE5" w14:textId="6157E1D3" w:rsidR="671B3B33" w:rsidRDefault="671B3B33" w:rsidP="671B3B33">
      <w:pPr>
        <w:spacing w:line="360" w:lineRule="auto"/>
        <w:ind w:left="0" w:right="0"/>
        <w:rPr>
          <w:sz w:val="24"/>
          <w:szCs w:val="24"/>
        </w:rPr>
      </w:pPr>
    </w:p>
    <w:tbl>
      <w:tblPr>
        <w:tblStyle w:val="TableGrid"/>
        <w:tblW w:w="0" w:type="auto"/>
        <w:jc w:val="center"/>
        <w:tblLayout w:type="fixed"/>
        <w:tblLook w:val="06A0" w:firstRow="1" w:lastRow="0" w:firstColumn="1" w:lastColumn="0" w:noHBand="1" w:noVBand="1"/>
      </w:tblPr>
      <w:tblGrid>
        <w:gridCol w:w="4965"/>
        <w:gridCol w:w="4965"/>
      </w:tblGrid>
      <w:tr w:rsidR="1A53CA01" w14:paraId="1AE00AF3" w14:textId="77777777" w:rsidTr="27E4A99E">
        <w:trPr>
          <w:jc w:val="center"/>
        </w:trPr>
        <w:tc>
          <w:tcPr>
            <w:tcW w:w="4965" w:type="dxa"/>
          </w:tcPr>
          <w:p w14:paraId="710C46F0" w14:textId="534E5C34" w:rsidR="1A53CA01" w:rsidRDefault="1D71F2F8" w:rsidP="14343DD2">
            <w:pPr>
              <w:ind w:left="720"/>
              <w:rPr>
                <w:sz w:val="24"/>
                <w:szCs w:val="24"/>
              </w:rPr>
            </w:pPr>
            <w:r w:rsidRPr="2F2901A5">
              <w:rPr>
                <w:sz w:val="24"/>
                <w:szCs w:val="24"/>
              </w:rPr>
              <w:t>Minimum RF Input Bandwidth</w:t>
            </w:r>
          </w:p>
        </w:tc>
        <w:tc>
          <w:tcPr>
            <w:tcW w:w="4965" w:type="dxa"/>
          </w:tcPr>
          <w:p w14:paraId="7EF68F1A" w14:textId="534E5C34" w:rsidR="1A53CA01" w:rsidRDefault="1D71F2F8" w:rsidP="1A53CA01">
            <w:pPr>
              <w:rPr>
                <w:sz w:val="24"/>
                <w:szCs w:val="24"/>
              </w:rPr>
            </w:pPr>
            <w:r w:rsidRPr="2F2901A5">
              <w:rPr>
                <w:sz w:val="24"/>
                <w:szCs w:val="24"/>
              </w:rPr>
              <w:t>200 MHz</w:t>
            </w:r>
          </w:p>
        </w:tc>
      </w:tr>
      <w:tr w:rsidR="1A53CA01" w14:paraId="5F641854" w14:textId="77777777" w:rsidTr="27E4A99E">
        <w:trPr>
          <w:jc w:val="center"/>
        </w:trPr>
        <w:tc>
          <w:tcPr>
            <w:tcW w:w="4965" w:type="dxa"/>
          </w:tcPr>
          <w:p w14:paraId="212F0BE1" w14:textId="534E5C34" w:rsidR="1A53CA01" w:rsidRDefault="1D71F2F8" w:rsidP="6573A691">
            <w:pPr>
              <w:ind w:left="720"/>
              <w:rPr>
                <w:sz w:val="24"/>
                <w:szCs w:val="24"/>
              </w:rPr>
            </w:pPr>
            <w:r w:rsidRPr="2F2901A5">
              <w:rPr>
                <w:sz w:val="24"/>
                <w:szCs w:val="24"/>
              </w:rPr>
              <w:t>Desired RF Input Bandwidth</w:t>
            </w:r>
          </w:p>
        </w:tc>
        <w:tc>
          <w:tcPr>
            <w:tcW w:w="4965" w:type="dxa"/>
          </w:tcPr>
          <w:p w14:paraId="3FE35F10" w14:textId="534E5C34" w:rsidR="1A53CA01" w:rsidRDefault="1D71F2F8" w:rsidP="1A53CA01">
            <w:pPr>
              <w:rPr>
                <w:sz w:val="24"/>
                <w:szCs w:val="24"/>
              </w:rPr>
            </w:pPr>
            <w:r w:rsidRPr="2F2901A5">
              <w:rPr>
                <w:sz w:val="24"/>
                <w:szCs w:val="24"/>
              </w:rPr>
              <w:t>3 GHz</w:t>
            </w:r>
          </w:p>
        </w:tc>
      </w:tr>
      <w:tr w:rsidR="1A53CA01" w14:paraId="6C9DFF52" w14:textId="77777777" w:rsidTr="27E4A99E">
        <w:trPr>
          <w:jc w:val="center"/>
        </w:trPr>
        <w:tc>
          <w:tcPr>
            <w:tcW w:w="4965" w:type="dxa"/>
          </w:tcPr>
          <w:p w14:paraId="753EDFD7" w14:textId="6B35D6A0" w:rsidR="1A53CA01" w:rsidRDefault="1D71F2F8" w:rsidP="6573A691">
            <w:pPr>
              <w:ind w:left="720"/>
              <w:rPr>
                <w:sz w:val="24"/>
                <w:szCs w:val="24"/>
              </w:rPr>
            </w:pPr>
            <w:r w:rsidRPr="3228F4D8">
              <w:rPr>
                <w:sz w:val="24"/>
                <w:szCs w:val="24"/>
              </w:rPr>
              <w:t>I/Q Signal Bandwidth</w:t>
            </w:r>
          </w:p>
        </w:tc>
        <w:tc>
          <w:tcPr>
            <w:tcW w:w="4965" w:type="dxa"/>
          </w:tcPr>
          <w:p w14:paraId="613C2E58" w14:textId="30CDD46B" w:rsidR="1A53CA01" w:rsidRDefault="1D71F2F8" w:rsidP="1A53CA01">
            <w:pPr>
              <w:rPr>
                <w:sz w:val="24"/>
                <w:szCs w:val="24"/>
              </w:rPr>
            </w:pPr>
            <w:r w:rsidRPr="3228F4D8">
              <w:rPr>
                <w:sz w:val="24"/>
                <w:szCs w:val="24"/>
              </w:rPr>
              <w:t>10 MHz</w:t>
            </w:r>
          </w:p>
        </w:tc>
      </w:tr>
      <w:tr w:rsidR="1A53CA01" w14:paraId="5D88C8DD" w14:textId="77777777" w:rsidTr="27E4A99E">
        <w:trPr>
          <w:jc w:val="center"/>
        </w:trPr>
        <w:tc>
          <w:tcPr>
            <w:tcW w:w="4965" w:type="dxa"/>
          </w:tcPr>
          <w:p w14:paraId="49FDB7BC" w14:textId="76A45202" w:rsidR="1A53CA01" w:rsidRDefault="1D71F2F8" w:rsidP="6573A691">
            <w:pPr>
              <w:ind w:left="720"/>
              <w:rPr>
                <w:sz w:val="24"/>
                <w:szCs w:val="24"/>
              </w:rPr>
            </w:pPr>
            <w:r w:rsidRPr="3228F4D8">
              <w:rPr>
                <w:sz w:val="24"/>
                <w:szCs w:val="24"/>
              </w:rPr>
              <w:t>Minimum SNR on Main Horn After Processing</w:t>
            </w:r>
          </w:p>
        </w:tc>
        <w:tc>
          <w:tcPr>
            <w:tcW w:w="4965" w:type="dxa"/>
          </w:tcPr>
          <w:p w14:paraId="23DBDB16" w14:textId="3F44C38D" w:rsidR="1A53CA01" w:rsidRDefault="1D71F2F8" w:rsidP="1A53CA01">
            <w:pPr>
              <w:rPr>
                <w:sz w:val="24"/>
                <w:szCs w:val="24"/>
              </w:rPr>
            </w:pPr>
            <w:r w:rsidRPr="3228F4D8">
              <w:rPr>
                <w:sz w:val="24"/>
                <w:szCs w:val="24"/>
              </w:rPr>
              <w:t>7dB</w:t>
            </w:r>
          </w:p>
        </w:tc>
      </w:tr>
      <w:tr w:rsidR="1A53CA01" w14:paraId="5FEDCBDE" w14:textId="77777777" w:rsidTr="27E4A99E">
        <w:trPr>
          <w:jc w:val="center"/>
        </w:trPr>
        <w:tc>
          <w:tcPr>
            <w:tcW w:w="4965" w:type="dxa"/>
          </w:tcPr>
          <w:p w14:paraId="176375FB" w14:textId="1F3D0C7B" w:rsidR="1A53CA01" w:rsidRDefault="1D71F2F8" w:rsidP="2C17D2A0">
            <w:pPr>
              <w:ind w:left="720"/>
              <w:rPr>
                <w:sz w:val="24"/>
                <w:szCs w:val="24"/>
              </w:rPr>
            </w:pPr>
            <w:r w:rsidRPr="3228F4D8">
              <w:rPr>
                <w:sz w:val="24"/>
                <w:szCs w:val="24"/>
              </w:rPr>
              <w:t>Maximum Latency</w:t>
            </w:r>
          </w:p>
        </w:tc>
        <w:tc>
          <w:tcPr>
            <w:tcW w:w="4965" w:type="dxa"/>
          </w:tcPr>
          <w:p w14:paraId="74150D81" w14:textId="6B5D66DC" w:rsidR="1A53CA01" w:rsidRDefault="1D71F2F8" w:rsidP="1A53CA01">
            <w:pPr>
              <w:rPr>
                <w:sz w:val="24"/>
                <w:szCs w:val="24"/>
              </w:rPr>
            </w:pPr>
            <w:r w:rsidRPr="6A6C8D52">
              <w:rPr>
                <w:sz w:val="24"/>
                <w:szCs w:val="24"/>
              </w:rPr>
              <w:t>0.5s</w:t>
            </w:r>
          </w:p>
        </w:tc>
      </w:tr>
      <w:tr w:rsidR="1A53CA01" w14:paraId="591240B7" w14:textId="77777777" w:rsidTr="27E4A99E">
        <w:trPr>
          <w:jc w:val="center"/>
        </w:trPr>
        <w:tc>
          <w:tcPr>
            <w:tcW w:w="4965" w:type="dxa"/>
          </w:tcPr>
          <w:p w14:paraId="57F5EA69" w14:textId="555BE6D1" w:rsidR="1A53CA01" w:rsidRDefault="1D71F2F8" w:rsidP="2C17D2A0">
            <w:pPr>
              <w:ind w:left="720"/>
              <w:rPr>
                <w:sz w:val="24"/>
                <w:szCs w:val="24"/>
              </w:rPr>
            </w:pPr>
            <w:r w:rsidRPr="1C1F36EE">
              <w:rPr>
                <w:sz w:val="24"/>
                <w:szCs w:val="24"/>
              </w:rPr>
              <w:t>Control System Update Rate</w:t>
            </w:r>
          </w:p>
        </w:tc>
        <w:tc>
          <w:tcPr>
            <w:tcW w:w="4965" w:type="dxa"/>
          </w:tcPr>
          <w:p w14:paraId="789CF2B7" w14:textId="3D5DD4AE" w:rsidR="1A53CA01" w:rsidRDefault="1D71F2F8" w:rsidP="1A53CA01">
            <w:pPr>
              <w:rPr>
                <w:sz w:val="24"/>
                <w:szCs w:val="24"/>
              </w:rPr>
            </w:pPr>
            <w:r w:rsidRPr="62C362FC">
              <w:rPr>
                <w:sz w:val="24"/>
                <w:szCs w:val="24"/>
              </w:rPr>
              <w:t xml:space="preserve">50 Hz </w:t>
            </w:r>
            <w:r w:rsidRPr="7050B208">
              <w:rPr>
                <w:sz w:val="24"/>
                <w:szCs w:val="24"/>
              </w:rPr>
              <w:t>–</w:t>
            </w:r>
            <w:r w:rsidRPr="62C362FC">
              <w:rPr>
                <w:sz w:val="24"/>
                <w:szCs w:val="24"/>
              </w:rPr>
              <w:t xml:space="preserve"> 1kHz</w:t>
            </w:r>
          </w:p>
        </w:tc>
      </w:tr>
      <w:tr w:rsidR="6F387691" w14:paraId="1C08F7B2" w14:textId="77777777" w:rsidTr="27E4A99E">
        <w:trPr>
          <w:jc w:val="center"/>
        </w:trPr>
        <w:tc>
          <w:tcPr>
            <w:tcW w:w="4965" w:type="dxa"/>
          </w:tcPr>
          <w:p w14:paraId="6639A839" w14:textId="209EB084" w:rsidR="6F387691" w:rsidRDefault="1D71F2F8" w:rsidP="2C17D2A0">
            <w:pPr>
              <w:ind w:left="720"/>
              <w:rPr>
                <w:sz w:val="24"/>
                <w:szCs w:val="24"/>
              </w:rPr>
            </w:pPr>
            <w:r w:rsidRPr="46170D18">
              <w:rPr>
                <w:sz w:val="24"/>
                <w:szCs w:val="24"/>
              </w:rPr>
              <w:t xml:space="preserve">Maximum Trackable Satellite Speed </w:t>
            </w:r>
            <w:r w:rsidRPr="3B7BD067">
              <w:rPr>
                <w:sz w:val="24"/>
                <w:szCs w:val="24"/>
              </w:rPr>
              <w:t>(Azimuth)</w:t>
            </w:r>
          </w:p>
        </w:tc>
        <w:tc>
          <w:tcPr>
            <w:tcW w:w="4965" w:type="dxa"/>
          </w:tcPr>
          <w:p w14:paraId="2889B2DC" w14:textId="10B25671" w:rsidR="6F387691" w:rsidRDefault="1D71F2F8" w:rsidP="6F387691">
            <w:pPr>
              <w:rPr>
                <w:sz w:val="24"/>
                <w:szCs w:val="24"/>
              </w:rPr>
            </w:pPr>
            <w:r w:rsidRPr="300D4F2E">
              <w:rPr>
                <w:sz w:val="24"/>
                <w:szCs w:val="24"/>
              </w:rPr>
              <w:t>15°/𝑠</w:t>
            </w:r>
          </w:p>
        </w:tc>
      </w:tr>
      <w:tr w:rsidR="592EB8A7" w14:paraId="7CB6C99E" w14:textId="77777777" w:rsidTr="27E4A99E">
        <w:trPr>
          <w:jc w:val="center"/>
        </w:trPr>
        <w:tc>
          <w:tcPr>
            <w:tcW w:w="4965" w:type="dxa"/>
          </w:tcPr>
          <w:p w14:paraId="59A95501" w14:textId="0527B280" w:rsidR="592EB8A7" w:rsidRDefault="1D71F2F8" w:rsidP="2C17D2A0">
            <w:pPr>
              <w:ind w:left="720"/>
              <w:rPr>
                <w:sz w:val="24"/>
                <w:szCs w:val="24"/>
              </w:rPr>
            </w:pPr>
            <w:r w:rsidRPr="249ECDF5">
              <w:rPr>
                <w:sz w:val="24"/>
                <w:szCs w:val="24"/>
              </w:rPr>
              <w:lastRenderedPageBreak/>
              <w:t>Maximum Trackable Satellite Speed (Elevation)</w:t>
            </w:r>
          </w:p>
        </w:tc>
        <w:tc>
          <w:tcPr>
            <w:tcW w:w="4965" w:type="dxa"/>
          </w:tcPr>
          <w:p w14:paraId="1CF678E6" w14:textId="2C3B8B35" w:rsidR="592EB8A7" w:rsidRDefault="1D71F2F8" w:rsidP="592EB8A7">
            <w:pPr>
              <w:rPr>
                <w:sz w:val="24"/>
                <w:szCs w:val="24"/>
              </w:rPr>
            </w:pPr>
            <w:r w:rsidRPr="56517790">
              <w:rPr>
                <w:sz w:val="24"/>
                <w:szCs w:val="24"/>
              </w:rPr>
              <w:t>3°/𝑠</w:t>
            </w:r>
          </w:p>
        </w:tc>
      </w:tr>
      <w:tr w:rsidR="1BDD6828" w14:paraId="515ABF42" w14:textId="77777777" w:rsidTr="27E4A99E">
        <w:trPr>
          <w:jc w:val="center"/>
        </w:trPr>
        <w:tc>
          <w:tcPr>
            <w:tcW w:w="4965" w:type="dxa"/>
          </w:tcPr>
          <w:p w14:paraId="38DADFEF" w14:textId="3204329E" w:rsidR="1BDD6828" w:rsidRDefault="1D71F2F8" w:rsidP="4F69E8A7">
            <w:pPr>
              <w:ind w:left="720"/>
              <w:rPr>
                <w:sz w:val="24"/>
                <w:szCs w:val="24"/>
              </w:rPr>
            </w:pPr>
            <w:r w:rsidRPr="582B4E74">
              <w:rPr>
                <w:sz w:val="24"/>
                <w:szCs w:val="24"/>
              </w:rPr>
              <w:t>Maximum Mean Squared Tracking Error</w:t>
            </w:r>
          </w:p>
        </w:tc>
        <w:tc>
          <w:tcPr>
            <w:tcW w:w="4965" w:type="dxa"/>
          </w:tcPr>
          <w:p w14:paraId="5D77B2DA" w14:textId="01A97A51" w:rsidR="1BDD6828" w:rsidRDefault="1D71F2F8" w:rsidP="1BDD6828">
            <w:pPr>
              <w:rPr>
                <w:sz w:val="24"/>
                <w:szCs w:val="24"/>
              </w:rPr>
            </w:pPr>
            <w:r w:rsidRPr="14343DD2">
              <w:rPr>
                <w:sz w:val="24"/>
                <w:szCs w:val="24"/>
              </w:rPr>
              <w:t>0.01°RMS</w:t>
            </w:r>
          </w:p>
        </w:tc>
      </w:tr>
    </w:tbl>
    <w:p w14:paraId="5DC5BF7E" w14:textId="5525FB1B" w:rsidR="71B1A40F" w:rsidRPr="00110546" w:rsidRDefault="007D09A4" w:rsidP="00182167">
      <w:pPr>
        <w:spacing w:line="360" w:lineRule="auto"/>
        <w:ind w:left="0" w:right="0"/>
        <w:jc w:val="center"/>
        <w:rPr>
          <w:sz w:val="24"/>
          <w:szCs w:val="24"/>
        </w:rPr>
      </w:pPr>
      <w:r>
        <w:rPr>
          <w:b/>
          <w:bCs/>
          <w:sz w:val="24"/>
          <w:szCs w:val="24"/>
        </w:rPr>
        <w:t>Table</w:t>
      </w:r>
      <w:r w:rsidR="00182167">
        <w:rPr>
          <w:b/>
          <w:bCs/>
          <w:sz w:val="24"/>
          <w:szCs w:val="24"/>
        </w:rPr>
        <w:t xml:space="preserve"> </w:t>
      </w:r>
      <w:r>
        <w:rPr>
          <w:b/>
          <w:bCs/>
          <w:sz w:val="24"/>
          <w:szCs w:val="24"/>
        </w:rPr>
        <w:t>1</w:t>
      </w:r>
      <w:r w:rsidR="00182167">
        <w:rPr>
          <w:b/>
          <w:bCs/>
          <w:sz w:val="24"/>
          <w:szCs w:val="24"/>
        </w:rPr>
        <w:t xml:space="preserve">. </w:t>
      </w:r>
      <w:r>
        <w:rPr>
          <w:sz w:val="24"/>
          <w:szCs w:val="24"/>
        </w:rPr>
        <w:t>T</w:t>
      </w:r>
      <w:r w:rsidR="00110546">
        <w:rPr>
          <w:sz w:val="24"/>
          <w:szCs w:val="24"/>
        </w:rPr>
        <w:t>echnical</w:t>
      </w:r>
      <w:r>
        <w:rPr>
          <w:sz w:val="24"/>
          <w:szCs w:val="24"/>
        </w:rPr>
        <w:t xml:space="preserve"> specifications as requested by Viasat</w:t>
      </w:r>
    </w:p>
    <w:p w14:paraId="0BC9BE96" w14:textId="77777777" w:rsidR="00A357CD" w:rsidRDefault="001F021E" w:rsidP="00BA1250">
      <w:pPr>
        <w:pStyle w:val="CcList"/>
        <w:numPr>
          <w:ilvl w:val="0"/>
          <w:numId w:val="13"/>
        </w:numPr>
        <w:spacing w:before="240" w:after="120" w:line="480" w:lineRule="auto"/>
        <w:ind w:left="0" w:right="0" w:firstLine="0"/>
        <w:rPr>
          <w:b/>
          <w:sz w:val="32"/>
          <w:szCs w:val="32"/>
        </w:rPr>
      </w:pPr>
      <w:r>
        <w:rPr>
          <w:b/>
          <w:sz w:val="32"/>
          <w:szCs w:val="32"/>
        </w:rPr>
        <w:t>Design Approach and Details</w:t>
      </w:r>
    </w:p>
    <w:p w14:paraId="7734B6E7" w14:textId="06886C84" w:rsidR="00D05DAD" w:rsidRDefault="00D05DAD" w:rsidP="2EF17A97">
      <w:pPr>
        <w:pStyle w:val="CcList"/>
        <w:numPr>
          <w:ilvl w:val="1"/>
          <w:numId w:val="13"/>
        </w:numPr>
        <w:spacing w:before="240" w:after="120" w:line="480" w:lineRule="auto"/>
        <w:ind w:left="0" w:right="0" w:firstLine="0"/>
        <w:rPr>
          <w:b/>
          <w:sz w:val="28"/>
          <w:szCs w:val="28"/>
        </w:rPr>
      </w:pPr>
      <w:r w:rsidRPr="00415460">
        <w:rPr>
          <w:b/>
          <w:sz w:val="28"/>
          <w:szCs w:val="28"/>
        </w:rPr>
        <w:t>Design Concept Ideation</w:t>
      </w:r>
      <w:r w:rsidR="00AF49C8" w:rsidRPr="00415460">
        <w:rPr>
          <w:b/>
          <w:sz w:val="28"/>
          <w:szCs w:val="28"/>
        </w:rPr>
        <w:t>, Constraints, Alternatives, and Tradeoffs</w:t>
      </w:r>
    </w:p>
    <w:p w14:paraId="001A7537" w14:textId="57AFBB49" w:rsidR="00EB1AE2" w:rsidRDefault="552D4634" w:rsidP="58D3B5F1">
      <w:pPr>
        <w:pStyle w:val="CcList"/>
        <w:spacing w:after="120" w:line="480" w:lineRule="auto"/>
        <w:ind w:left="0" w:right="0" w:firstLine="720"/>
        <w:rPr>
          <w:sz w:val="24"/>
          <w:szCs w:val="24"/>
        </w:rPr>
      </w:pPr>
      <w:r w:rsidRPr="6A073599">
        <w:rPr>
          <w:sz w:val="24"/>
          <w:szCs w:val="24"/>
        </w:rPr>
        <w:t xml:space="preserve">Our solution </w:t>
      </w:r>
      <w:r w:rsidRPr="1E8D0314">
        <w:rPr>
          <w:sz w:val="24"/>
          <w:szCs w:val="24"/>
        </w:rPr>
        <w:t xml:space="preserve">is </w:t>
      </w:r>
      <w:r w:rsidRPr="6A073599">
        <w:rPr>
          <w:sz w:val="24"/>
          <w:szCs w:val="24"/>
        </w:rPr>
        <w:t xml:space="preserve">implemented </w:t>
      </w:r>
      <w:r w:rsidR="77F77AFB" w:rsidRPr="6A073599">
        <w:rPr>
          <w:sz w:val="24"/>
          <w:szCs w:val="24"/>
        </w:rPr>
        <w:t>within MATLAB/Simulink</w:t>
      </w:r>
      <w:r w:rsidR="00FC1850">
        <w:rPr>
          <w:sz w:val="24"/>
          <w:szCs w:val="24"/>
        </w:rPr>
        <w:t xml:space="preserve">, </w:t>
      </w:r>
      <w:r w:rsidR="00864AFF">
        <w:rPr>
          <w:sz w:val="24"/>
          <w:szCs w:val="24"/>
        </w:rPr>
        <w:t xml:space="preserve">and we </w:t>
      </w:r>
      <w:r w:rsidR="00864AFF" w:rsidRPr="1E8D0314">
        <w:rPr>
          <w:sz w:val="24"/>
          <w:szCs w:val="24"/>
        </w:rPr>
        <w:t>used</w:t>
      </w:r>
      <w:r w:rsidR="00864AFF">
        <w:rPr>
          <w:sz w:val="24"/>
          <w:szCs w:val="24"/>
        </w:rPr>
        <w:t xml:space="preserve"> Python </w:t>
      </w:r>
      <w:r w:rsidR="00926C1A">
        <w:rPr>
          <w:sz w:val="24"/>
          <w:szCs w:val="24"/>
        </w:rPr>
        <w:t>for some parts. Initially, we</w:t>
      </w:r>
      <w:r w:rsidR="00EF2670">
        <w:rPr>
          <w:sz w:val="24"/>
          <w:szCs w:val="24"/>
        </w:rPr>
        <w:t xml:space="preserve"> were going to </w:t>
      </w:r>
      <w:r w:rsidR="53B76482" w:rsidRPr="6A073599">
        <w:rPr>
          <w:sz w:val="24"/>
          <w:szCs w:val="24"/>
        </w:rPr>
        <w:t xml:space="preserve">utilize the </w:t>
      </w:r>
      <w:proofErr w:type="spellStart"/>
      <w:r w:rsidR="53B76482" w:rsidRPr="6A073599">
        <w:rPr>
          <w:sz w:val="24"/>
          <w:szCs w:val="24"/>
        </w:rPr>
        <w:t>Matlab</w:t>
      </w:r>
      <w:proofErr w:type="spellEnd"/>
      <w:r w:rsidR="53B76482" w:rsidRPr="6A073599">
        <w:rPr>
          <w:sz w:val="24"/>
          <w:szCs w:val="24"/>
        </w:rPr>
        <w:t xml:space="preserve"> </w:t>
      </w:r>
      <w:r w:rsidR="0F688663" w:rsidRPr="6A073599">
        <w:rPr>
          <w:sz w:val="24"/>
          <w:szCs w:val="24"/>
        </w:rPr>
        <w:t xml:space="preserve">Statistics and Machine Learning toolbox </w:t>
      </w:r>
      <w:proofErr w:type="gramStart"/>
      <w:r w:rsidR="0F688663" w:rsidRPr="6A073599">
        <w:rPr>
          <w:sz w:val="24"/>
          <w:szCs w:val="24"/>
        </w:rPr>
        <w:t>in order to</w:t>
      </w:r>
      <w:proofErr w:type="gramEnd"/>
      <w:r w:rsidR="0F688663" w:rsidRPr="6A073599">
        <w:rPr>
          <w:sz w:val="24"/>
          <w:szCs w:val="24"/>
        </w:rPr>
        <w:t xml:space="preserve"> stay within the existing </w:t>
      </w:r>
      <w:r w:rsidR="6AFE5C5D" w:rsidRPr="6A073599">
        <w:rPr>
          <w:sz w:val="24"/>
          <w:szCs w:val="24"/>
        </w:rPr>
        <w:t>model's</w:t>
      </w:r>
      <w:r w:rsidR="0F688663" w:rsidRPr="6A073599">
        <w:rPr>
          <w:sz w:val="24"/>
          <w:szCs w:val="24"/>
        </w:rPr>
        <w:t xml:space="preserve"> </w:t>
      </w:r>
      <w:r w:rsidR="4C3218A1" w:rsidRPr="6A073599">
        <w:rPr>
          <w:sz w:val="24"/>
          <w:szCs w:val="24"/>
        </w:rPr>
        <w:t>environment</w:t>
      </w:r>
      <w:r w:rsidR="599B0AD5" w:rsidRPr="6A073599">
        <w:rPr>
          <w:sz w:val="24"/>
          <w:szCs w:val="24"/>
        </w:rPr>
        <w:t xml:space="preserve"> [</w:t>
      </w:r>
      <w:r w:rsidR="3D955148" w:rsidRPr="6A073599">
        <w:rPr>
          <w:sz w:val="24"/>
          <w:szCs w:val="24"/>
        </w:rPr>
        <w:t>3</w:t>
      </w:r>
      <w:r w:rsidR="599B0AD5" w:rsidRPr="6A073599">
        <w:rPr>
          <w:sz w:val="24"/>
          <w:szCs w:val="24"/>
        </w:rPr>
        <w:t>]</w:t>
      </w:r>
      <w:r w:rsidR="4C3218A1" w:rsidRPr="6A073599">
        <w:rPr>
          <w:sz w:val="24"/>
          <w:szCs w:val="24"/>
        </w:rPr>
        <w:t>.</w:t>
      </w:r>
      <w:r w:rsidR="00EF2670">
        <w:rPr>
          <w:sz w:val="24"/>
          <w:szCs w:val="24"/>
        </w:rPr>
        <w:t xml:space="preserve"> This would make it easier for interaction with </w:t>
      </w:r>
      <w:r w:rsidR="00915035">
        <w:rPr>
          <w:sz w:val="24"/>
          <w:szCs w:val="24"/>
        </w:rPr>
        <w:t>the existing RF model</w:t>
      </w:r>
      <w:r w:rsidR="00BA091A">
        <w:rPr>
          <w:sz w:val="24"/>
          <w:szCs w:val="24"/>
        </w:rPr>
        <w:t xml:space="preserve"> and the controller. However,</w:t>
      </w:r>
      <w:r w:rsidR="00B300CD">
        <w:rPr>
          <w:sz w:val="24"/>
          <w:szCs w:val="24"/>
        </w:rPr>
        <w:t xml:space="preserve"> we have </w:t>
      </w:r>
      <w:r w:rsidR="00241F7D">
        <w:rPr>
          <w:sz w:val="24"/>
          <w:szCs w:val="24"/>
        </w:rPr>
        <w:t xml:space="preserve">decided to </w:t>
      </w:r>
      <w:r w:rsidR="004F4631">
        <w:rPr>
          <w:sz w:val="24"/>
          <w:szCs w:val="24"/>
        </w:rPr>
        <w:t>utilize easier-to-use</w:t>
      </w:r>
      <w:r w:rsidR="00241F7D">
        <w:rPr>
          <w:sz w:val="24"/>
          <w:szCs w:val="24"/>
        </w:rPr>
        <w:t xml:space="preserve"> Python toolboxes</w:t>
      </w:r>
      <w:r w:rsidR="004F4631">
        <w:rPr>
          <w:sz w:val="24"/>
          <w:szCs w:val="24"/>
        </w:rPr>
        <w:t xml:space="preserve">, even though it will add some effort to make the ML </w:t>
      </w:r>
      <w:r w:rsidR="000F1270">
        <w:rPr>
          <w:sz w:val="24"/>
          <w:szCs w:val="24"/>
        </w:rPr>
        <w:t xml:space="preserve">synthesize with the existing model. </w:t>
      </w:r>
      <w:r w:rsidR="00B2666C">
        <w:rPr>
          <w:sz w:val="24"/>
          <w:szCs w:val="24"/>
        </w:rPr>
        <w:t xml:space="preserve">The project will be an improvement </w:t>
      </w:r>
      <w:r w:rsidR="00B2666C" w:rsidRPr="1E8D0314">
        <w:rPr>
          <w:sz w:val="24"/>
          <w:szCs w:val="24"/>
        </w:rPr>
        <w:t>to</w:t>
      </w:r>
      <w:r w:rsidR="00B2666C">
        <w:rPr>
          <w:sz w:val="24"/>
          <w:szCs w:val="24"/>
        </w:rPr>
        <w:t xml:space="preserve"> the existing slow</w:t>
      </w:r>
      <w:r w:rsidR="00B2666C" w:rsidRPr="1E8D0314">
        <w:rPr>
          <w:sz w:val="24"/>
          <w:szCs w:val="24"/>
        </w:rPr>
        <w:t>-</w:t>
      </w:r>
      <w:r w:rsidR="00B2666C">
        <w:rPr>
          <w:sz w:val="24"/>
          <w:szCs w:val="24"/>
        </w:rPr>
        <w:t xml:space="preserve">time model, generating updated </w:t>
      </w:r>
      <w:r w:rsidR="00B2666C" w:rsidRPr="1E8D0314">
        <w:rPr>
          <w:sz w:val="24"/>
          <w:szCs w:val="24"/>
        </w:rPr>
        <w:t>and optimized PI</w:t>
      </w:r>
      <w:r w:rsidR="00B2666C">
        <w:rPr>
          <w:sz w:val="24"/>
          <w:szCs w:val="24"/>
        </w:rPr>
        <w:t xml:space="preserve"> parameters </w:t>
      </w:r>
      <w:r w:rsidR="003A4DD0">
        <w:rPr>
          <w:sz w:val="24"/>
          <w:szCs w:val="24"/>
        </w:rPr>
        <w:t xml:space="preserve">for the </w:t>
      </w:r>
      <w:r w:rsidR="00A901F4">
        <w:rPr>
          <w:sz w:val="24"/>
          <w:szCs w:val="24"/>
        </w:rPr>
        <w:t>ground station controllers</w:t>
      </w:r>
      <w:r w:rsidR="00A901F4" w:rsidRPr="1E8D0314">
        <w:rPr>
          <w:sz w:val="24"/>
          <w:szCs w:val="24"/>
        </w:rPr>
        <w:t xml:space="preserve"> (servo motors).</w:t>
      </w:r>
    </w:p>
    <w:p w14:paraId="7494123F" w14:textId="0324AA86" w:rsidR="66413ECA" w:rsidRDefault="006D11CD" w:rsidP="6A073599">
      <w:pPr>
        <w:pStyle w:val="CcList"/>
        <w:spacing w:after="120" w:line="480" w:lineRule="auto"/>
        <w:ind w:left="0" w:right="0" w:firstLine="720"/>
      </w:pPr>
      <w:r>
        <w:rPr>
          <w:noProof/>
        </w:rPr>
        <w:drawing>
          <wp:inline distT="0" distB="0" distL="0" distR="0" wp14:anchorId="30AE7879" wp14:editId="02ED6F54">
            <wp:extent cx="5141934" cy="2283460"/>
            <wp:effectExtent l="0" t="0" r="1905"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a:stretch>
                      <a:fillRect/>
                    </a:stretch>
                  </pic:blipFill>
                  <pic:spPr>
                    <a:xfrm>
                      <a:off x="0" y="0"/>
                      <a:ext cx="5144038" cy="2284394"/>
                    </a:xfrm>
                    <a:prstGeom prst="rect">
                      <a:avLst/>
                    </a:prstGeom>
                  </pic:spPr>
                </pic:pic>
              </a:graphicData>
            </a:graphic>
          </wp:inline>
        </w:drawing>
      </w:r>
    </w:p>
    <w:p w14:paraId="44D8FF15" w14:textId="09275D44" w:rsidR="66413ECA" w:rsidRDefault="66413ECA" w:rsidP="6A073599">
      <w:pPr>
        <w:pStyle w:val="CcList"/>
        <w:spacing w:after="120" w:line="480" w:lineRule="auto"/>
        <w:ind w:left="0" w:right="0" w:firstLine="720"/>
        <w:jc w:val="center"/>
        <w:rPr>
          <w:b/>
          <w:bCs/>
        </w:rPr>
      </w:pPr>
      <w:r w:rsidRPr="6A073599">
        <w:rPr>
          <w:b/>
          <w:bCs/>
        </w:rPr>
        <w:t xml:space="preserve">Figure 2. </w:t>
      </w:r>
      <w:r w:rsidR="006D11CD">
        <w:t>Block Diagram for proposed solution</w:t>
      </w:r>
    </w:p>
    <w:p w14:paraId="691CB07A" w14:textId="445D63AD" w:rsidR="00EB1AE2" w:rsidRDefault="00EB1AE2" w:rsidP="605D2C25">
      <w:pPr>
        <w:pStyle w:val="CcList"/>
        <w:spacing w:after="120" w:line="480" w:lineRule="auto"/>
        <w:ind w:left="0" w:right="0" w:firstLine="720"/>
        <w:rPr>
          <w:bCs/>
          <w:sz w:val="24"/>
          <w:szCs w:val="24"/>
        </w:rPr>
      </w:pPr>
      <w:r>
        <w:rPr>
          <w:bCs/>
          <w:sz w:val="24"/>
          <w:szCs w:val="24"/>
        </w:rPr>
        <w:lastRenderedPageBreak/>
        <w:t xml:space="preserve">Within our </w:t>
      </w:r>
      <w:r w:rsidR="0038096B">
        <w:rPr>
          <w:bCs/>
          <w:sz w:val="24"/>
          <w:szCs w:val="24"/>
        </w:rPr>
        <w:t>projec</w:t>
      </w:r>
      <w:r w:rsidR="00625A2A">
        <w:rPr>
          <w:bCs/>
          <w:sz w:val="24"/>
          <w:szCs w:val="24"/>
        </w:rPr>
        <w:t xml:space="preserve">t, there </w:t>
      </w:r>
      <w:r w:rsidR="00625A2A" w:rsidRPr="1E8D0314">
        <w:rPr>
          <w:sz w:val="24"/>
          <w:szCs w:val="24"/>
        </w:rPr>
        <w:t>exists</w:t>
      </w:r>
      <w:r w:rsidR="00625A2A">
        <w:rPr>
          <w:bCs/>
          <w:sz w:val="24"/>
          <w:szCs w:val="24"/>
        </w:rPr>
        <w:t xml:space="preserve"> two primary blocks</w:t>
      </w:r>
      <w:r w:rsidR="00FF0F3D">
        <w:rPr>
          <w:bCs/>
          <w:sz w:val="24"/>
          <w:szCs w:val="24"/>
        </w:rPr>
        <w:t xml:space="preserve">. The first block </w:t>
      </w:r>
      <w:r w:rsidR="00FF0F3D" w:rsidRPr="1E8D0314">
        <w:rPr>
          <w:sz w:val="24"/>
          <w:szCs w:val="24"/>
        </w:rPr>
        <w:t xml:space="preserve">is </w:t>
      </w:r>
      <w:r w:rsidR="00343104" w:rsidRPr="1E8D0314">
        <w:rPr>
          <w:sz w:val="24"/>
          <w:szCs w:val="24"/>
        </w:rPr>
        <w:t xml:space="preserve">a </w:t>
      </w:r>
      <w:r w:rsidR="00966226">
        <w:rPr>
          <w:bCs/>
          <w:sz w:val="24"/>
          <w:szCs w:val="24"/>
        </w:rPr>
        <w:t>MATLAB</w:t>
      </w:r>
      <w:r w:rsidR="00343104">
        <w:rPr>
          <w:bCs/>
          <w:sz w:val="24"/>
          <w:szCs w:val="24"/>
        </w:rPr>
        <w:t xml:space="preserve"> </w:t>
      </w:r>
      <w:r w:rsidR="005B4665">
        <w:rPr>
          <w:bCs/>
          <w:sz w:val="24"/>
          <w:szCs w:val="24"/>
        </w:rPr>
        <w:t xml:space="preserve">controller that will generate </w:t>
      </w:r>
      <w:r w:rsidR="005B4665" w:rsidRPr="1E8D0314">
        <w:rPr>
          <w:sz w:val="24"/>
          <w:szCs w:val="24"/>
        </w:rPr>
        <w:t>PI</w:t>
      </w:r>
      <w:r w:rsidR="005B4665">
        <w:rPr>
          <w:bCs/>
          <w:sz w:val="24"/>
          <w:szCs w:val="24"/>
        </w:rPr>
        <w:t xml:space="preserve"> parameters. </w:t>
      </w:r>
      <w:r w:rsidR="001C3204">
        <w:rPr>
          <w:bCs/>
          <w:sz w:val="24"/>
          <w:szCs w:val="24"/>
        </w:rPr>
        <w:t xml:space="preserve">The controller </w:t>
      </w:r>
      <w:r w:rsidR="001C3204" w:rsidRPr="1E8D0314">
        <w:rPr>
          <w:sz w:val="24"/>
          <w:szCs w:val="24"/>
        </w:rPr>
        <w:t>accepts</w:t>
      </w:r>
      <w:r w:rsidR="001C3204">
        <w:rPr>
          <w:bCs/>
          <w:sz w:val="24"/>
          <w:szCs w:val="24"/>
        </w:rPr>
        <w:t xml:space="preserve"> </w:t>
      </w:r>
      <w:r w:rsidR="00955524">
        <w:rPr>
          <w:bCs/>
          <w:sz w:val="24"/>
          <w:szCs w:val="24"/>
        </w:rPr>
        <w:t>an</w:t>
      </w:r>
      <w:r w:rsidR="00212274">
        <w:rPr>
          <w:bCs/>
          <w:sz w:val="24"/>
          <w:szCs w:val="24"/>
        </w:rPr>
        <w:t xml:space="preserve"> </w:t>
      </w:r>
      <w:r w:rsidR="002D70B7">
        <w:rPr>
          <w:bCs/>
          <w:sz w:val="24"/>
          <w:szCs w:val="24"/>
        </w:rPr>
        <w:t>“angle off boresight</w:t>
      </w:r>
      <w:r w:rsidR="002D70B7" w:rsidRPr="1E8D0314">
        <w:rPr>
          <w:sz w:val="24"/>
          <w:szCs w:val="24"/>
        </w:rPr>
        <w:t>” as input,</w:t>
      </w:r>
      <w:r w:rsidR="002D70B7">
        <w:rPr>
          <w:bCs/>
          <w:sz w:val="24"/>
          <w:szCs w:val="24"/>
        </w:rPr>
        <w:t xml:space="preserve"> or an </w:t>
      </w:r>
      <w:r w:rsidR="00212274">
        <w:rPr>
          <w:bCs/>
          <w:sz w:val="24"/>
          <w:szCs w:val="24"/>
        </w:rPr>
        <w:t>angle between the satellite and the ground station</w:t>
      </w:r>
      <w:r w:rsidR="002D70B7">
        <w:rPr>
          <w:bCs/>
          <w:sz w:val="24"/>
          <w:szCs w:val="24"/>
        </w:rPr>
        <w:t xml:space="preserve">. </w:t>
      </w:r>
      <w:r w:rsidR="009C3F27">
        <w:rPr>
          <w:bCs/>
          <w:sz w:val="24"/>
          <w:szCs w:val="24"/>
        </w:rPr>
        <w:t>Using this error</w:t>
      </w:r>
      <w:r w:rsidR="0045689D">
        <w:rPr>
          <w:bCs/>
          <w:sz w:val="24"/>
          <w:szCs w:val="24"/>
        </w:rPr>
        <w:t xml:space="preserve"> e(t)</w:t>
      </w:r>
      <w:r w:rsidR="009C3F27">
        <w:rPr>
          <w:bCs/>
          <w:sz w:val="24"/>
          <w:szCs w:val="24"/>
        </w:rPr>
        <w:t xml:space="preserve">, it will </w:t>
      </w:r>
      <w:r w:rsidR="00A26CA1">
        <w:rPr>
          <w:bCs/>
          <w:sz w:val="24"/>
          <w:szCs w:val="24"/>
        </w:rPr>
        <w:t xml:space="preserve">calculate </w:t>
      </w:r>
      <w:r w:rsidR="0045689D">
        <w:rPr>
          <w:bCs/>
          <w:sz w:val="24"/>
          <w:szCs w:val="24"/>
        </w:rPr>
        <w:t xml:space="preserve">the input to the plant. The plant </w:t>
      </w:r>
      <w:r w:rsidR="00DF5B16">
        <w:rPr>
          <w:bCs/>
          <w:sz w:val="24"/>
          <w:szCs w:val="24"/>
        </w:rPr>
        <w:t>is a block</w:t>
      </w:r>
      <w:r w:rsidR="00F555F3">
        <w:rPr>
          <w:bCs/>
          <w:sz w:val="24"/>
          <w:szCs w:val="24"/>
        </w:rPr>
        <w:t xml:space="preserve"> that will take an input current and perform some calculations, outputting</w:t>
      </w:r>
      <w:r w:rsidR="00C50D6B">
        <w:rPr>
          <w:bCs/>
          <w:sz w:val="24"/>
          <w:szCs w:val="24"/>
        </w:rPr>
        <w:t xml:space="preserve"> parameters like motor rate and load angle, defining </w:t>
      </w:r>
      <w:r w:rsidR="0033489F">
        <w:rPr>
          <w:bCs/>
          <w:sz w:val="24"/>
          <w:szCs w:val="24"/>
        </w:rPr>
        <w:t xml:space="preserve">instructions for the motor to minimize angle off boresight. The plant has </w:t>
      </w:r>
      <w:r w:rsidR="00DF5B16">
        <w:rPr>
          <w:bCs/>
          <w:sz w:val="24"/>
          <w:szCs w:val="24"/>
        </w:rPr>
        <w:t>been provided in the previous model</w:t>
      </w:r>
      <w:r w:rsidR="00212274">
        <w:rPr>
          <w:bCs/>
          <w:sz w:val="24"/>
          <w:szCs w:val="24"/>
        </w:rPr>
        <w:t xml:space="preserve">, and it </w:t>
      </w:r>
      <w:r w:rsidR="0033489F" w:rsidRPr="1E8D0314">
        <w:rPr>
          <w:sz w:val="24"/>
          <w:szCs w:val="24"/>
        </w:rPr>
        <w:t>behaved</w:t>
      </w:r>
      <w:r w:rsidR="0033489F">
        <w:rPr>
          <w:bCs/>
          <w:sz w:val="24"/>
          <w:szCs w:val="24"/>
        </w:rPr>
        <w:t xml:space="preserve"> as a black box for us.</w:t>
      </w:r>
      <w:r w:rsidR="001570B2">
        <w:rPr>
          <w:bCs/>
          <w:sz w:val="24"/>
          <w:szCs w:val="24"/>
        </w:rPr>
        <w:t xml:space="preserve"> </w:t>
      </w:r>
      <w:r w:rsidR="00FA0F9A">
        <w:rPr>
          <w:bCs/>
          <w:sz w:val="24"/>
          <w:szCs w:val="24"/>
        </w:rPr>
        <w:t xml:space="preserve">Based on the plant’s output, we will be able to calculate the difference between the output and </w:t>
      </w:r>
      <w:r w:rsidR="00BA659B">
        <w:rPr>
          <w:bCs/>
          <w:sz w:val="24"/>
          <w:szCs w:val="24"/>
        </w:rPr>
        <w:t>the next input, yielding the error that will continuously feed into the controller.</w:t>
      </w:r>
    </w:p>
    <w:p w14:paraId="6AE0AFBA" w14:textId="7B1CCC6F" w:rsidR="00271EF3" w:rsidRDefault="00271EF3" w:rsidP="00271EF3">
      <w:pPr>
        <w:pStyle w:val="CcList"/>
        <w:spacing w:after="120" w:line="480" w:lineRule="auto"/>
        <w:ind w:left="0" w:right="0" w:firstLine="720"/>
        <w:jc w:val="center"/>
        <w:rPr>
          <w:bCs/>
          <w:sz w:val="24"/>
          <w:szCs w:val="24"/>
        </w:rPr>
      </w:pPr>
      <w:r>
        <w:rPr>
          <w:noProof/>
        </w:rPr>
        <w:drawing>
          <wp:inline distT="0" distB="0" distL="0" distR="0" wp14:anchorId="1ADBB04B" wp14:editId="1A82B542">
            <wp:extent cx="3974946" cy="722126"/>
            <wp:effectExtent l="0" t="0" r="9525" b="952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3974946" cy="722126"/>
                    </a:xfrm>
                    <a:prstGeom prst="rect">
                      <a:avLst/>
                    </a:prstGeom>
                  </pic:spPr>
                </pic:pic>
              </a:graphicData>
            </a:graphic>
          </wp:inline>
        </w:drawing>
      </w:r>
    </w:p>
    <w:p w14:paraId="73187096" w14:textId="428DF241" w:rsidR="00271EF3" w:rsidRDefault="00271EF3" w:rsidP="00271EF3">
      <w:pPr>
        <w:pStyle w:val="CcList"/>
        <w:spacing w:after="120" w:line="480" w:lineRule="auto"/>
        <w:ind w:left="0" w:right="0" w:firstLine="720"/>
        <w:jc w:val="center"/>
        <w:rPr>
          <w:b/>
          <w:bCs/>
        </w:rPr>
      </w:pPr>
      <w:r w:rsidRPr="6A073599">
        <w:rPr>
          <w:b/>
          <w:bCs/>
        </w:rPr>
        <w:t xml:space="preserve">Figure </w:t>
      </w:r>
      <w:r>
        <w:rPr>
          <w:b/>
          <w:bCs/>
        </w:rPr>
        <w:t>3</w:t>
      </w:r>
      <w:r w:rsidRPr="6A073599">
        <w:rPr>
          <w:b/>
          <w:bCs/>
        </w:rPr>
        <w:t xml:space="preserve">. </w:t>
      </w:r>
      <w:r>
        <w:t>Equation</w:t>
      </w:r>
      <w:r w:rsidR="00927CD5">
        <w:t xml:space="preserve"> that will be outputted from controller, using </w:t>
      </w:r>
      <w:r w:rsidR="00751606">
        <w:t>feedback error</w:t>
      </w:r>
    </w:p>
    <w:p w14:paraId="4FB0B518" w14:textId="7903D2FD" w:rsidR="00B95041" w:rsidRDefault="00B36B94" w:rsidP="605D2C25">
      <w:pPr>
        <w:pStyle w:val="CcList"/>
        <w:spacing w:after="120" w:line="480" w:lineRule="auto"/>
        <w:ind w:left="0" w:right="0" w:firstLine="720"/>
        <w:rPr>
          <w:bCs/>
          <w:sz w:val="24"/>
          <w:szCs w:val="24"/>
        </w:rPr>
      </w:pPr>
      <w:r>
        <w:rPr>
          <w:bCs/>
          <w:sz w:val="24"/>
          <w:szCs w:val="24"/>
        </w:rPr>
        <w:t xml:space="preserve">The second block </w:t>
      </w:r>
      <w:r w:rsidRPr="1E8D0314">
        <w:rPr>
          <w:sz w:val="24"/>
          <w:szCs w:val="24"/>
        </w:rPr>
        <w:t>was</w:t>
      </w:r>
      <w:r>
        <w:rPr>
          <w:bCs/>
          <w:sz w:val="24"/>
          <w:szCs w:val="24"/>
        </w:rPr>
        <w:t xml:space="preserve"> </w:t>
      </w:r>
      <w:r w:rsidR="00392F70">
        <w:rPr>
          <w:bCs/>
          <w:sz w:val="24"/>
          <w:szCs w:val="24"/>
        </w:rPr>
        <w:t xml:space="preserve">where the machine learning techniques </w:t>
      </w:r>
      <w:r w:rsidR="00392F70" w:rsidRPr="1E8D0314">
        <w:rPr>
          <w:sz w:val="24"/>
          <w:szCs w:val="24"/>
        </w:rPr>
        <w:t xml:space="preserve">were </w:t>
      </w:r>
      <w:r w:rsidR="00392F70">
        <w:rPr>
          <w:bCs/>
          <w:sz w:val="24"/>
          <w:szCs w:val="24"/>
        </w:rPr>
        <w:t>utilized.</w:t>
      </w:r>
      <w:r w:rsidR="00E7567A">
        <w:rPr>
          <w:bCs/>
          <w:sz w:val="24"/>
          <w:szCs w:val="24"/>
        </w:rPr>
        <w:t xml:space="preserve"> </w:t>
      </w:r>
      <w:r w:rsidR="00392F70">
        <w:rPr>
          <w:bCs/>
          <w:sz w:val="24"/>
          <w:szCs w:val="24"/>
        </w:rPr>
        <w:t xml:space="preserve">The second block </w:t>
      </w:r>
      <w:r w:rsidR="00392F70" w:rsidRPr="1E8D0314">
        <w:rPr>
          <w:sz w:val="24"/>
          <w:szCs w:val="24"/>
        </w:rPr>
        <w:t>took</w:t>
      </w:r>
      <w:r w:rsidR="00392F70">
        <w:rPr>
          <w:bCs/>
          <w:sz w:val="24"/>
          <w:szCs w:val="24"/>
        </w:rPr>
        <w:t xml:space="preserve"> as input, </w:t>
      </w:r>
      <w:r w:rsidR="00E7567A">
        <w:rPr>
          <w:bCs/>
          <w:sz w:val="24"/>
          <w:szCs w:val="24"/>
        </w:rPr>
        <w:t xml:space="preserve">the error that is being fed into the controller, as well as the plant output. Using this information, </w:t>
      </w:r>
      <w:r w:rsidR="00FB59DE">
        <w:rPr>
          <w:bCs/>
          <w:sz w:val="24"/>
          <w:szCs w:val="24"/>
        </w:rPr>
        <w:t xml:space="preserve">the ML block </w:t>
      </w:r>
      <w:r w:rsidR="00FB59DE" w:rsidRPr="1E8D0314">
        <w:rPr>
          <w:sz w:val="24"/>
          <w:szCs w:val="24"/>
        </w:rPr>
        <w:t>calculates</w:t>
      </w:r>
      <w:r w:rsidR="00FB59DE">
        <w:rPr>
          <w:bCs/>
          <w:sz w:val="24"/>
          <w:szCs w:val="24"/>
        </w:rPr>
        <w:t xml:space="preserve"> new and improved PID parameters. These new PID parameters </w:t>
      </w:r>
      <w:r w:rsidR="00FB59DE" w:rsidRPr="1E8D0314">
        <w:rPr>
          <w:sz w:val="24"/>
          <w:szCs w:val="24"/>
        </w:rPr>
        <w:t xml:space="preserve">are </w:t>
      </w:r>
      <w:r w:rsidR="009A6CE1">
        <w:rPr>
          <w:bCs/>
          <w:sz w:val="24"/>
          <w:szCs w:val="24"/>
        </w:rPr>
        <w:t xml:space="preserve">propagated to the controller, which </w:t>
      </w:r>
      <w:r w:rsidR="009A6CE1" w:rsidRPr="1E8D0314">
        <w:rPr>
          <w:sz w:val="24"/>
          <w:szCs w:val="24"/>
        </w:rPr>
        <w:t>calculates</w:t>
      </w:r>
      <w:r w:rsidR="009A6CE1">
        <w:rPr>
          <w:bCs/>
          <w:sz w:val="24"/>
          <w:szCs w:val="24"/>
        </w:rPr>
        <w:t xml:space="preserve"> a new plant input based on the new data. </w:t>
      </w:r>
      <w:r w:rsidR="00B2023A">
        <w:rPr>
          <w:bCs/>
          <w:sz w:val="24"/>
          <w:szCs w:val="24"/>
        </w:rPr>
        <w:t xml:space="preserve">As more data is used to teach the algorithm offline, it will be able to generate more accurate PID parameters, </w:t>
      </w:r>
      <w:r w:rsidR="006D6613">
        <w:rPr>
          <w:bCs/>
          <w:sz w:val="24"/>
          <w:szCs w:val="24"/>
        </w:rPr>
        <w:t xml:space="preserve">minimizing error. This block </w:t>
      </w:r>
      <w:r w:rsidR="006D6613" w:rsidRPr="1E8D0314">
        <w:rPr>
          <w:sz w:val="24"/>
          <w:szCs w:val="24"/>
        </w:rPr>
        <w:t>was</w:t>
      </w:r>
      <w:r w:rsidR="006D6613">
        <w:rPr>
          <w:bCs/>
          <w:sz w:val="24"/>
          <w:szCs w:val="24"/>
        </w:rPr>
        <w:t xml:space="preserve"> implemented in Python, using publicly available ML toolboxes. </w:t>
      </w:r>
    </w:p>
    <w:p w14:paraId="511ECFA8" w14:textId="21907E89" w:rsidR="00401B8D" w:rsidRDefault="00B95041" w:rsidP="00401B8D">
      <w:pPr>
        <w:pStyle w:val="CcList"/>
        <w:spacing w:after="120" w:line="480" w:lineRule="auto"/>
        <w:ind w:left="0" w:right="0" w:firstLine="720"/>
        <w:rPr>
          <w:bCs/>
          <w:sz w:val="24"/>
          <w:szCs w:val="24"/>
        </w:rPr>
      </w:pPr>
      <w:r>
        <w:rPr>
          <w:bCs/>
          <w:sz w:val="24"/>
          <w:szCs w:val="24"/>
        </w:rPr>
        <w:lastRenderedPageBreak/>
        <w:t>One</w:t>
      </w:r>
      <w:r w:rsidR="006D6613">
        <w:rPr>
          <w:bCs/>
          <w:sz w:val="24"/>
          <w:szCs w:val="24"/>
        </w:rPr>
        <w:t xml:space="preserve"> challenge </w:t>
      </w:r>
      <w:r>
        <w:rPr>
          <w:bCs/>
          <w:sz w:val="24"/>
          <w:szCs w:val="24"/>
        </w:rPr>
        <w:t xml:space="preserve">we </w:t>
      </w:r>
      <w:r w:rsidRPr="1E8D0314">
        <w:rPr>
          <w:sz w:val="24"/>
          <w:szCs w:val="24"/>
        </w:rPr>
        <w:t xml:space="preserve">faced </w:t>
      </w:r>
      <w:r w:rsidR="006D6613" w:rsidRPr="1E8D0314">
        <w:rPr>
          <w:sz w:val="24"/>
          <w:szCs w:val="24"/>
        </w:rPr>
        <w:t xml:space="preserve">was </w:t>
      </w:r>
      <w:r w:rsidR="006D6613">
        <w:rPr>
          <w:bCs/>
          <w:sz w:val="24"/>
          <w:szCs w:val="24"/>
        </w:rPr>
        <w:t xml:space="preserve">connecting the </w:t>
      </w:r>
      <w:r w:rsidR="00A869AE">
        <w:rPr>
          <w:bCs/>
          <w:sz w:val="24"/>
          <w:szCs w:val="24"/>
        </w:rPr>
        <w:t xml:space="preserve">ML algorithm to the controller. We </w:t>
      </w:r>
      <w:r w:rsidR="00A869AE" w:rsidRPr="1E8D0314">
        <w:rPr>
          <w:sz w:val="24"/>
          <w:szCs w:val="24"/>
        </w:rPr>
        <w:t>wanted</w:t>
      </w:r>
      <w:r w:rsidR="00A869AE">
        <w:rPr>
          <w:bCs/>
          <w:sz w:val="24"/>
          <w:szCs w:val="24"/>
        </w:rPr>
        <w:t xml:space="preserve"> to be able to change the PID parameters in the MATLAB model with values calculated in Python. </w:t>
      </w:r>
      <w:r w:rsidR="00685038">
        <w:rPr>
          <w:bCs/>
          <w:sz w:val="24"/>
          <w:szCs w:val="24"/>
        </w:rPr>
        <w:t xml:space="preserve">Getting the two platforms to communicate efficiently with one another </w:t>
      </w:r>
      <w:r w:rsidR="00685038" w:rsidRPr="1E8D0314">
        <w:rPr>
          <w:sz w:val="24"/>
          <w:szCs w:val="24"/>
        </w:rPr>
        <w:t>required</w:t>
      </w:r>
      <w:r w:rsidR="00685038">
        <w:rPr>
          <w:bCs/>
          <w:sz w:val="24"/>
          <w:szCs w:val="24"/>
        </w:rPr>
        <w:t xml:space="preserve"> some additional engineering.</w:t>
      </w:r>
      <w:r>
        <w:rPr>
          <w:bCs/>
          <w:sz w:val="24"/>
          <w:szCs w:val="24"/>
        </w:rPr>
        <w:t xml:space="preserve"> It would </w:t>
      </w:r>
      <w:r w:rsidRPr="1E8D0314">
        <w:rPr>
          <w:sz w:val="24"/>
          <w:szCs w:val="24"/>
        </w:rPr>
        <w:t>have been</w:t>
      </w:r>
      <w:r>
        <w:rPr>
          <w:bCs/>
          <w:sz w:val="24"/>
          <w:szCs w:val="24"/>
        </w:rPr>
        <w:t xml:space="preserve"> easier to synchronize</w:t>
      </w:r>
      <w:r w:rsidR="00401B8D">
        <w:rPr>
          <w:bCs/>
          <w:sz w:val="24"/>
          <w:szCs w:val="24"/>
        </w:rPr>
        <w:t xml:space="preserve"> if the ML was coded</w:t>
      </w:r>
      <w:r>
        <w:rPr>
          <w:bCs/>
          <w:sz w:val="24"/>
          <w:szCs w:val="24"/>
        </w:rPr>
        <w:t xml:space="preserve"> within the MATLAB environment, but </w:t>
      </w:r>
      <w:r w:rsidRPr="1E8D0314">
        <w:rPr>
          <w:sz w:val="24"/>
          <w:szCs w:val="24"/>
        </w:rPr>
        <w:t>the</w:t>
      </w:r>
      <w:r>
        <w:rPr>
          <w:bCs/>
          <w:sz w:val="24"/>
          <w:szCs w:val="24"/>
        </w:rPr>
        <w:t xml:space="preserve"> computational overhead </w:t>
      </w:r>
      <w:r w:rsidR="00401B8D">
        <w:rPr>
          <w:bCs/>
          <w:sz w:val="24"/>
          <w:szCs w:val="24"/>
        </w:rPr>
        <w:t>that would make the system slower. Additionally, there is much more documentation and many more resources that assist with implementing ML in Python than in MATLAB.</w:t>
      </w:r>
    </w:p>
    <w:p w14:paraId="3D9CF027" w14:textId="299BC134" w:rsidR="60C26CB4" w:rsidRDefault="60C26CB4" w:rsidP="00401B8D">
      <w:pPr>
        <w:pStyle w:val="CcList"/>
        <w:spacing w:after="120" w:line="480" w:lineRule="auto"/>
        <w:ind w:left="0" w:right="0" w:firstLine="720"/>
        <w:rPr>
          <w:sz w:val="24"/>
          <w:szCs w:val="24"/>
        </w:rPr>
      </w:pPr>
      <w:r w:rsidRPr="52DDA129">
        <w:rPr>
          <w:sz w:val="24"/>
          <w:szCs w:val="24"/>
        </w:rPr>
        <w:t xml:space="preserve">Another tradeoff </w:t>
      </w:r>
      <w:r w:rsidRPr="1E8D0314">
        <w:rPr>
          <w:sz w:val="24"/>
          <w:szCs w:val="24"/>
        </w:rPr>
        <w:t>lay</w:t>
      </w:r>
      <w:r w:rsidRPr="52DDA129">
        <w:rPr>
          <w:sz w:val="24"/>
          <w:szCs w:val="24"/>
        </w:rPr>
        <w:t xml:space="preserve"> in the fact that </w:t>
      </w:r>
      <w:r w:rsidR="02EC45FA" w:rsidRPr="52DDA129">
        <w:rPr>
          <w:sz w:val="24"/>
          <w:szCs w:val="24"/>
        </w:rPr>
        <w:t xml:space="preserve">there is only a certain point </w:t>
      </w:r>
      <w:r w:rsidR="66C3522E" w:rsidRPr="52DDA129">
        <w:rPr>
          <w:sz w:val="24"/>
          <w:szCs w:val="24"/>
        </w:rPr>
        <w:t>up to</w:t>
      </w:r>
      <w:r w:rsidR="02EC45FA" w:rsidRPr="52DDA129">
        <w:rPr>
          <w:sz w:val="24"/>
          <w:szCs w:val="24"/>
        </w:rPr>
        <w:t xml:space="preserve"> which DSP systems can be added to the model before comp</w:t>
      </w:r>
      <w:r w:rsidR="161B537E" w:rsidRPr="52DDA129">
        <w:rPr>
          <w:sz w:val="24"/>
          <w:szCs w:val="24"/>
        </w:rPr>
        <w:t>utational limits a</w:t>
      </w:r>
      <w:r w:rsidR="10DD75CE" w:rsidRPr="52DDA129">
        <w:rPr>
          <w:sz w:val="24"/>
          <w:szCs w:val="24"/>
        </w:rPr>
        <w:t>n</w:t>
      </w:r>
      <w:r w:rsidR="161B537E" w:rsidRPr="52DDA129">
        <w:rPr>
          <w:sz w:val="24"/>
          <w:szCs w:val="24"/>
        </w:rPr>
        <w:t xml:space="preserve">d latency start becoming a major issue. </w:t>
      </w:r>
      <w:r w:rsidR="09647123" w:rsidRPr="52DDA129">
        <w:rPr>
          <w:sz w:val="24"/>
          <w:szCs w:val="24"/>
        </w:rPr>
        <w:t>Thus, while</w:t>
      </w:r>
      <w:r w:rsidR="161B537E" w:rsidRPr="52DDA129">
        <w:rPr>
          <w:sz w:val="24"/>
          <w:szCs w:val="24"/>
        </w:rPr>
        <w:t xml:space="preserve"> higher signal processing power gives us more accurate computation for angle correction </w:t>
      </w:r>
      <w:proofErr w:type="gramStart"/>
      <w:r w:rsidR="161B537E" w:rsidRPr="52DDA129">
        <w:rPr>
          <w:sz w:val="24"/>
          <w:szCs w:val="24"/>
        </w:rPr>
        <w:t xml:space="preserve">from  </w:t>
      </w:r>
      <w:r w:rsidR="0C459805" w:rsidRPr="52DDA129">
        <w:rPr>
          <w:sz w:val="24"/>
          <w:szCs w:val="24"/>
        </w:rPr>
        <w:t>erro</w:t>
      </w:r>
      <w:r w:rsidR="5CF6ABD6" w:rsidRPr="52DDA129">
        <w:rPr>
          <w:sz w:val="24"/>
          <w:szCs w:val="24"/>
        </w:rPr>
        <w:t>r</w:t>
      </w:r>
      <w:r w:rsidR="0C459805" w:rsidRPr="52DDA129">
        <w:rPr>
          <w:sz w:val="24"/>
          <w:szCs w:val="24"/>
        </w:rPr>
        <w:t>s</w:t>
      </w:r>
      <w:proofErr w:type="gramEnd"/>
      <w:r w:rsidR="0C459805" w:rsidRPr="52DDA129">
        <w:rPr>
          <w:sz w:val="24"/>
          <w:szCs w:val="24"/>
        </w:rPr>
        <w:t>,</w:t>
      </w:r>
      <w:r w:rsidR="050BAB45" w:rsidRPr="52DDA129">
        <w:rPr>
          <w:sz w:val="24"/>
          <w:szCs w:val="24"/>
        </w:rPr>
        <w:t xml:space="preserve"> </w:t>
      </w:r>
      <w:r w:rsidR="01EEBACB" w:rsidRPr="52DDA129">
        <w:rPr>
          <w:color w:val="000000" w:themeColor="text1"/>
          <w:sz w:val="24"/>
          <w:szCs w:val="24"/>
        </w:rPr>
        <w:t>the higher processing time can increase the period of time between</w:t>
      </w:r>
      <w:r w:rsidR="7D775BDD" w:rsidRPr="52DDA129">
        <w:rPr>
          <w:color w:val="000000" w:themeColor="text1"/>
          <w:sz w:val="24"/>
          <w:szCs w:val="24"/>
        </w:rPr>
        <w:t xml:space="preserve"> </w:t>
      </w:r>
      <w:r w:rsidR="01EEBACB" w:rsidRPr="52DDA129">
        <w:rPr>
          <w:color w:val="000000" w:themeColor="text1"/>
          <w:sz w:val="24"/>
          <w:szCs w:val="24"/>
        </w:rPr>
        <w:t>successive corrections</w:t>
      </w:r>
      <w:r w:rsidR="1C6F21C1" w:rsidRPr="52DDA129">
        <w:rPr>
          <w:color w:val="000000" w:themeColor="text1"/>
          <w:sz w:val="24"/>
          <w:szCs w:val="24"/>
        </w:rPr>
        <w:t xml:space="preserve"> </w:t>
      </w:r>
      <w:r w:rsidR="01EEBACB" w:rsidRPr="52DDA129">
        <w:rPr>
          <w:color w:val="000000" w:themeColor="text1"/>
          <w:sz w:val="24"/>
          <w:szCs w:val="24"/>
        </w:rPr>
        <w:t xml:space="preserve">of the base station dish. </w:t>
      </w:r>
      <w:r w:rsidR="01EEBACB" w:rsidRPr="1E8D0314">
        <w:rPr>
          <w:sz w:val="24"/>
          <w:szCs w:val="24"/>
        </w:rPr>
        <w:t>We</w:t>
      </w:r>
      <w:r w:rsidR="7EC93471" w:rsidRPr="1E8D0314">
        <w:rPr>
          <w:sz w:val="24"/>
          <w:szCs w:val="24"/>
        </w:rPr>
        <w:t xml:space="preserve"> </w:t>
      </w:r>
      <w:r w:rsidR="46F84568" w:rsidRPr="1E8D0314">
        <w:rPr>
          <w:sz w:val="24"/>
          <w:szCs w:val="24"/>
        </w:rPr>
        <w:t>used</w:t>
      </w:r>
      <w:r w:rsidR="46F84568" w:rsidRPr="52DDA129">
        <w:rPr>
          <w:sz w:val="24"/>
          <w:szCs w:val="24"/>
        </w:rPr>
        <w:t xml:space="preserve"> </w:t>
      </w:r>
      <w:r w:rsidR="7EC93471" w:rsidRPr="52DDA129">
        <w:rPr>
          <w:sz w:val="24"/>
          <w:szCs w:val="24"/>
        </w:rPr>
        <w:t>limit</w:t>
      </w:r>
      <w:r w:rsidR="57144794" w:rsidRPr="52DDA129">
        <w:rPr>
          <w:sz w:val="24"/>
          <w:szCs w:val="24"/>
        </w:rPr>
        <w:t xml:space="preserve">ed </w:t>
      </w:r>
      <w:r w:rsidR="23F5215D" w:rsidRPr="52DDA129">
        <w:rPr>
          <w:sz w:val="24"/>
          <w:szCs w:val="24"/>
        </w:rPr>
        <w:t xml:space="preserve">DSP </w:t>
      </w:r>
      <w:r w:rsidR="72574905" w:rsidRPr="52DDA129">
        <w:rPr>
          <w:sz w:val="24"/>
          <w:szCs w:val="24"/>
        </w:rPr>
        <w:t>system power to make up for the lost speed in using MATLAB over other programming languages.</w:t>
      </w:r>
      <w:r w:rsidR="7FC2BA01" w:rsidRPr="52DDA129">
        <w:rPr>
          <w:sz w:val="24"/>
          <w:szCs w:val="24"/>
        </w:rPr>
        <w:t xml:space="preserve"> </w:t>
      </w:r>
      <w:r w:rsidR="7FC2BA01" w:rsidRPr="1E8D0314">
        <w:rPr>
          <w:sz w:val="24"/>
          <w:szCs w:val="24"/>
        </w:rPr>
        <w:t>This leaves</w:t>
      </w:r>
      <w:r w:rsidR="7FC2BA01" w:rsidRPr="52DDA129">
        <w:rPr>
          <w:sz w:val="24"/>
          <w:szCs w:val="24"/>
        </w:rPr>
        <w:t xml:space="preserve"> room for improving the efficiency of the machine learning algorithm by increasing</w:t>
      </w:r>
      <w:r w:rsidR="7F2DACB1" w:rsidRPr="52DDA129">
        <w:rPr>
          <w:sz w:val="24"/>
          <w:szCs w:val="24"/>
        </w:rPr>
        <w:t xml:space="preserve"> </w:t>
      </w:r>
      <w:r w:rsidR="7FC2BA01" w:rsidRPr="52DDA129">
        <w:rPr>
          <w:sz w:val="24"/>
          <w:szCs w:val="24"/>
        </w:rPr>
        <w:t xml:space="preserve">signal processing </w:t>
      </w:r>
      <w:r w:rsidR="504CC9D7" w:rsidRPr="52DDA129">
        <w:rPr>
          <w:sz w:val="24"/>
          <w:szCs w:val="24"/>
        </w:rPr>
        <w:t>power in the future.</w:t>
      </w:r>
    </w:p>
    <w:p w14:paraId="51434E3B" w14:textId="08AAF293" w:rsidR="00BF6B45" w:rsidRPr="00BF6B45" w:rsidRDefault="3CD0CB6C" w:rsidP="6A073599">
      <w:pPr>
        <w:pStyle w:val="CcList"/>
        <w:spacing w:before="240" w:after="120" w:line="480" w:lineRule="auto"/>
        <w:ind w:left="0" w:right="0" w:firstLine="0"/>
        <w:jc w:val="center"/>
      </w:pPr>
      <w:r>
        <w:rPr>
          <w:noProof/>
        </w:rPr>
        <w:drawing>
          <wp:inline distT="0" distB="0" distL="0" distR="0" wp14:anchorId="0FDDA28A" wp14:editId="22E7C617">
            <wp:extent cx="5715000" cy="1262062"/>
            <wp:effectExtent l="0" t="0" r="0" b="0"/>
            <wp:docPr id="53981333" name="Picture 5398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81333"/>
                    <pic:cNvPicPr/>
                  </pic:nvPicPr>
                  <pic:blipFill>
                    <a:blip r:embed="rId19">
                      <a:extLst>
                        <a:ext uri="{28A0092B-C50C-407E-A947-70E740481C1C}">
                          <a14:useLocalDpi xmlns:a14="http://schemas.microsoft.com/office/drawing/2010/main" val="0"/>
                        </a:ext>
                      </a:extLst>
                    </a:blip>
                    <a:stretch>
                      <a:fillRect/>
                    </a:stretch>
                  </pic:blipFill>
                  <pic:spPr>
                    <a:xfrm>
                      <a:off x="0" y="0"/>
                      <a:ext cx="5715000" cy="1262062"/>
                    </a:xfrm>
                    <a:prstGeom prst="rect">
                      <a:avLst/>
                    </a:prstGeom>
                  </pic:spPr>
                </pic:pic>
              </a:graphicData>
            </a:graphic>
          </wp:inline>
        </w:drawing>
      </w:r>
      <w:r w:rsidR="5C70722C">
        <w:br/>
      </w:r>
      <w:r w:rsidR="3C9487E0" w:rsidRPr="6A073599">
        <w:rPr>
          <w:b/>
          <w:bCs/>
          <w:sz w:val="24"/>
          <w:szCs w:val="24"/>
        </w:rPr>
        <w:t xml:space="preserve">Figure </w:t>
      </w:r>
      <w:r w:rsidR="2A19CA5D" w:rsidRPr="6A073599">
        <w:rPr>
          <w:b/>
          <w:bCs/>
          <w:sz w:val="24"/>
          <w:szCs w:val="24"/>
        </w:rPr>
        <w:t>3</w:t>
      </w:r>
      <w:r w:rsidR="3C9487E0" w:rsidRPr="6A073599">
        <w:rPr>
          <w:b/>
          <w:bCs/>
          <w:sz w:val="24"/>
          <w:szCs w:val="24"/>
        </w:rPr>
        <w:t xml:space="preserve">. </w:t>
      </w:r>
      <w:r w:rsidR="4BD2C78B" w:rsidRPr="6A073599">
        <w:rPr>
          <w:sz w:val="24"/>
          <w:szCs w:val="24"/>
        </w:rPr>
        <w:t>The DSP Subsystem</w:t>
      </w:r>
    </w:p>
    <w:p w14:paraId="272C21F9" w14:textId="293A2298" w:rsidR="00B91D59" w:rsidRDefault="00D05DAD" w:rsidP="2EF17A97">
      <w:pPr>
        <w:pStyle w:val="ListParagraph"/>
        <w:numPr>
          <w:ilvl w:val="1"/>
          <w:numId w:val="13"/>
        </w:numPr>
        <w:spacing w:before="240" w:after="120" w:line="360" w:lineRule="auto"/>
        <w:ind w:right="0"/>
        <w:rPr>
          <w:b/>
          <w:sz w:val="28"/>
          <w:szCs w:val="28"/>
        </w:rPr>
      </w:pPr>
      <w:r w:rsidRPr="00AF49C8">
        <w:rPr>
          <w:b/>
          <w:sz w:val="28"/>
          <w:szCs w:val="28"/>
        </w:rPr>
        <w:t xml:space="preserve">Preliminary Concept Selection and Justification </w:t>
      </w:r>
    </w:p>
    <w:p w14:paraId="28D0001B" w14:textId="3388A4A5" w:rsidR="00B91D59" w:rsidRDefault="003E7821" w:rsidP="605D2C25">
      <w:pPr>
        <w:spacing w:after="120" w:line="480" w:lineRule="auto"/>
        <w:ind w:left="0" w:right="0" w:firstLine="720"/>
        <w:rPr>
          <w:bCs/>
          <w:sz w:val="24"/>
          <w:szCs w:val="24"/>
        </w:rPr>
      </w:pPr>
      <w:r>
        <w:rPr>
          <w:bCs/>
          <w:sz w:val="24"/>
          <w:szCs w:val="24"/>
        </w:rPr>
        <w:t xml:space="preserve">We selected our current path </w:t>
      </w:r>
      <w:r w:rsidR="00403815">
        <w:rPr>
          <w:bCs/>
          <w:sz w:val="24"/>
          <w:szCs w:val="24"/>
        </w:rPr>
        <w:t xml:space="preserve">based </w:t>
      </w:r>
      <w:r w:rsidR="00670508">
        <w:rPr>
          <w:bCs/>
          <w:sz w:val="24"/>
          <w:szCs w:val="24"/>
        </w:rPr>
        <w:t xml:space="preserve">mainly on what </w:t>
      </w:r>
      <w:r w:rsidR="00365D2E">
        <w:rPr>
          <w:bCs/>
          <w:sz w:val="24"/>
          <w:szCs w:val="24"/>
        </w:rPr>
        <w:t xml:space="preserve">existing resources we had access to. The </w:t>
      </w:r>
      <w:r w:rsidR="00BF1437">
        <w:rPr>
          <w:bCs/>
          <w:sz w:val="24"/>
          <w:szCs w:val="24"/>
        </w:rPr>
        <w:t xml:space="preserve">previous Viasat AMEND team, </w:t>
      </w:r>
      <w:r w:rsidR="00DB6107">
        <w:rPr>
          <w:bCs/>
          <w:sz w:val="24"/>
          <w:szCs w:val="24"/>
        </w:rPr>
        <w:t xml:space="preserve">who had worked on this project during the </w:t>
      </w:r>
      <w:r w:rsidR="004E3678">
        <w:rPr>
          <w:bCs/>
          <w:sz w:val="24"/>
          <w:szCs w:val="24"/>
        </w:rPr>
        <w:t xml:space="preserve">2020-2021 academic year, </w:t>
      </w:r>
      <w:r w:rsidR="007B3B60">
        <w:rPr>
          <w:bCs/>
          <w:sz w:val="24"/>
          <w:szCs w:val="24"/>
        </w:rPr>
        <w:lastRenderedPageBreak/>
        <w:t xml:space="preserve">had created </w:t>
      </w:r>
      <w:r w:rsidR="00470A34">
        <w:rPr>
          <w:bCs/>
          <w:sz w:val="24"/>
          <w:szCs w:val="24"/>
        </w:rPr>
        <w:t xml:space="preserve">a </w:t>
      </w:r>
      <w:proofErr w:type="spellStart"/>
      <w:r w:rsidR="00470A34">
        <w:rPr>
          <w:bCs/>
          <w:sz w:val="24"/>
          <w:szCs w:val="24"/>
        </w:rPr>
        <w:t>Matlab</w:t>
      </w:r>
      <w:proofErr w:type="spellEnd"/>
      <w:r w:rsidR="00470A34">
        <w:rPr>
          <w:bCs/>
          <w:sz w:val="24"/>
          <w:szCs w:val="24"/>
        </w:rPr>
        <w:t xml:space="preserve">/Simulink model that </w:t>
      </w:r>
      <w:r w:rsidR="00010953">
        <w:rPr>
          <w:bCs/>
          <w:sz w:val="24"/>
          <w:szCs w:val="24"/>
        </w:rPr>
        <w:t xml:space="preserve">would </w:t>
      </w:r>
      <w:r w:rsidR="00200A35">
        <w:rPr>
          <w:bCs/>
          <w:sz w:val="24"/>
          <w:szCs w:val="24"/>
        </w:rPr>
        <w:t xml:space="preserve">simulate the </w:t>
      </w:r>
      <w:r w:rsidR="00F530E8">
        <w:rPr>
          <w:bCs/>
          <w:sz w:val="24"/>
          <w:szCs w:val="24"/>
        </w:rPr>
        <w:t xml:space="preserve">dynamic response of the antenna tracking </w:t>
      </w:r>
      <w:r w:rsidR="00722D6B">
        <w:rPr>
          <w:bCs/>
          <w:sz w:val="24"/>
          <w:szCs w:val="24"/>
        </w:rPr>
        <w:t xml:space="preserve">system in </w:t>
      </w:r>
      <w:r w:rsidR="00706874">
        <w:rPr>
          <w:bCs/>
          <w:sz w:val="24"/>
          <w:szCs w:val="24"/>
        </w:rPr>
        <w:t xml:space="preserve">the time domain. </w:t>
      </w:r>
    </w:p>
    <w:p w14:paraId="2E9E902B" w14:textId="0A8DC4E3" w:rsidR="00FF141C" w:rsidRDefault="00FF141C" w:rsidP="605D2C25">
      <w:pPr>
        <w:spacing w:after="120" w:line="480" w:lineRule="auto"/>
        <w:ind w:left="0" w:right="0" w:firstLine="720"/>
        <w:rPr>
          <w:bCs/>
          <w:sz w:val="24"/>
          <w:szCs w:val="24"/>
        </w:rPr>
      </w:pPr>
      <w:r>
        <w:rPr>
          <w:bCs/>
          <w:sz w:val="24"/>
          <w:szCs w:val="24"/>
        </w:rPr>
        <w:t xml:space="preserve">This </w:t>
      </w:r>
      <w:r w:rsidR="004A7CAD">
        <w:rPr>
          <w:bCs/>
          <w:sz w:val="24"/>
          <w:szCs w:val="24"/>
        </w:rPr>
        <w:t xml:space="preserve">existing model is the main tool that </w:t>
      </w:r>
      <w:r w:rsidR="0011350C">
        <w:rPr>
          <w:bCs/>
          <w:sz w:val="24"/>
          <w:szCs w:val="24"/>
        </w:rPr>
        <w:t xml:space="preserve">Viasat has provided us with to </w:t>
      </w:r>
      <w:r w:rsidR="001266F0">
        <w:rPr>
          <w:bCs/>
          <w:sz w:val="24"/>
          <w:szCs w:val="24"/>
        </w:rPr>
        <w:t xml:space="preserve">assist with our project. By utilizing it, we know that we can </w:t>
      </w:r>
      <w:r w:rsidR="0042725C">
        <w:rPr>
          <w:bCs/>
          <w:sz w:val="24"/>
          <w:szCs w:val="24"/>
        </w:rPr>
        <w:t xml:space="preserve">reliably yield data that can be used to train an ML algorithm. </w:t>
      </w:r>
      <w:r w:rsidR="009C0754">
        <w:rPr>
          <w:bCs/>
          <w:sz w:val="24"/>
          <w:szCs w:val="24"/>
        </w:rPr>
        <w:t xml:space="preserve">Not only </w:t>
      </w:r>
      <w:r w:rsidR="009C0754" w:rsidRPr="1E8D0314">
        <w:rPr>
          <w:sz w:val="24"/>
          <w:szCs w:val="24"/>
        </w:rPr>
        <w:t>did</w:t>
      </w:r>
      <w:r w:rsidR="009C0754">
        <w:rPr>
          <w:bCs/>
          <w:sz w:val="24"/>
          <w:szCs w:val="24"/>
        </w:rPr>
        <w:t xml:space="preserve"> the RF model exist, but there </w:t>
      </w:r>
      <w:r w:rsidR="009C0754" w:rsidRPr="1E8D0314">
        <w:rPr>
          <w:sz w:val="24"/>
          <w:szCs w:val="24"/>
        </w:rPr>
        <w:t>was</w:t>
      </w:r>
      <w:r w:rsidR="009C0754">
        <w:rPr>
          <w:bCs/>
          <w:sz w:val="24"/>
          <w:szCs w:val="24"/>
        </w:rPr>
        <w:t xml:space="preserve"> also another Viasat team, the Viasat AMEND – Analog team, </w:t>
      </w:r>
      <w:r w:rsidR="00AC4F5D">
        <w:rPr>
          <w:bCs/>
          <w:sz w:val="24"/>
          <w:szCs w:val="24"/>
        </w:rPr>
        <w:t xml:space="preserve">that continuously </w:t>
      </w:r>
      <w:r w:rsidR="00AC4F5D" w:rsidRPr="1E8D0314">
        <w:rPr>
          <w:sz w:val="24"/>
          <w:szCs w:val="24"/>
        </w:rPr>
        <w:t xml:space="preserve">helped improve </w:t>
      </w:r>
      <w:r w:rsidR="00AC4F5D">
        <w:rPr>
          <w:bCs/>
          <w:sz w:val="24"/>
          <w:szCs w:val="24"/>
        </w:rPr>
        <w:t xml:space="preserve">this model as our project </w:t>
      </w:r>
      <w:r w:rsidR="00AC4F5D" w:rsidRPr="1E8D0314">
        <w:rPr>
          <w:sz w:val="24"/>
          <w:szCs w:val="24"/>
        </w:rPr>
        <w:t>progressed.</w:t>
      </w:r>
      <w:r w:rsidR="00AC4F5D">
        <w:rPr>
          <w:bCs/>
          <w:sz w:val="24"/>
          <w:szCs w:val="24"/>
        </w:rPr>
        <w:t xml:space="preserve"> We </w:t>
      </w:r>
      <w:r w:rsidR="00AC4F5D" w:rsidRPr="1E8D0314">
        <w:rPr>
          <w:sz w:val="24"/>
          <w:szCs w:val="24"/>
        </w:rPr>
        <w:t>were</w:t>
      </w:r>
      <w:r w:rsidR="00AC4F5D">
        <w:rPr>
          <w:bCs/>
          <w:sz w:val="24"/>
          <w:szCs w:val="24"/>
        </w:rPr>
        <w:t xml:space="preserve"> provided with </w:t>
      </w:r>
      <w:r w:rsidR="001D59A1">
        <w:rPr>
          <w:bCs/>
          <w:sz w:val="24"/>
          <w:szCs w:val="24"/>
        </w:rPr>
        <w:t xml:space="preserve">both a tool that will yield us measurements that would be too difficult to acquire otherwise, and a </w:t>
      </w:r>
      <w:r w:rsidR="00662C8B">
        <w:rPr>
          <w:bCs/>
          <w:sz w:val="24"/>
          <w:szCs w:val="24"/>
        </w:rPr>
        <w:t xml:space="preserve">team that </w:t>
      </w:r>
      <w:r w:rsidR="00662C8B" w:rsidRPr="1E8D0314">
        <w:rPr>
          <w:sz w:val="24"/>
          <w:szCs w:val="24"/>
        </w:rPr>
        <w:t>would</w:t>
      </w:r>
      <w:r w:rsidR="00662C8B">
        <w:rPr>
          <w:bCs/>
          <w:sz w:val="24"/>
          <w:szCs w:val="24"/>
        </w:rPr>
        <w:t xml:space="preserve"> work to </w:t>
      </w:r>
      <w:r w:rsidR="001C1D9D">
        <w:rPr>
          <w:bCs/>
          <w:sz w:val="24"/>
          <w:szCs w:val="24"/>
        </w:rPr>
        <w:t>improve the measurements given to us by the existing tool.</w:t>
      </w:r>
    </w:p>
    <w:p w14:paraId="046EDB48" w14:textId="0121F4A6" w:rsidR="00935639" w:rsidRDefault="00F211B7" w:rsidP="605D2C25">
      <w:pPr>
        <w:spacing w:after="120" w:line="480" w:lineRule="auto"/>
        <w:ind w:left="0" w:right="0" w:firstLine="720"/>
        <w:rPr>
          <w:bCs/>
          <w:sz w:val="24"/>
          <w:szCs w:val="24"/>
        </w:rPr>
      </w:pPr>
      <w:r w:rsidRPr="1E8D0314">
        <w:rPr>
          <w:sz w:val="24"/>
          <w:szCs w:val="24"/>
        </w:rPr>
        <w:t xml:space="preserve">We modified the </w:t>
      </w:r>
      <w:r w:rsidR="00935639">
        <w:rPr>
          <w:bCs/>
          <w:sz w:val="24"/>
          <w:szCs w:val="24"/>
        </w:rPr>
        <w:t xml:space="preserve">existing </w:t>
      </w:r>
      <w:r>
        <w:rPr>
          <w:bCs/>
          <w:sz w:val="24"/>
          <w:szCs w:val="24"/>
        </w:rPr>
        <w:t xml:space="preserve">controller </w:t>
      </w:r>
      <w:r w:rsidRPr="1E8D0314">
        <w:rPr>
          <w:sz w:val="24"/>
          <w:szCs w:val="24"/>
        </w:rPr>
        <w:t>by setting</w:t>
      </w:r>
      <w:r>
        <w:rPr>
          <w:bCs/>
          <w:sz w:val="24"/>
          <w:szCs w:val="24"/>
        </w:rPr>
        <w:t xml:space="preserve"> up a </w:t>
      </w:r>
      <w:r w:rsidRPr="1E8D0314">
        <w:rPr>
          <w:sz w:val="24"/>
          <w:szCs w:val="24"/>
        </w:rPr>
        <w:t>PI</w:t>
      </w:r>
      <w:r>
        <w:rPr>
          <w:bCs/>
          <w:sz w:val="24"/>
          <w:szCs w:val="24"/>
        </w:rPr>
        <w:t xml:space="preserve"> control system in this block </w:t>
      </w:r>
      <w:r w:rsidR="00C337BE">
        <w:rPr>
          <w:bCs/>
          <w:sz w:val="24"/>
          <w:szCs w:val="24"/>
        </w:rPr>
        <w:t>to</w:t>
      </w:r>
      <w:r>
        <w:rPr>
          <w:bCs/>
          <w:sz w:val="24"/>
          <w:szCs w:val="24"/>
        </w:rPr>
        <w:t xml:space="preserve"> synchronize it with the current model. </w:t>
      </w:r>
      <w:r w:rsidR="00C337BE">
        <w:rPr>
          <w:bCs/>
          <w:sz w:val="24"/>
          <w:szCs w:val="24"/>
        </w:rPr>
        <w:t xml:space="preserve">The ML algorithm will simply generate new values for this controller block, which will be integrated into the existing system. </w:t>
      </w:r>
    </w:p>
    <w:p w14:paraId="1346DD2B" w14:textId="75FA7018" w:rsidR="00C337BE" w:rsidRDefault="00C337BE" w:rsidP="605D2C25">
      <w:pPr>
        <w:spacing w:after="120" w:line="480" w:lineRule="auto"/>
        <w:ind w:left="0" w:right="0" w:firstLine="720"/>
        <w:rPr>
          <w:bCs/>
          <w:sz w:val="24"/>
          <w:szCs w:val="24"/>
        </w:rPr>
      </w:pPr>
      <w:r>
        <w:rPr>
          <w:bCs/>
          <w:sz w:val="24"/>
          <w:szCs w:val="24"/>
        </w:rPr>
        <w:t xml:space="preserve">The model also </w:t>
      </w:r>
      <w:r w:rsidRPr="1E8D0314">
        <w:rPr>
          <w:sz w:val="24"/>
          <w:szCs w:val="24"/>
        </w:rPr>
        <w:t>provided</w:t>
      </w:r>
      <w:r>
        <w:rPr>
          <w:bCs/>
          <w:sz w:val="24"/>
          <w:szCs w:val="24"/>
        </w:rPr>
        <w:t xml:space="preserve"> us with </w:t>
      </w:r>
      <w:r w:rsidR="005B77BF">
        <w:rPr>
          <w:bCs/>
          <w:sz w:val="24"/>
          <w:szCs w:val="24"/>
        </w:rPr>
        <w:t xml:space="preserve">a Simulink construction of the plant. The plant was given by the Viasat team to the previous GT AMEND team, who were able to implement the solution in Simulink. For our purposes, we will treat the plant as a black box, looking only at the input we feed it and the output we receive from it. </w:t>
      </w:r>
    </w:p>
    <w:p w14:paraId="5DF4FCCD" w14:textId="17F3FDD9" w:rsidR="00FF38C4" w:rsidRPr="00FF38C4" w:rsidRDefault="7E2BE63A" w:rsidP="6A073599">
      <w:pPr>
        <w:spacing w:before="240" w:after="120" w:line="480" w:lineRule="auto"/>
        <w:ind w:left="0" w:right="0" w:firstLine="720"/>
        <w:rPr>
          <w:sz w:val="24"/>
          <w:szCs w:val="24"/>
        </w:rPr>
      </w:pPr>
      <w:r w:rsidRPr="6A073599">
        <w:rPr>
          <w:sz w:val="24"/>
          <w:szCs w:val="24"/>
        </w:rPr>
        <w:t xml:space="preserve">The </w:t>
      </w:r>
      <w:r w:rsidR="378EC5F7" w:rsidRPr="6A073599">
        <w:rPr>
          <w:sz w:val="24"/>
          <w:szCs w:val="24"/>
        </w:rPr>
        <w:t xml:space="preserve">design system for the database </w:t>
      </w:r>
      <w:r w:rsidR="378EC5F7" w:rsidRPr="1E8D0314">
        <w:rPr>
          <w:sz w:val="24"/>
          <w:szCs w:val="24"/>
        </w:rPr>
        <w:t>relied</w:t>
      </w:r>
      <w:r w:rsidR="378EC5F7" w:rsidRPr="6A073599">
        <w:rPr>
          <w:sz w:val="24"/>
          <w:szCs w:val="24"/>
        </w:rPr>
        <w:t xml:space="preserve"> heavily on receiving data from the existing RF model. </w:t>
      </w:r>
      <w:r w:rsidR="378EC5F7" w:rsidRPr="1E8D0314">
        <w:rPr>
          <w:sz w:val="24"/>
          <w:szCs w:val="24"/>
        </w:rPr>
        <w:t>We</w:t>
      </w:r>
      <w:r w:rsidR="378EC5F7" w:rsidRPr="6A073599">
        <w:rPr>
          <w:sz w:val="24"/>
          <w:szCs w:val="24"/>
        </w:rPr>
        <w:t xml:space="preserve"> </w:t>
      </w:r>
      <w:r w:rsidR="400C5542" w:rsidRPr="6A073599">
        <w:rPr>
          <w:sz w:val="24"/>
          <w:szCs w:val="24"/>
        </w:rPr>
        <w:t xml:space="preserve">carefully </w:t>
      </w:r>
      <w:r w:rsidR="400C5542" w:rsidRPr="1E8D0314">
        <w:rPr>
          <w:sz w:val="24"/>
          <w:szCs w:val="24"/>
        </w:rPr>
        <w:t>selected</w:t>
      </w:r>
      <w:r w:rsidR="400C5542" w:rsidRPr="6A073599">
        <w:rPr>
          <w:sz w:val="24"/>
          <w:szCs w:val="24"/>
        </w:rPr>
        <w:t xml:space="preserve"> realistic input parameters that </w:t>
      </w:r>
      <w:r w:rsidR="400C5542" w:rsidRPr="1E8D0314">
        <w:rPr>
          <w:sz w:val="24"/>
          <w:szCs w:val="24"/>
        </w:rPr>
        <w:t xml:space="preserve">would </w:t>
      </w:r>
      <w:r w:rsidR="400C5542" w:rsidRPr="6A073599">
        <w:rPr>
          <w:sz w:val="24"/>
          <w:szCs w:val="24"/>
        </w:rPr>
        <w:t xml:space="preserve">create </w:t>
      </w:r>
      <w:r w:rsidR="5DD920F4" w:rsidRPr="6A073599">
        <w:rPr>
          <w:sz w:val="24"/>
          <w:szCs w:val="24"/>
        </w:rPr>
        <w:t xml:space="preserve">good data points to be stored within the database. The more representative of the real world the scenarios, the more accurate the </w:t>
      </w:r>
      <w:r w:rsidR="7ABFFC09" w:rsidRPr="6A073599">
        <w:rPr>
          <w:sz w:val="24"/>
          <w:szCs w:val="24"/>
        </w:rPr>
        <w:t>output we will receive from the model. With the analog team working to make improvements to the model</w:t>
      </w:r>
      <w:r w:rsidR="2655A217" w:rsidRPr="6A073599">
        <w:rPr>
          <w:sz w:val="24"/>
          <w:szCs w:val="24"/>
        </w:rPr>
        <w:t xml:space="preserve">, we can be confident that our base data set </w:t>
      </w:r>
      <w:r w:rsidR="2655A217" w:rsidRPr="1E8D0314">
        <w:rPr>
          <w:sz w:val="24"/>
          <w:szCs w:val="24"/>
        </w:rPr>
        <w:t>is</w:t>
      </w:r>
      <w:r w:rsidR="2655A217" w:rsidRPr="6A073599">
        <w:rPr>
          <w:sz w:val="24"/>
          <w:szCs w:val="24"/>
        </w:rPr>
        <w:t xml:space="preserve"> strong. If we did not have access to this tool, </w:t>
      </w:r>
      <w:r w:rsidR="6F4DA127" w:rsidRPr="6A073599">
        <w:rPr>
          <w:sz w:val="24"/>
          <w:szCs w:val="24"/>
        </w:rPr>
        <w:t>we would need to a</w:t>
      </w:r>
      <w:r w:rsidR="0B30C1F7" w:rsidRPr="6A073599">
        <w:rPr>
          <w:sz w:val="24"/>
          <w:szCs w:val="24"/>
        </w:rPr>
        <w:t xml:space="preserve">cquire </w:t>
      </w:r>
      <w:proofErr w:type="spellStart"/>
      <w:r w:rsidR="0B30C1F7" w:rsidRPr="6A073599">
        <w:rPr>
          <w:sz w:val="24"/>
          <w:szCs w:val="24"/>
        </w:rPr>
        <w:t>Viasat’s</w:t>
      </w:r>
      <w:proofErr w:type="spellEnd"/>
      <w:r w:rsidR="304E88BF" w:rsidRPr="6A073599">
        <w:rPr>
          <w:sz w:val="24"/>
          <w:szCs w:val="24"/>
        </w:rPr>
        <w:t xml:space="preserve"> historical data of how </w:t>
      </w:r>
      <w:r w:rsidR="304E88BF" w:rsidRPr="1E8D0314">
        <w:rPr>
          <w:sz w:val="24"/>
          <w:szCs w:val="24"/>
        </w:rPr>
        <w:t>they</w:t>
      </w:r>
      <w:r w:rsidR="304E88BF" w:rsidRPr="6A073599">
        <w:rPr>
          <w:sz w:val="24"/>
          <w:szCs w:val="24"/>
        </w:rPr>
        <w:t xml:space="preserve"> reestablished communication between ground stations and satellites.</w:t>
      </w:r>
      <w:r w:rsidR="0B30C1F7" w:rsidRPr="6A073599">
        <w:rPr>
          <w:sz w:val="24"/>
          <w:szCs w:val="24"/>
        </w:rPr>
        <w:t xml:space="preserve"> </w:t>
      </w:r>
    </w:p>
    <w:p w14:paraId="2CE673B8" w14:textId="5962D2EC" w:rsidR="00FF38C4" w:rsidRPr="00FF38C4" w:rsidRDefault="5D7E58D3" w:rsidP="6A073599">
      <w:pPr>
        <w:spacing w:before="240" w:after="120" w:line="480" w:lineRule="auto"/>
        <w:ind w:left="0" w:right="0"/>
        <w:rPr>
          <w:sz w:val="24"/>
          <w:szCs w:val="24"/>
        </w:rPr>
      </w:pPr>
      <w:r w:rsidRPr="6A073599">
        <w:rPr>
          <w:b/>
          <w:bCs/>
          <w:sz w:val="28"/>
          <w:szCs w:val="28"/>
        </w:rPr>
        <w:t xml:space="preserve">4.3     </w:t>
      </w:r>
      <w:r w:rsidR="2248299A" w:rsidRPr="6A073599">
        <w:rPr>
          <w:b/>
          <w:bCs/>
          <w:sz w:val="28"/>
          <w:szCs w:val="28"/>
        </w:rPr>
        <w:t>Engineering Analyses and Experiment</w:t>
      </w:r>
    </w:p>
    <w:p w14:paraId="378C7001" w14:textId="0D1D29F8" w:rsidR="000A7556" w:rsidRPr="00415460" w:rsidRDefault="0DAF48A0" w:rsidP="6A073599">
      <w:pPr>
        <w:pStyle w:val="CcList"/>
        <w:spacing w:before="240" w:after="120" w:line="480" w:lineRule="auto"/>
        <w:ind w:left="0" w:right="0" w:firstLine="0"/>
        <w:rPr>
          <w:sz w:val="24"/>
          <w:szCs w:val="24"/>
        </w:rPr>
      </w:pPr>
      <w:r w:rsidRPr="6A073599">
        <w:rPr>
          <w:sz w:val="24"/>
          <w:szCs w:val="24"/>
        </w:rPr>
        <w:lastRenderedPageBreak/>
        <w:t xml:space="preserve">Since the </w:t>
      </w:r>
      <w:r w:rsidR="037AFC0C" w:rsidRPr="6A073599">
        <w:rPr>
          <w:sz w:val="24"/>
          <w:szCs w:val="24"/>
        </w:rPr>
        <w:t xml:space="preserve">equipment that we </w:t>
      </w:r>
      <w:r w:rsidR="037AFC0C" w:rsidRPr="1E8D0314">
        <w:rPr>
          <w:sz w:val="24"/>
          <w:szCs w:val="24"/>
        </w:rPr>
        <w:t>worked</w:t>
      </w:r>
      <w:r w:rsidR="037AFC0C" w:rsidRPr="6A073599">
        <w:rPr>
          <w:sz w:val="24"/>
          <w:szCs w:val="24"/>
        </w:rPr>
        <w:t xml:space="preserve"> </w:t>
      </w:r>
      <w:r w:rsidR="1E2D3EA8" w:rsidRPr="6A073599">
        <w:rPr>
          <w:sz w:val="24"/>
          <w:szCs w:val="24"/>
        </w:rPr>
        <w:t xml:space="preserve">with </w:t>
      </w:r>
      <w:r w:rsidR="1E2D3EA8" w:rsidRPr="1E8D0314">
        <w:rPr>
          <w:sz w:val="24"/>
          <w:szCs w:val="24"/>
        </w:rPr>
        <w:t>were</w:t>
      </w:r>
      <w:r w:rsidR="1E2D3EA8" w:rsidRPr="6A073599">
        <w:rPr>
          <w:sz w:val="24"/>
          <w:szCs w:val="24"/>
        </w:rPr>
        <w:t xml:space="preserve"> </w:t>
      </w:r>
      <w:r w:rsidR="36965DEF" w:rsidRPr="6A073599">
        <w:rPr>
          <w:sz w:val="24"/>
          <w:szCs w:val="24"/>
        </w:rPr>
        <w:t>exp</w:t>
      </w:r>
      <w:r w:rsidR="15B95E36" w:rsidRPr="6A073599">
        <w:rPr>
          <w:sz w:val="24"/>
          <w:szCs w:val="24"/>
        </w:rPr>
        <w:t>ensive ground stations</w:t>
      </w:r>
      <w:r w:rsidR="3682CEA4" w:rsidRPr="6A073599">
        <w:rPr>
          <w:sz w:val="24"/>
          <w:szCs w:val="24"/>
        </w:rPr>
        <w:t xml:space="preserve">, it will not be viable to test our outputs on the ground stations themselves. </w:t>
      </w:r>
      <w:r w:rsidR="081E7D71" w:rsidRPr="6A073599">
        <w:rPr>
          <w:sz w:val="24"/>
          <w:szCs w:val="24"/>
        </w:rPr>
        <w:t xml:space="preserve">If </w:t>
      </w:r>
      <w:r w:rsidR="656F42E9" w:rsidRPr="6A073599">
        <w:rPr>
          <w:sz w:val="24"/>
          <w:szCs w:val="24"/>
        </w:rPr>
        <w:t xml:space="preserve">our results </w:t>
      </w:r>
      <w:r w:rsidR="656F42E9" w:rsidRPr="1E8D0314">
        <w:rPr>
          <w:sz w:val="24"/>
          <w:szCs w:val="24"/>
        </w:rPr>
        <w:t>were</w:t>
      </w:r>
      <w:r w:rsidR="656F42E9" w:rsidRPr="6A073599">
        <w:rPr>
          <w:sz w:val="24"/>
          <w:szCs w:val="24"/>
        </w:rPr>
        <w:t xml:space="preserve"> not correct, they could potentially cost Viasat </w:t>
      </w:r>
      <w:r w:rsidR="3EA99479" w:rsidRPr="6A073599">
        <w:rPr>
          <w:sz w:val="24"/>
          <w:szCs w:val="24"/>
        </w:rPr>
        <w:t xml:space="preserve">a large amount of money. </w:t>
      </w:r>
      <w:r w:rsidR="20070BA8" w:rsidRPr="6A073599">
        <w:rPr>
          <w:sz w:val="24"/>
          <w:szCs w:val="24"/>
        </w:rPr>
        <w:t xml:space="preserve">The way we </w:t>
      </w:r>
      <w:r w:rsidR="127C33C6" w:rsidRPr="1E8D0314">
        <w:rPr>
          <w:sz w:val="24"/>
          <w:szCs w:val="24"/>
        </w:rPr>
        <w:t>tested</w:t>
      </w:r>
      <w:r w:rsidR="127C33C6" w:rsidRPr="6A073599">
        <w:rPr>
          <w:sz w:val="24"/>
          <w:szCs w:val="24"/>
        </w:rPr>
        <w:t xml:space="preserve"> </w:t>
      </w:r>
      <w:r w:rsidR="348F769F" w:rsidRPr="6A073599">
        <w:rPr>
          <w:sz w:val="24"/>
          <w:szCs w:val="24"/>
        </w:rPr>
        <w:t xml:space="preserve">the results of our ML algorithm </w:t>
      </w:r>
      <w:r w:rsidR="348F769F" w:rsidRPr="1E8D0314">
        <w:rPr>
          <w:sz w:val="24"/>
          <w:szCs w:val="24"/>
        </w:rPr>
        <w:t>was</w:t>
      </w:r>
      <w:r w:rsidR="348F769F" w:rsidRPr="6A073599">
        <w:rPr>
          <w:sz w:val="24"/>
          <w:szCs w:val="24"/>
        </w:rPr>
        <w:t xml:space="preserve"> by comparing our </w:t>
      </w:r>
      <w:r w:rsidR="5D1A0A56" w:rsidRPr="6A073599">
        <w:rPr>
          <w:sz w:val="24"/>
          <w:szCs w:val="24"/>
        </w:rPr>
        <w:t xml:space="preserve">updated </w:t>
      </w:r>
      <w:r w:rsidR="5D1A0A56" w:rsidRPr="1E8D0314">
        <w:rPr>
          <w:sz w:val="24"/>
          <w:szCs w:val="24"/>
        </w:rPr>
        <w:t>PI</w:t>
      </w:r>
      <w:r w:rsidR="5D1A0A56" w:rsidRPr="6A073599">
        <w:rPr>
          <w:sz w:val="24"/>
          <w:szCs w:val="24"/>
        </w:rPr>
        <w:t xml:space="preserve"> parameters to </w:t>
      </w:r>
      <w:r w:rsidR="5D1A0A56" w:rsidRPr="1E8D0314">
        <w:rPr>
          <w:sz w:val="24"/>
          <w:szCs w:val="24"/>
        </w:rPr>
        <w:t xml:space="preserve">a truth value for RMS values, and going forward, the </w:t>
      </w:r>
      <w:r w:rsidR="6061A853" w:rsidRPr="6A073599">
        <w:rPr>
          <w:sz w:val="24"/>
          <w:szCs w:val="24"/>
        </w:rPr>
        <w:t xml:space="preserve">actual </w:t>
      </w:r>
      <w:r w:rsidR="4D0BF15C" w:rsidRPr="1E8D0314">
        <w:rPr>
          <w:sz w:val="24"/>
          <w:szCs w:val="24"/>
        </w:rPr>
        <w:t>PI</w:t>
      </w:r>
      <w:r w:rsidR="4D0BF15C" w:rsidRPr="6A073599">
        <w:rPr>
          <w:sz w:val="24"/>
          <w:szCs w:val="24"/>
        </w:rPr>
        <w:t xml:space="preserve"> parameters</w:t>
      </w:r>
      <w:r w:rsidR="6061A853" w:rsidRPr="6A073599">
        <w:rPr>
          <w:sz w:val="24"/>
          <w:szCs w:val="24"/>
        </w:rPr>
        <w:t xml:space="preserve"> that Viasat </w:t>
      </w:r>
      <w:r w:rsidR="6061A853" w:rsidRPr="1E8D0314">
        <w:rPr>
          <w:sz w:val="24"/>
          <w:szCs w:val="24"/>
        </w:rPr>
        <w:t>has</w:t>
      </w:r>
      <w:r w:rsidR="6061A853" w:rsidRPr="6A073599">
        <w:rPr>
          <w:sz w:val="24"/>
          <w:szCs w:val="24"/>
        </w:rPr>
        <w:t xml:space="preserve"> historically created</w:t>
      </w:r>
      <w:r w:rsidR="4D0BF15C" w:rsidRPr="6A073599">
        <w:rPr>
          <w:sz w:val="24"/>
          <w:szCs w:val="24"/>
        </w:rPr>
        <w:t xml:space="preserve"> through their existing tracking technology</w:t>
      </w:r>
      <w:r w:rsidR="4D0BF15C" w:rsidRPr="1E8D0314">
        <w:rPr>
          <w:sz w:val="24"/>
          <w:szCs w:val="24"/>
        </w:rPr>
        <w:t xml:space="preserve"> can be used for this comparison</w:t>
      </w:r>
      <w:r w:rsidR="6061A853" w:rsidRPr="1E8D0314">
        <w:rPr>
          <w:sz w:val="24"/>
          <w:szCs w:val="24"/>
        </w:rPr>
        <w:t>.</w:t>
      </w:r>
      <w:r w:rsidR="6061A853" w:rsidRPr="6A073599">
        <w:rPr>
          <w:sz w:val="24"/>
          <w:szCs w:val="24"/>
        </w:rPr>
        <w:t xml:space="preserve"> </w:t>
      </w:r>
      <w:r w:rsidR="635E4B50" w:rsidRPr="6A073599">
        <w:rPr>
          <w:sz w:val="24"/>
          <w:szCs w:val="24"/>
        </w:rPr>
        <w:t xml:space="preserve">For example, we will have some test </w:t>
      </w:r>
      <w:r w:rsidR="6CFCCC96" w:rsidRPr="6A073599">
        <w:rPr>
          <w:sz w:val="24"/>
          <w:szCs w:val="24"/>
        </w:rPr>
        <w:t xml:space="preserve">case of a scenario that Viasat had </w:t>
      </w:r>
      <w:proofErr w:type="gramStart"/>
      <w:r w:rsidR="6CFCCC96" w:rsidRPr="6A073599">
        <w:rPr>
          <w:sz w:val="24"/>
          <w:szCs w:val="24"/>
        </w:rPr>
        <w:t xml:space="preserve">actually </w:t>
      </w:r>
      <w:r w:rsidR="76CC75F8" w:rsidRPr="6A073599">
        <w:rPr>
          <w:sz w:val="24"/>
          <w:szCs w:val="24"/>
        </w:rPr>
        <w:t>run</w:t>
      </w:r>
      <w:proofErr w:type="gramEnd"/>
      <w:r w:rsidR="76CC75F8" w:rsidRPr="6A073599">
        <w:rPr>
          <w:sz w:val="24"/>
          <w:szCs w:val="24"/>
        </w:rPr>
        <w:t xml:space="preserve"> into before</w:t>
      </w:r>
      <w:r w:rsidR="249F116B" w:rsidRPr="6A073599">
        <w:rPr>
          <w:sz w:val="24"/>
          <w:szCs w:val="24"/>
        </w:rPr>
        <w:t xml:space="preserve">. We would then run the input parameters for that scenario through the RF model, generate an output, and </w:t>
      </w:r>
      <w:r w:rsidR="698B9327" w:rsidRPr="6A073599">
        <w:rPr>
          <w:sz w:val="24"/>
          <w:szCs w:val="24"/>
        </w:rPr>
        <w:t xml:space="preserve">run that through the ML model to yield some updated PID parameters. </w:t>
      </w:r>
      <w:r w:rsidR="30B8A6F9" w:rsidRPr="6A073599">
        <w:rPr>
          <w:sz w:val="24"/>
          <w:szCs w:val="24"/>
        </w:rPr>
        <w:t xml:space="preserve">We would </w:t>
      </w:r>
      <w:r w:rsidR="0DE6E6DE" w:rsidRPr="6A073599">
        <w:rPr>
          <w:sz w:val="24"/>
          <w:szCs w:val="24"/>
        </w:rPr>
        <w:t xml:space="preserve">then need to compare these parameters to the data that Viasat provided. </w:t>
      </w:r>
      <w:r w:rsidR="3C328B71" w:rsidRPr="6A073599">
        <w:rPr>
          <w:sz w:val="24"/>
          <w:szCs w:val="24"/>
        </w:rPr>
        <w:t xml:space="preserve">If our updated parameters </w:t>
      </w:r>
      <w:r w:rsidR="0ED7CADF" w:rsidRPr="6A073599">
        <w:rPr>
          <w:sz w:val="24"/>
          <w:szCs w:val="24"/>
        </w:rPr>
        <w:t>would yield more accurate</w:t>
      </w:r>
      <w:r w:rsidR="2996C146" w:rsidRPr="6A073599">
        <w:rPr>
          <w:sz w:val="24"/>
          <w:szCs w:val="24"/>
        </w:rPr>
        <w:t xml:space="preserve"> (lower </w:t>
      </w:r>
      <w:r w:rsidR="571E8531" w:rsidRPr="6A073599">
        <w:rPr>
          <w:sz w:val="24"/>
          <w:szCs w:val="24"/>
        </w:rPr>
        <w:t>root mean squared error)</w:t>
      </w:r>
      <w:r w:rsidR="0ED7CADF" w:rsidRPr="6A073599">
        <w:rPr>
          <w:sz w:val="24"/>
          <w:szCs w:val="24"/>
        </w:rPr>
        <w:t xml:space="preserve"> resul</w:t>
      </w:r>
      <w:r w:rsidR="2996C146" w:rsidRPr="6A073599">
        <w:rPr>
          <w:sz w:val="24"/>
          <w:szCs w:val="24"/>
        </w:rPr>
        <w:t>ts than the test cases</w:t>
      </w:r>
      <w:r w:rsidR="571E8531" w:rsidRPr="6A073599">
        <w:rPr>
          <w:sz w:val="24"/>
          <w:szCs w:val="24"/>
        </w:rPr>
        <w:t xml:space="preserve">, it would be safe to assume that the </w:t>
      </w:r>
      <w:r w:rsidR="39078525" w:rsidRPr="6A073599">
        <w:rPr>
          <w:sz w:val="24"/>
          <w:szCs w:val="24"/>
        </w:rPr>
        <w:t>task is</w:t>
      </w:r>
      <w:r w:rsidR="6DFCA267" w:rsidRPr="6A073599">
        <w:rPr>
          <w:sz w:val="24"/>
          <w:szCs w:val="24"/>
        </w:rPr>
        <w:t xml:space="preserve"> being done correctly</w:t>
      </w:r>
      <w:r w:rsidR="602BC0A1" w:rsidRPr="6A073599">
        <w:rPr>
          <w:sz w:val="24"/>
          <w:szCs w:val="24"/>
        </w:rPr>
        <w:t>.</w:t>
      </w:r>
    </w:p>
    <w:p w14:paraId="67574A7A" w14:textId="5C00EF95" w:rsidR="000A7556" w:rsidRPr="00415460" w:rsidRDefault="000A7556" w:rsidP="6A073599">
      <w:pPr>
        <w:pStyle w:val="CcList"/>
        <w:spacing w:before="240" w:after="120" w:line="480" w:lineRule="auto"/>
        <w:ind w:left="0" w:right="0" w:firstLine="0"/>
        <w:rPr>
          <w:sz w:val="24"/>
          <w:szCs w:val="24"/>
        </w:rPr>
      </w:pPr>
    </w:p>
    <w:p w14:paraId="08E9EB8B" w14:textId="7A183647" w:rsidR="000A7556" w:rsidRPr="00415460" w:rsidRDefault="5F421A96" w:rsidP="6A073599">
      <w:pPr>
        <w:pStyle w:val="CcList"/>
        <w:spacing w:before="240" w:after="120" w:line="480" w:lineRule="auto"/>
        <w:ind w:left="360" w:right="0"/>
        <w:rPr>
          <w:b/>
          <w:bCs/>
          <w:sz w:val="28"/>
          <w:szCs w:val="28"/>
        </w:rPr>
      </w:pPr>
      <w:r w:rsidRPr="6A073599">
        <w:rPr>
          <w:b/>
          <w:bCs/>
          <w:sz w:val="28"/>
          <w:szCs w:val="28"/>
        </w:rPr>
        <w:t xml:space="preserve">4.4     </w:t>
      </w:r>
      <w:r w:rsidR="16861A87" w:rsidRPr="6A073599">
        <w:rPr>
          <w:b/>
          <w:bCs/>
          <w:sz w:val="28"/>
          <w:szCs w:val="28"/>
        </w:rPr>
        <w:t xml:space="preserve">Codes and </w:t>
      </w:r>
      <w:r w:rsidR="01B6C344" w:rsidRPr="6A073599">
        <w:rPr>
          <w:b/>
          <w:bCs/>
          <w:sz w:val="28"/>
          <w:szCs w:val="28"/>
        </w:rPr>
        <w:t>Standards</w:t>
      </w:r>
    </w:p>
    <w:p w14:paraId="594B39CF" w14:textId="765E6ECB" w:rsidR="00E40342" w:rsidRPr="000A7556" w:rsidRDefault="04884F1D" w:rsidP="605D2C25">
      <w:pPr>
        <w:spacing w:after="120" w:line="480" w:lineRule="auto"/>
        <w:ind w:left="0" w:firstLine="720"/>
        <w:rPr>
          <w:color w:val="000000" w:themeColor="text1"/>
          <w:sz w:val="24"/>
          <w:szCs w:val="24"/>
        </w:rPr>
      </w:pPr>
      <w:r w:rsidRPr="6878C7A7">
        <w:rPr>
          <w:color w:val="000000" w:themeColor="text1"/>
          <w:sz w:val="24"/>
          <w:szCs w:val="24"/>
        </w:rPr>
        <w:t xml:space="preserve">FCC standard 15.209 regulates intentional emissions of RF energy. Although the auto tracking system will ideally not radiate any emissions, there </w:t>
      </w:r>
      <w:r w:rsidRPr="1E8D0314">
        <w:rPr>
          <w:color w:val="000000" w:themeColor="text1"/>
          <w:sz w:val="24"/>
          <w:szCs w:val="24"/>
        </w:rPr>
        <w:t>was</w:t>
      </w:r>
      <w:r w:rsidRPr="6878C7A7">
        <w:rPr>
          <w:color w:val="000000" w:themeColor="text1"/>
          <w:sz w:val="24"/>
          <w:szCs w:val="24"/>
        </w:rPr>
        <w:t xml:space="preserve"> a chance that some RF energy </w:t>
      </w:r>
      <w:r w:rsidRPr="1E8D0314">
        <w:rPr>
          <w:color w:val="000000" w:themeColor="text1"/>
          <w:sz w:val="24"/>
          <w:szCs w:val="24"/>
        </w:rPr>
        <w:t>would be</w:t>
      </w:r>
      <w:r w:rsidRPr="6878C7A7">
        <w:rPr>
          <w:color w:val="000000" w:themeColor="text1"/>
          <w:sz w:val="24"/>
          <w:szCs w:val="24"/>
        </w:rPr>
        <w:t xml:space="preserve"> unintentionally emitted. Unintentional emissions are exempt from the standard, so this standard </w:t>
      </w:r>
      <w:r w:rsidRPr="1E8D0314">
        <w:rPr>
          <w:color w:val="000000" w:themeColor="text1"/>
          <w:sz w:val="24"/>
          <w:szCs w:val="24"/>
        </w:rPr>
        <w:t>didn’t</w:t>
      </w:r>
      <w:r w:rsidRPr="6878C7A7">
        <w:rPr>
          <w:color w:val="000000" w:themeColor="text1"/>
          <w:sz w:val="24"/>
          <w:szCs w:val="24"/>
        </w:rPr>
        <w:t xml:space="preserve"> significantly affect the design</w:t>
      </w:r>
      <w:r w:rsidR="1DAD7B64" w:rsidRPr="5897F62D">
        <w:rPr>
          <w:color w:val="000000" w:themeColor="text1"/>
          <w:sz w:val="24"/>
          <w:szCs w:val="24"/>
        </w:rPr>
        <w:t xml:space="preserve"> </w:t>
      </w:r>
      <w:r w:rsidR="1DAD7B64" w:rsidRPr="3B7B92FE">
        <w:rPr>
          <w:color w:val="000000" w:themeColor="text1"/>
          <w:sz w:val="24"/>
          <w:szCs w:val="24"/>
        </w:rPr>
        <w:t>[5]</w:t>
      </w:r>
      <w:r w:rsidRPr="3B7B92FE">
        <w:rPr>
          <w:color w:val="000000" w:themeColor="text1"/>
          <w:sz w:val="24"/>
          <w:szCs w:val="24"/>
        </w:rPr>
        <w:t>.</w:t>
      </w:r>
      <w:r w:rsidRPr="6878C7A7">
        <w:rPr>
          <w:color w:val="000000" w:themeColor="text1"/>
          <w:sz w:val="24"/>
          <w:szCs w:val="24"/>
        </w:rPr>
        <w:t xml:space="preserve">   </w:t>
      </w:r>
    </w:p>
    <w:p w14:paraId="10FDF908" w14:textId="5CAE808C" w:rsidR="00E40342" w:rsidRPr="00A92932" w:rsidRDefault="04884F1D" w:rsidP="00F74137">
      <w:pPr>
        <w:spacing w:line="480" w:lineRule="auto"/>
        <w:ind w:left="0" w:firstLine="720"/>
        <w:rPr>
          <w:color w:val="000000" w:themeColor="text1"/>
          <w:sz w:val="24"/>
          <w:szCs w:val="24"/>
        </w:rPr>
      </w:pPr>
      <w:r w:rsidRPr="6878C7A7">
        <w:rPr>
          <w:color w:val="000000" w:themeColor="text1"/>
          <w:sz w:val="24"/>
          <w:szCs w:val="24"/>
        </w:rPr>
        <w:t xml:space="preserve">The team also </w:t>
      </w:r>
      <w:r w:rsidRPr="1E8D0314">
        <w:rPr>
          <w:color w:val="000000" w:themeColor="text1"/>
          <w:sz w:val="24"/>
          <w:szCs w:val="24"/>
        </w:rPr>
        <w:t>needed</w:t>
      </w:r>
      <w:r w:rsidRPr="6878C7A7">
        <w:rPr>
          <w:color w:val="000000" w:themeColor="text1"/>
          <w:sz w:val="24"/>
          <w:szCs w:val="24"/>
        </w:rPr>
        <w:t xml:space="preserve"> to comply with the FCC part 25 standard which contains regulations on carrier frequency tolerance, power radiation, frequencies used, as well as the angle of antenna elevation.</w:t>
      </w:r>
    </w:p>
    <w:p w14:paraId="1B56DA1F" w14:textId="38185935" w:rsidR="00DB76E5" w:rsidRDefault="00DB76E5" w:rsidP="3F2E767D">
      <w:pPr>
        <w:pStyle w:val="CcList"/>
        <w:numPr>
          <w:ilvl w:val="0"/>
          <w:numId w:val="13"/>
        </w:numPr>
        <w:spacing w:before="240" w:after="120" w:line="480" w:lineRule="auto"/>
        <w:ind w:left="0" w:right="0" w:firstLine="0"/>
        <w:rPr>
          <w:b/>
          <w:bCs/>
          <w:sz w:val="32"/>
          <w:szCs w:val="32"/>
        </w:rPr>
      </w:pPr>
      <w:r w:rsidRPr="3F2E767D">
        <w:rPr>
          <w:b/>
          <w:bCs/>
          <w:sz w:val="32"/>
          <w:szCs w:val="32"/>
        </w:rPr>
        <w:t>Project Demonstration</w:t>
      </w:r>
      <w:r>
        <w:tab/>
      </w:r>
      <w:r>
        <w:tab/>
      </w:r>
      <w:r>
        <w:tab/>
      </w:r>
      <w:r>
        <w:tab/>
      </w:r>
      <w:r>
        <w:tab/>
      </w:r>
      <w:r>
        <w:tab/>
      </w:r>
      <w:r>
        <w:tab/>
      </w:r>
      <w:r>
        <w:tab/>
      </w:r>
    </w:p>
    <w:p w14:paraId="0EB2774A" w14:textId="66C45B86" w:rsidR="00E97951" w:rsidRDefault="00750EA9" w:rsidP="00750EA9">
      <w:pPr>
        <w:pStyle w:val="ListParagraph"/>
        <w:numPr>
          <w:ilvl w:val="1"/>
          <w:numId w:val="13"/>
        </w:numPr>
        <w:spacing w:line="480" w:lineRule="auto"/>
        <w:rPr>
          <w:b/>
          <w:bCs/>
          <w:sz w:val="28"/>
          <w:szCs w:val="28"/>
        </w:rPr>
      </w:pPr>
      <w:r w:rsidRPr="00750EA9">
        <w:rPr>
          <w:b/>
          <w:bCs/>
          <w:sz w:val="28"/>
          <w:szCs w:val="28"/>
        </w:rPr>
        <w:t>Data Generation</w:t>
      </w:r>
    </w:p>
    <w:p w14:paraId="217EB895" w14:textId="6C2C8AA2" w:rsidR="009E418C" w:rsidRDefault="00D32327" w:rsidP="00D32327">
      <w:pPr>
        <w:pStyle w:val="ListParagraph"/>
        <w:spacing w:line="480" w:lineRule="auto"/>
        <w:rPr>
          <w:sz w:val="24"/>
          <w:szCs w:val="24"/>
        </w:rPr>
      </w:pPr>
      <w:r>
        <w:rPr>
          <w:sz w:val="24"/>
          <w:szCs w:val="24"/>
        </w:rPr>
        <w:t>Data was generated using th</w:t>
      </w:r>
      <w:r w:rsidR="00C45F8C">
        <w:rPr>
          <w:sz w:val="24"/>
          <w:szCs w:val="24"/>
        </w:rPr>
        <w:t xml:space="preserve">e </w:t>
      </w:r>
      <w:r w:rsidR="003D0BE7">
        <w:rPr>
          <w:sz w:val="24"/>
          <w:szCs w:val="24"/>
        </w:rPr>
        <w:t>MATLAB/Simulink model provided from last year</w:t>
      </w:r>
      <w:r w:rsidR="00860D5E">
        <w:rPr>
          <w:sz w:val="24"/>
          <w:szCs w:val="24"/>
        </w:rPr>
        <w:t>. Variations were</w:t>
      </w:r>
    </w:p>
    <w:p w14:paraId="3B5AC272" w14:textId="01A7E9BA" w:rsidR="00C23015" w:rsidRDefault="00860D5E" w:rsidP="009E418C">
      <w:pPr>
        <w:spacing w:line="480" w:lineRule="auto"/>
        <w:ind w:left="0"/>
        <w:rPr>
          <w:sz w:val="24"/>
          <w:szCs w:val="24"/>
        </w:rPr>
      </w:pPr>
      <w:r w:rsidRPr="009E418C">
        <w:rPr>
          <w:sz w:val="24"/>
          <w:szCs w:val="24"/>
        </w:rPr>
        <w:lastRenderedPageBreak/>
        <w:t xml:space="preserve">applied </w:t>
      </w:r>
      <w:r w:rsidR="008B713C" w:rsidRPr="009E418C">
        <w:rPr>
          <w:sz w:val="24"/>
          <w:szCs w:val="24"/>
        </w:rPr>
        <w:t>to the eigenvalue “Lambda”</w:t>
      </w:r>
      <w:r w:rsidR="00F32DD6" w:rsidRPr="009E418C">
        <w:rPr>
          <w:sz w:val="24"/>
          <w:szCs w:val="24"/>
        </w:rPr>
        <w:t xml:space="preserve">. </w:t>
      </w:r>
      <w:r w:rsidR="001F4469">
        <w:rPr>
          <w:sz w:val="24"/>
          <w:szCs w:val="24"/>
        </w:rPr>
        <w:t>There is a direct dependence betw</w:t>
      </w:r>
      <w:r w:rsidR="00C468D0">
        <w:rPr>
          <w:sz w:val="24"/>
          <w:szCs w:val="24"/>
        </w:rPr>
        <w:t xml:space="preserve">een lambda and the </w:t>
      </w:r>
      <w:r w:rsidR="00C20787">
        <w:rPr>
          <w:sz w:val="24"/>
          <w:szCs w:val="24"/>
        </w:rPr>
        <w:t xml:space="preserve">controller parameters </w:t>
      </w:r>
      <w:proofErr w:type="spellStart"/>
      <w:r w:rsidR="00C20787">
        <w:rPr>
          <w:sz w:val="24"/>
          <w:szCs w:val="24"/>
        </w:rPr>
        <w:t>Kp</w:t>
      </w:r>
      <w:proofErr w:type="spellEnd"/>
      <w:r w:rsidR="00C20787">
        <w:rPr>
          <w:sz w:val="24"/>
          <w:szCs w:val="24"/>
        </w:rPr>
        <w:t xml:space="preserve"> and </w:t>
      </w:r>
      <w:r w:rsidR="002216CA">
        <w:rPr>
          <w:sz w:val="24"/>
          <w:szCs w:val="24"/>
        </w:rPr>
        <w:t>Ki</w:t>
      </w:r>
      <w:r w:rsidR="00DC4E09">
        <w:rPr>
          <w:sz w:val="24"/>
          <w:szCs w:val="24"/>
        </w:rPr>
        <w:t xml:space="preserve">. </w:t>
      </w:r>
      <w:r w:rsidR="00E854AD">
        <w:rPr>
          <w:sz w:val="24"/>
          <w:szCs w:val="24"/>
        </w:rPr>
        <w:t>Varying the lambda values allow</w:t>
      </w:r>
      <w:r w:rsidR="00880F1F">
        <w:rPr>
          <w:sz w:val="24"/>
          <w:szCs w:val="24"/>
        </w:rPr>
        <w:t>ed</w:t>
      </w:r>
      <w:r w:rsidR="00E854AD">
        <w:rPr>
          <w:sz w:val="24"/>
          <w:szCs w:val="24"/>
        </w:rPr>
        <w:t xml:space="preserve"> us to test new </w:t>
      </w:r>
      <w:proofErr w:type="spellStart"/>
      <w:r w:rsidR="00E854AD">
        <w:rPr>
          <w:sz w:val="24"/>
          <w:szCs w:val="24"/>
        </w:rPr>
        <w:t>Kp</w:t>
      </w:r>
      <w:proofErr w:type="spellEnd"/>
      <w:r w:rsidR="00E854AD">
        <w:rPr>
          <w:sz w:val="24"/>
          <w:szCs w:val="24"/>
        </w:rPr>
        <w:t xml:space="preserve"> and Ki values and observe their effects on the output</w:t>
      </w:r>
      <w:r w:rsidR="00C23015">
        <w:rPr>
          <w:sz w:val="24"/>
          <w:szCs w:val="24"/>
        </w:rPr>
        <w:t xml:space="preserve">s of the </w:t>
      </w:r>
      <w:r w:rsidR="00436A0E">
        <w:rPr>
          <w:sz w:val="24"/>
          <w:szCs w:val="24"/>
        </w:rPr>
        <w:t>model</w:t>
      </w:r>
      <w:r w:rsidR="00787605">
        <w:rPr>
          <w:sz w:val="24"/>
          <w:szCs w:val="24"/>
        </w:rPr>
        <w:t>.</w:t>
      </w:r>
    </w:p>
    <w:p w14:paraId="620E39FF" w14:textId="4EC33ECA" w:rsidR="00361437" w:rsidRDefault="004070F5" w:rsidP="00361437">
      <w:pPr>
        <w:spacing w:line="480" w:lineRule="auto"/>
        <w:ind w:left="0" w:firstLine="720"/>
        <w:rPr>
          <w:sz w:val="24"/>
          <w:szCs w:val="24"/>
        </w:rPr>
      </w:pPr>
      <w:r>
        <w:rPr>
          <w:sz w:val="24"/>
          <w:szCs w:val="24"/>
        </w:rPr>
        <w:t xml:space="preserve">A reference angle of .25 degrees was chosen. After this, the </w:t>
      </w:r>
      <w:r w:rsidR="004938A8">
        <w:rPr>
          <w:sz w:val="24"/>
          <w:szCs w:val="24"/>
        </w:rPr>
        <w:t>maximum and minimum value</w:t>
      </w:r>
      <w:r w:rsidR="00D27F96">
        <w:rPr>
          <w:sz w:val="24"/>
          <w:szCs w:val="24"/>
        </w:rPr>
        <w:t>s of lambda for a stable result were chosen</w:t>
      </w:r>
      <w:r w:rsidR="00D27F96" w:rsidRPr="1E8D0314">
        <w:rPr>
          <w:sz w:val="24"/>
          <w:szCs w:val="24"/>
        </w:rPr>
        <w:t xml:space="preserve"> (physical limits on controllability of system for various </w:t>
      </w:r>
      <w:proofErr w:type="spellStart"/>
      <w:r w:rsidR="00D27F96" w:rsidRPr="1E8D0314">
        <w:rPr>
          <w:sz w:val="24"/>
          <w:szCs w:val="24"/>
        </w:rPr>
        <w:t>eigenvaues</w:t>
      </w:r>
      <w:proofErr w:type="spellEnd"/>
      <w:r w:rsidR="00D27F96" w:rsidRPr="1E8D0314">
        <w:rPr>
          <w:sz w:val="24"/>
          <w:szCs w:val="24"/>
        </w:rPr>
        <w:t>).</w:t>
      </w:r>
      <w:r w:rsidR="00D27F96">
        <w:rPr>
          <w:sz w:val="24"/>
          <w:szCs w:val="24"/>
        </w:rPr>
        <w:t xml:space="preserve"> </w:t>
      </w:r>
      <w:r w:rsidR="00C45496">
        <w:rPr>
          <w:sz w:val="24"/>
          <w:szCs w:val="24"/>
        </w:rPr>
        <w:t>In the f</w:t>
      </w:r>
      <w:r w:rsidR="00286F8A">
        <w:rPr>
          <w:sz w:val="24"/>
          <w:szCs w:val="24"/>
        </w:rPr>
        <w:t xml:space="preserve">igure below, we can see </w:t>
      </w:r>
      <w:r w:rsidR="00810C9E">
        <w:rPr>
          <w:sz w:val="24"/>
          <w:szCs w:val="24"/>
        </w:rPr>
        <w:t xml:space="preserve">that the lower bound for lambda is 10 and the </w:t>
      </w:r>
      <w:r w:rsidR="00361437">
        <w:rPr>
          <w:sz w:val="24"/>
          <w:szCs w:val="24"/>
        </w:rPr>
        <w:t>u</w:t>
      </w:r>
      <w:r w:rsidR="00810C9E">
        <w:rPr>
          <w:sz w:val="24"/>
          <w:szCs w:val="24"/>
        </w:rPr>
        <w:t>pper bound is 33.</w:t>
      </w:r>
      <w:r w:rsidR="00E358AE">
        <w:rPr>
          <w:sz w:val="24"/>
          <w:szCs w:val="24"/>
        </w:rPr>
        <w:t xml:space="preserve"> </w:t>
      </w:r>
      <w:r w:rsidR="00F4198F">
        <w:rPr>
          <w:sz w:val="24"/>
          <w:szCs w:val="24"/>
        </w:rPr>
        <w:t>Every lambda at a step of .01 is</w:t>
      </w:r>
      <w:r w:rsidR="00B42CCD">
        <w:rPr>
          <w:sz w:val="24"/>
          <w:szCs w:val="24"/>
        </w:rPr>
        <w:t xml:space="preserve"> chosen, and the simulation is run again.</w:t>
      </w:r>
    </w:p>
    <w:p w14:paraId="1576C90E" w14:textId="77777777" w:rsidR="00361437" w:rsidRDefault="00361437" w:rsidP="00361437">
      <w:pPr>
        <w:spacing w:line="480" w:lineRule="auto"/>
        <w:ind w:left="0"/>
        <w:jc w:val="center"/>
        <w:rPr>
          <w:sz w:val="24"/>
          <w:szCs w:val="24"/>
        </w:rPr>
      </w:pPr>
    </w:p>
    <w:p w14:paraId="571F6BE4" w14:textId="56D3C699" w:rsidR="00787605" w:rsidRDefault="00361437" w:rsidP="00361437">
      <w:pPr>
        <w:spacing w:line="480" w:lineRule="auto"/>
        <w:ind w:left="0"/>
        <w:jc w:val="center"/>
        <w:rPr>
          <w:noProof/>
        </w:rPr>
      </w:pPr>
      <w:r w:rsidRPr="00361437">
        <w:rPr>
          <w:noProof/>
        </w:rPr>
        <w:t xml:space="preserve"> </w:t>
      </w:r>
      <w:r>
        <w:rPr>
          <w:noProof/>
        </w:rPr>
        <w:drawing>
          <wp:inline distT="0" distB="0" distL="0" distR="0" wp14:anchorId="51A5502C" wp14:editId="02BEF35B">
            <wp:extent cx="4899660" cy="1089306"/>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0"/>
                    <a:stretch>
                      <a:fillRect/>
                    </a:stretch>
                  </pic:blipFill>
                  <pic:spPr>
                    <a:xfrm>
                      <a:off x="0" y="0"/>
                      <a:ext cx="4905185" cy="1090534"/>
                    </a:xfrm>
                    <a:prstGeom prst="rect">
                      <a:avLst/>
                    </a:prstGeom>
                  </pic:spPr>
                </pic:pic>
              </a:graphicData>
            </a:graphic>
          </wp:inline>
        </w:drawing>
      </w:r>
    </w:p>
    <w:p w14:paraId="279E1A07" w14:textId="6FA57485" w:rsidR="00361437" w:rsidRPr="00E358AE" w:rsidRDefault="00361437" w:rsidP="00361437">
      <w:pPr>
        <w:spacing w:line="480" w:lineRule="auto"/>
        <w:ind w:left="0"/>
        <w:jc w:val="center"/>
        <w:rPr>
          <w:sz w:val="24"/>
          <w:szCs w:val="24"/>
        </w:rPr>
      </w:pPr>
      <w:r>
        <w:rPr>
          <w:b/>
          <w:bCs/>
          <w:noProof/>
        </w:rPr>
        <w:t>Figure 4:</w:t>
      </w:r>
      <w:r w:rsidR="00E358AE">
        <w:rPr>
          <w:noProof/>
        </w:rPr>
        <w:t xml:space="preserve"> Data generation code</w:t>
      </w:r>
    </w:p>
    <w:p w14:paraId="02572D74" w14:textId="4565AA2B" w:rsidR="00DB01FB" w:rsidRPr="00E358AE" w:rsidRDefault="00B42CCD" w:rsidP="00E358AE">
      <w:pPr>
        <w:spacing w:line="480" w:lineRule="auto"/>
        <w:ind w:left="0"/>
        <w:rPr>
          <w:sz w:val="24"/>
          <w:szCs w:val="24"/>
        </w:rPr>
      </w:pPr>
      <w:r>
        <w:rPr>
          <w:sz w:val="24"/>
          <w:szCs w:val="24"/>
        </w:rPr>
        <w:tab/>
        <w:t xml:space="preserve">Every time the simulation is run, a new </w:t>
      </w:r>
      <w:r w:rsidR="00913287">
        <w:rPr>
          <w:sz w:val="24"/>
          <w:szCs w:val="24"/>
        </w:rPr>
        <w:t>set of o</w:t>
      </w:r>
      <w:r>
        <w:rPr>
          <w:sz w:val="24"/>
          <w:szCs w:val="24"/>
        </w:rPr>
        <w:t>utput time series is generated. The</w:t>
      </w:r>
      <w:r w:rsidR="00913287">
        <w:rPr>
          <w:sz w:val="24"/>
          <w:szCs w:val="24"/>
        </w:rPr>
        <w:t xml:space="preserve"> elevation angle is </w:t>
      </w:r>
      <w:r w:rsidR="005D57F2">
        <w:rPr>
          <w:sz w:val="24"/>
          <w:szCs w:val="24"/>
        </w:rPr>
        <w:t>the output that interests us.</w:t>
      </w:r>
      <w:r w:rsidR="0064667D">
        <w:rPr>
          <w:sz w:val="24"/>
          <w:szCs w:val="24"/>
        </w:rPr>
        <w:t xml:space="preserve"> After every simulation, we </w:t>
      </w:r>
      <w:r w:rsidR="00DA0AC7">
        <w:rPr>
          <w:sz w:val="24"/>
          <w:szCs w:val="24"/>
        </w:rPr>
        <w:t>write the RMS error of elevation</w:t>
      </w:r>
      <w:r w:rsidR="003357EE">
        <w:rPr>
          <w:sz w:val="24"/>
          <w:szCs w:val="24"/>
        </w:rPr>
        <w:t xml:space="preserve"> angle, lambda, </w:t>
      </w:r>
      <w:proofErr w:type="spellStart"/>
      <w:r w:rsidR="003357EE">
        <w:rPr>
          <w:sz w:val="24"/>
          <w:szCs w:val="24"/>
        </w:rPr>
        <w:t>Kp</w:t>
      </w:r>
      <w:proofErr w:type="spellEnd"/>
      <w:r w:rsidR="003357EE">
        <w:rPr>
          <w:sz w:val="24"/>
          <w:szCs w:val="24"/>
        </w:rPr>
        <w:t xml:space="preserve">, and Ki to </w:t>
      </w:r>
      <w:r w:rsidR="001047D8">
        <w:rPr>
          <w:sz w:val="24"/>
          <w:szCs w:val="24"/>
        </w:rPr>
        <w:t>an excel file. This data is the training data that is utilized by machine learning.</w:t>
      </w:r>
    </w:p>
    <w:p w14:paraId="46656B18" w14:textId="57782A14" w:rsidR="00750EA9" w:rsidRPr="00A53BC8" w:rsidRDefault="00A53BC8" w:rsidP="00A53BC8">
      <w:pPr>
        <w:spacing w:line="480" w:lineRule="auto"/>
        <w:ind w:left="0"/>
        <w:rPr>
          <w:b/>
          <w:bCs/>
          <w:sz w:val="28"/>
          <w:szCs w:val="28"/>
        </w:rPr>
      </w:pPr>
      <w:r>
        <w:rPr>
          <w:b/>
          <w:bCs/>
          <w:sz w:val="28"/>
          <w:szCs w:val="28"/>
        </w:rPr>
        <w:t xml:space="preserve">5.2 </w:t>
      </w:r>
      <w:r>
        <w:tab/>
      </w:r>
      <w:r>
        <w:rPr>
          <w:b/>
          <w:bCs/>
          <w:sz w:val="28"/>
          <w:szCs w:val="28"/>
        </w:rPr>
        <w:t>Machine Learning Code</w:t>
      </w:r>
    </w:p>
    <w:p w14:paraId="634A3400" w14:textId="2041158D" w:rsidR="458F0BE0" w:rsidRDefault="0EF2BCA6" w:rsidP="0582BDA6">
      <w:pPr>
        <w:spacing w:line="480" w:lineRule="auto"/>
        <w:ind w:left="0" w:firstLine="720"/>
        <w:rPr>
          <w:sz w:val="24"/>
          <w:szCs w:val="24"/>
        </w:rPr>
      </w:pPr>
      <w:r w:rsidRPr="0EF2BCA6">
        <w:rPr>
          <w:sz w:val="24"/>
          <w:szCs w:val="24"/>
        </w:rPr>
        <w:t xml:space="preserve">The machine learning code is a </w:t>
      </w:r>
      <w:r w:rsidR="465DEF36" w:rsidRPr="465DEF36">
        <w:rPr>
          <w:sz w:val="24"/>
          <w:szCs w:val="24"/>
        </w:rPr>
        <w:t xml:space="preserve">python based </w:t>
      </w:r>
      <w:r w:rsidR="1F2D271E" w:rsidRPr="1F2D271E">
        <w:rPr>
          <w:sz w:val="24"/>
          <w:szCs w:val="24"/>
        </w:rPr>
        <w:t>recurrent neural network</w:t>
      </w:r>
      <w:r w:rsidR="0582BDA6" w:rsidRPr="0582BDA6">
        <w:rPr>
          <w:sz w:val="24"/>
          <w:szCs w:val="24"/>
        </w:rPr>
        <w:t xml:space="preserve"> </w:t>
      </w:r>
      <w:r w:rsidR="05A768FB" w:rsidRPr="05A768FB">
        <w:rPr>
          <w:sz w:val="24"/>
          <w:szCs w:val="24"/>
        </w:rPr>
        <w:t xml:space="preserve">running libraries </w:t>
      </w:r>
      <w:r w:rsidR="05A768FB" w:rsidRPr="0277501D">
        <w:rPr>
          <w:sz w:val="24"/>
          <w:szCs w:val="24"/>
        </w:rPr>
        <w:t>from</w:t>
      </w:r>
      <w:r w:rsidR="05A768FB" w:rsidRPr="4B5804E7">
        <w:rPr>
          <w:sz w:val="24"/>
          <w:szCs w:val="24"/>
        </w:rPr>
        <w:t xml:space="preserve"> </w:t>
      </w:r>
      <w:proofErr w:type="spellStart"/>
      <w:r w:rsidR="05A768FB" w:rsidRPr="1E8D0314">
        <w:rPr>
          <w:i/>
          <w:sz w:val="24"/>
          <w:szCs w:val="24"/>
        </w:rPr>
        <w:t>keras</w:t>
      </w:r>
      <w:proofErr w:type="spellEnd"/>
      <w:r w:rsidR="05A768FB" w:rsidRPr="4B5804E7">
        <w:rPr>
          <w:sz w:val="24"/>
          <w:szCs w:val="24"/>
        </w:rPr>
        <w:t xml:space="preserve"> and</w:t>
      </w:r>
      <w:r w:rsidR="05A768FB" w:rsidRPr="1E8D0314">
        <w:rPr>
          <w:i/>
          <w:sz w:val="24"/>
          <w:szCs w:val="24"/>
        </w:rPr>
        <w:t xml:space="preserve"> </w:t>
      </w:r>
      <w:proofErr w:type="spellStart"/>
      <w:r w:rsidR="05A768FB" w:rsidRPr="1E8D0314">
        <w:rPr>
          <w:i/>
          <w:sz w:val="24"/>
          <w:szCs w:val="24"/>
        </w:rPr>
        <w:t>sklearn</w:t>
      </w:r>
      <w:proofErr w:type="spellEnd"/>
      <w:r w:rsidR="05A768FB" w:rsidRPr="1E8D0314">
        <w:rPr>
          <w:i/>
          <w:sz w:val="24"/>
          <w:szCs w:val="24"/>
        </w:rPr>
        <w:t xml:space="preserve"> </w:t>
      </w:r>
      <w:r w:rsidR="05A768FB" w:rsidRPr="71E12438">
        <w:rPr>
          <w:sz w:val="24"/>
          <w:szCs w:val="24"/>
        </w:rPr>
        <w:t xml:space="preserve">for the machine </w:t>
      </w:r>
      <w:r w:rsidR="05A768FB" w:rsidRPr="69827043">
        <w:rPr>
          <w:sz w:val="24"/>
          <w:szCs w:val="24"/>
        </w:rPr>
        <w:t xml:space="preserve">learning processing. </w:t>
      </w:r>
      <w:r w:rsidR="05A768FB" w:rsidRPr="67C97C71">
        <w:rPr>
          <w:sz w:val="24"/>
          <w:szCs w:val="24"/>
        </w:rPr>
        <w:t xml:space="preserve">The algorithm reads in a </w:t>
      </w:r>
      <w:r w:rsidR="05A768FB" w:rsidRPr="1D30CFF4">
        <w:rPr>
          <w:sz w:val="24"/>
          <w:szCs w:val="24"/>
        </w:rPr>
        <w:t xml:space="preserve">specified </w:t>
      </w:r>
      <w:r w:rsidR="7CA29FD5" w:rsidRPr="1D30CFF4">
        <w:rPr>
          <w:sz w:val="24"/>
          <w:szCs w:val="24"/>
        </w:rPr>
        <w:t>10000 data point</w:t>
      </w:r>
      <w:r w:rsidR="05A768FB" w:rsidRPr="67C97C71">
        <w:rPr>
          <w:sz w:val="24"/>
          <w:szCs w:val="24"/>
        </w:rPr>
        <w:t xml:space="preserve"> csv file provided by the MATLAB code and </w:t>
      </w:r>
      <w:r w:rsidR="46F0CF56" w:rsidRPr="3451CD36">
        <w:rPr>
          <w:sz w:val="24"/>
          <w:szCs w:val="24"/>
        </w:rPr>
        <w:t xml:space="preserve">outputs a graph </w:t>
      </w:r>
      <w:r w:rsidR="46F0CF56" w:rsidRPr="1ED8ED96">
        <w:rPr>
          <w:sz w:val="24"/>
          <w:szCs w:val="24"/>
        </w:rPr>
        <w:t xml:space="preserve">predicting specific parameters relevant to the </w:t>
      </w:r>
      <w:proofErr w:type="spellStart"/>
      <w:r w:rsidR="46F0CF56" w:rsidRPr="1922F552">
        <w:rPr>
          <w:sz w:val="24"/>
          <w:szCs w:val="24"/>
        </w:rPr>
        <w:t>Kp</w:t>
      </w:r>
      <w:proofErr w:type="spellEnd"/>
      <w:r w:rsidR="46F0CF56" w:rsidRPr="1922F552">
        <w:rPr>
          <w:sz w:val="24"/>
          <w:szCs w:val="24"/>
        </w:rPr>
        <w:t xml:space="preserve"> and Ki</w:t>
      </w:r>
      <w:r w:rsidR="46F0CF56" w:rsidRPr="1F9107E6">
        <w:rPr>
          <w:sz w:val="24"/>
          <w:szCs w:val="24"/>
        </w:rPr>
        <w:t xml:space="preserve"> values. </w:t>
      </w:r>
      <w:r w:rsidR="46F0CF56" w:rsidRPr="669914BC">
        <w:rPr>
          <w:sz w:val="24"/>
          <w:szCs w:val="24"/>
        </w:rPr>
        <w:t xml:space="preserve">A time </w:t>
      </w:r>
      <w:r w:rsidR="46F0CF56" w:rsidRPr="0C27B380">
        <w:rPr>
          <w:sz w:val="24"/>
          <w:szCs w:val="24"/>
        </w:rPr>
        <w:t xml:space="preserve">step of </w:t>
      </w:r>
      <w:r w:rsidR="46F0CF56" w:rsidRPr="7999F5CE">
        <w:rPr>
          <w:sz w:val="24"/>
          <w:szCs w:val="24"/>
        </w:rPr>
        <w:t>30 was chosen</w:t>
      </w:r>
      <w:r w:rsidR="46F0CF56" w:rsidRPr="5C49BF66">
        <w:rPr>
          <w:sz w:val="24"/>
          <w:szCs w:val="24"/>
        </w:rPr>
        <w:t xml:space="preserve"> </w:t>
      </w:r>
      <w:r w:rsidR="46F0CF56" w:rsidRPr="485F66C7">
        <w:rPr>
          <w:sz w:val="24"/>
          <w:szCs w:val="24"/>
        </w:rPr>
        <w:t xml:space="preserve">for the </w:t>
      </w:r>
      <w:r w:rsidR="46F0CF56" w:rsidRPr="322E6CD7">
        <w:rPr>
          <w:sz w:val="24"/>
          <w:szCs w:val="24"/>
        </w:rPr>
        <w:t xml:space="preserve">training </w:t>
      </w:r>
      <w:r w:rsidR="46F0CF56" w:rsidRPr="545F5DC2">
        <w:rPr>
          <w:sz w:val="24"/>
          <w:szCs w:val="24"/>
        </w:rPr>
        <w:t xml:space="preserve">and 4 </w:t>
      </w:r>
      <w:r w:rsidR="46F0CF56" w:rsidRPr="1B0389D1">
        <w:rPr>
          <w:sz w:val="24"/>
          <w:szCs w:val="24"/>
        </w:rPr>
        <w:t xml:space="preserve">LSTM </w:t>
      </w:r>
      <w:r w:rsidR="46F0CF56" w:rsidRPr="7289C91E">
        <w:rPr>
          <w:sz w:val="24"/>
          <w:szCs w:val="24"/>
        </w:rPr>
        <w:t xml:space="preserve">layers were </w:t>
      </w:r>
      <w:r w:rsidR="46F0CF56" w:rsidRPr="3833749F">
        <w:rPr>
          <w:sz w:val="24"/>
          <w:szCs w:val="24"/>
        </w:rPr>
        <w:t>added</w:t>
      </w:r>
      <w:r w:rsidR="46F0CF56" w:rsidRPr="4BC36D93">
        <w:rPr>
          <w:sz w:val="24"/>
          <w:szCs w:val="24"/>
        </w:rPr>
        <w:t xml:space="preserve"> </w:t>
      </w:r>
      <w:r w:rsidR="46F0CF56" w:rsidRPr="737DF0B8">
        <w:rPr>
          <w:sz w:val="24"/>
          <w:szCs w:val="24"/>
        </w:rPr>
        <w:t xml:space="preserve">to improve </w:t>
      </w:r>
      <w:r w:rsidR="46F0CF56" w:rsidRPr="11ED5304">
        <w:rPr>
          <w:sz w:val="24"/>
          <w:szCs w:val="24"/>
        </w:rPr>
        <w:t xml:space="preserve">the robustness of the </w:t>
      </w:r>
      <w:r w:rsidR="46F0CF56" w:rsidRPr="4CFE5284">
        <w:rPr>
          <w:sz w:val="24"/>
          <w:szCs w:val="24"/>
        </w:rPr>
        <w:t>model.</w:t>
      </w:r>
      <w:r w:rsidR="46F0CF56" w:rsidRPr="737DF0B8">
        <w:rPr>
          <w:sz w:val="24"/>
          <w:szCs w:val="24"/>
        </w:rPr>
        <w:t xml:space="preserve"> </w:t>
      </w:r>
      <w:r w:rsidR="40FEA769" w:rsidRPr="4A562E4B">
        <w:rPr>
          <w:sz w:val="24"/>
          <w:szCs w:val="24"/>
        </w:rPr>
        <w:t xml:space="preserve">For future </w:t>
      </w:r>
      <w:r w:rsidR="40FEA769" w:rsidRPr="3522459A">
        <w:rPr>
          <w:sz w:val="24"/>
          <w:szCs w:val="24"/>
        </w:rPr>
        <w:t>variations, the</w:t>
      </w:r>
      <w:r w:rsidR="46F0CF56" w:rsidRPr="1AB7D547">
        <w:rPr>
          <w:sz w:val="24"/>
          <w:szCs w:val="24"/>
        </w:rPr>
        <w:t xml:space="preserve"> graph can be changed to display predictions for any of the values held </w:t>
      </w:r>
      <w:r w:rsidR="46F0CF56" w:rsidRPr="5A3CC4DD">
        <w:rPr>
          <w:sz w:val="24"/>
          <w:szCs w:val="24"/>
        </w:rPr>
        <w:t>within the csv file</w:t>
      </w:r>
      <w:r w:rsidR="46F0CF56" w:rsidRPr="0BAD083B">
        <w:rPr>
          <w:sz w:val="24"/>
          <w:szCs w:val="24"/>
        </w:rPr>
        <w:t>.</w:t>
      </w:r>
      <w:r w:rsidR="1F5D19F8" w:rsidRPr="3315D652">
        <w:rPr>
          <w:sz w:val="24"/>
          <w:szCs w:val="24"/>
        </w:rPr>
        <w:t xml:space="preserve"> </w:t>
      </w:r>
      <w:r w:rsidR="71881FA7" w:rsidRPr="17FBDBE9">
        <w:rPr>
          <w:sz w:val="24"/>
          <w:szCs w:val="24"/>
        </w:rPr>
        <w:t xml:space="preserve">Furthermore, more features </w:t>
      </w:r>
      <w:r w:rsidR="71881FA7" w:rsidRPr="5B03BC24">
        <w:rPr>
          <w:sz w:val="24"/>
          <w:szCs w:val="24"/>
        </w:rPr>
        <w:t xml:space="preserve">should be </w:t>
      </w:r>
      <w:r w:rsidR="5B03BC24" w:rsidRPr="5B03BC24">
        <w:rPr>
          <w:sz w:val="24"/>
          <w:szCs w:val="24"/>
        </w:rPr>
        <w:t xml:space="preserve">accounted for in the training </w:t>
      </w:r>
      <w:r w:rsidR="5B03BC24" w:rsidRPr="27E17561">
        <w:rPr>
          <w:sz w:val="24"/>
          <w:szCs w:val="24"/>
        </w:rPr>
        <w:t xml:space="preserve">to avoid potential overfitting of </w:t>
      </w:r>
      <w:r w:rsidR="5B03BC24" w:rsidRPr="17269E28">
        <w:rPr>
          <w:sz w:val="24"/>
          <w:szCs w:val="24"/>
        </w:rPr>
        <w:t xml:space="preserve">the data. </w:t>
      </w:r>
    </w:p>
    <w:p w14:paraId="55B7E9D3" w14:textId="6EFE12AD" w:rsidR="0000703E" w:rsidRDefault="001F021E" w:rsidP="0000703E">
      <w:pPr>
        <w:pStyle w:val="CcList"/>
        <w:numPr>
          <w:ilvl w:val="0"/>
          <w:numId w:val="13"/>
        </w:numPr>
        <w:spacing w:before="240" w:after="120" w:line="480" w:lineRule="auto"/>
        <w:ind w:left="0" w:right="0" w:firstLine="0"/>
        <w:rPr>
          <w:b/>
          <w:sz w:val="32"/>
          <w:szCs w:val="32"/>
        </w:rPr>
      </w:pPr>
      <w:r>
        <w:rPr>
          <w:b/>
          <w:sz w:val="32"/>
          <w:szCs w:val="32"/>
        </w:rPr>
        <w:lastRenderedPageBreak/>
        <w:t>Schedule, Tasks, and Milestones</w:t>
      </w:r>
    </w:p>
    <w:p w14:paraId="043647CD" w14:textId="1E7BA83F" w:rsidR="00D74251" w:rsidRDefault="004172F5" w:rsidP="7F89D2C4">
      <w:pPr>
        <w:pStyle w:val="CcList"/>
        <w:spacing w:before="240" w:after="120" w:line="480" w:lineRule="auto"/>
        <w:ind w:left="0" w:right="0" w:firstLine="0"/>
        <w:rPr>
          <w:bCs/>
          <w:sz w:val="24"/>
          <w:szCs w:val="24"/>
        </w:rPr>
      </w:pPr>
      <w:r>
        <w:rPr>
          <w:bCs/>
          <w:sz w:val="24"/>
          <w:szCs w:val="24"/>
        </w:rPr>
        <w:t xml:space="preserve">A detailed </w:t>
      </w:r>
      <w:r w:rsidR="009954BC">
        <w:rPr>
          <w:bCs/>
          <w:sz w:val="24"/>
          <w:szCs w:val="24"/>
        </w:rPr>
        <w:t xml:space="preserve">GANTT chart and PERT analysis has been </w:t>
      </w:r>
      <w:r w:rsidR="0038774B">
        <w:rPr>
          <w:bCs/>
          <w:sz w:val="24"/>
          <w:szCs w:val="24"/>
        </w:rPr>
        <w:t xml:space="preserve">included in </w:t>
      </w:r>
      <w:r w:rsidR="0038774B" w:rsidRPr="00D74251">
        <w:rPr>
          <w:b/>
          <w:sz w:val="24"/>
          <w:szCs w:val="24"/>
        </w:rPr>
        <w:t>Appendix A</w:t>
      </w:r>
      <w:r w:rsidR="00D4460A">
        <w:rPr>
          <w:bCs/>
          <w:sz w:val="24"/>
          <w:szCs w:val="24"/>
        </w:rPr>
        <w:t>.</w:t>
      </w:r>
      <w:r w:rsidR="00136D12">
        <w:rPr>
          <w:bCs/>
          <w:sz w:val="24"/>
          <w:szCs w:val="24"/>
        </w:rPr>
        <w:t xml:space="preserve"> </w:t>
      </w:r>
    </w:p>
    <w:p w14:paraId="6F70C081" w14:textId="784E8AF3" w:rsidR="00674A39" w:rsidRPr="004172F5" w:rsidRDefault="1DF5E8FF" w:rsidP="6A073599">
      <w:pPr>
        <w:pStyle w:val="CcList"/>
        <w:spacing w:before="240" w:after="120" w:line="480" w:lineRule="auto"/>
        <w:ind w:left="0" w:right="0" w:firstLine="720"/>
        <w:rPr>
          <w:sz w:val="24"/>
          <w:szCs w:val="24"/>
        </w:rPr>
      </w:pPr>
      <w:r w:rsidRPr="6A073599">
        <w:rPr>
          <w:sz w:val="24"/>
          <w:szCs w:val="24"/>
        </w:rPr>
        <w:t xml:space="preserve">The analysis contains both the tasks that were completed in the current semester as well as for the next semester. The </w:t>
      </w:r>
      <w:r w:rsidRPr="1E8D0314">
        <w:rPr>
          <w:sz w:val="24"/>
          <w:szCs w:val="24"/>
        </w:rPr>
        <w:t>first</w:t>
      </w:r>
      <w:r w:rsidRPr="6A073599">
        <w:rPr>
          <w:sz w:val="24"/>
          <w:szCs w:val="24"/>
        </w:rPr>
        <w:t xml:space="preserve"> </w:t>
      </w:r>
      <w:r w:rsidR="33BAE113" w:rsidRPr="6A073599">
        <w:rPr>
          <w:sz w:val="24"/>
          <w:szCs w:val="24"/>
        </w:rPr>
        <w:t>semester’s</w:t>
      </w:r>
      <w:r w:rsidRPr="6A073599">
        <w:rPr>
          <w:sz w:val="24"/>
          <w:szCs w:val="24"/>
        </w:rPr>
        <w:t xml:space="preserve"> tasks include </w:t>
      </w:r>
      <w:r w:rsidR="014C046E" w:rsidRPr="6A073599">
        <w:rPr>
          <w:sz w:val="24"/>
          <w:szCs w:val="24"/>
        </w:rPr>
        <w:t xml:space="preserve">documentation and logistical assignments, while the next semester’s tasks </w:t>
      </w:r>
      <w:r w:rsidR="014C046E" w:rsidRPr="1E8D0314">
        <w:rPr>
          <w:sz w:val="24"/>
          <w:szCs w:val="24"/>
        </w:rPr>
        <w:t>included</w:t>
      </w:r>
      <w:r w:rsidR="014C046E" w:rsidRPr="6A073599">
        <w:rPr>
          <w:sz w:val="24"/>
          <w:szCs w:val="24"/>
        </w:rPr>
        <w:t xml:space="preserve"> tasks like </w:t>
      </w:r>
      <w:r w:rsidR="4035E312" w:rsidRPr="6A073599">
        <w:rPr>
          <w:sz w:val="24"/>
          <w:szCs w:val="24"/>
        </w:rPr>
        <w:t xml:space="preserve">software </w:t>
      </w:r>
      <w:r w:rsidR="21CB5B7E" w:rsidRPr="6A073599">
        <w:rPr>
          <w:sz w:val="24"/>
          <w:szCs w:val="24"/>
        </w:rPr>
        <w:t>development</w:t>
      </w:r>
      <w:r w:rsidR="4035E312" w:rsidRPr="6A073599">
        <w:rPr>
          <w:sz w:val="24"/>
          <w:szCs w:val="24"/>
        </w:rPr>
        <w:t>, testing, and analysis.</w:t>
      </w:r>
      <w:r w:rsidR="1EC37B99" w:rsidRPr="6A073599">
        <w:rPr>
          <w:sz w:val="24"/>
          <w:szCs w:val="24"/>
        </w:rPr>
        <w:t xml:space="preserve"> </w:t>
      </w:r>
      <w:r w:rsidR="18C53D25" w:rsidRPr="6A073599">
        <w:rPr>
          <w:sz w:val="24"/>
          <w:szCs w:val="24"/>
        </w:rPr>
        <w:t xml:space="preserve">With each team member doing their </w:t>
      </w:r>
      <w:r w:rsidR="1D12D781" w:rsidRPr="6A073599">
        <w:rPr>
          <w:sz w:val="24"/>
          <w:szCs w:val="24"/>
        </w:rPr>
        <w:t xml:space="preserve">tasks, we </w:t>
      </w:r>
      <w:r w:rsidR="1D12D781" w:rsidRPr="1E8D0314">
        <w:rPr>
          <w:sz w:val="24"/>
          <w:szCs w:val="24"/>
        </w:rPr>
        <w:t>completed</w:t>
      </w:r>
      <w:r w:rsidR="1D12D781" w:rsidRPr="6A073599">
        <w:rPr>
          <w:sz w:val="24"/>
          <w:szCs w:val="24"/>
        </w:rPr>
        <w:t xml:space="preserve"> the project on time</w:t>
      </w:r>
      <w:r w:rsidR="1EC37B99" w:rsidRPr="6A073599">
        <w:rPr>
          <w:sz w:val="24"/>
          <w:szCs w:val="24"/>
        </w:rPr>
        <w:t>.</w:t>
      </w:r>
    </w:p>
    <w:p w14:paraId="4C6CFA30" w14:textId="77777777" w:rsidR="000A7556" w:rsidRPr="001F021E" w:rsidRDefault="001F021E" w:rsidP="00BA1250">
      <w:pPr>
        <w:pStyle w:val="CcList"/>
        <w:numPr>
          <w:ilvl w:val="0"/>
          <w:numId w:val="13"/>
        </w:numPr>
        <w:spacing w:before="240" w:after="120" w:line="480" w:lineRule="auto"/>
        <w:ind w:left="0" w:right="0" w:firstLine="0"/>
        <w:rPr>
          <w:b/>
          <w:sz w:val="32"/>
          <w:szCs w:val="32"/>
        </w:rPr>
      </w:pPr>
      <w:r>
        <w:rPr>
          <w:b/>
          <w:sz w:val="32"/>
          <w:szCs w:val="32"/>
        </w:rPr>
        <w:t>Marketing and Cost Analysis</w:t>
      </w:r>
    </w:p>
    <w:p w14:paraId="45C065DF" w14:textId="438CE1D0" w:rsidR="01B6C344" w:rsidRDefault="01B6C344" w:rsidP="6A073599">
      <w:pPr>
        <w:pStyle w:val="CcList"/>
        <w:numPr>
          <w:ilvl w:val="1"/>
          <w:numId w:val="13"/>
        </w:numPr>
        <w:spacing w:after="120" w:line="480" w:lineRule="auto"/>
        <w:ind w:left="0" w:right="0" w:firstLine="0"/>
        <w:rPr>
          <w:b/>
          <w:bCs/>
          <w:sz w:val="28"/>
          <w:szCs w:val="28"/>
        </w:rPr>
      </w:pPr>
      <w:r w:rsidRPr="6A073599">
        <w:rPr>
          <w:b/>
          <w:bCs/>
          <w:sz w:val="28"/>
          <w:szCs w:val="28"/>
        </w:rPr>
        <w:t>Marketing Analysi</w:t>
      </w:r>
      <w:r w:rsidR="7EC14DD0" w:rsidRPr="6A073599">
        <w:rPr>
          <w:b/>
          <w:bCs/>
          <w:sz w:val="28"/>
          <w:szCs w:val="28"/>
        </w:rPr>
        <w:t>s</w:t>
      </w:r>
      <w:r>
        <w:tab/>
      </w:r>
      <w:r>
        <w:tab/>
      </w:r>
      <w:r>
        <w:tab/>
      </w:r>
      <w:r>
        <w:tab/>
      </w:r>
    </w:p>
    <w:p w14:paraId="54E0AE25" w14:textId="2FAAB12E" w:rsidR="7FA1EF2F" w:rsidRDefault="7FA1EF2F" w:rsidP="6A073599">
      <w:pPr>
        <w:spacing w:line="480" w:lineRule="auto"/>
        <w:ind w:left="0"/>
        <w:rPr>
          <w:sz w:val="24"/>
          <w:szCs w:val="24"/>
        </w:rPr>
      </w:pPr>
      <w:r w:rsidRPr="6A073599">
        <w:rPr>
          <w:sz w:val="24"/>
          <w:szCs w:val="24"/>
        </w:rPr>
        <w:t xml:space="preserve">A competitor’s product is not available </w:t>
      </w:r>
      <w:r w:rsidR="0AB8EBE7" w:rsidRPr="6A073599">
        <w:rPr>
          <w:sz w:val="24"/>
          <w:szCs w:val="24"/>
        </w:rPr>
        <w:t xml:space="preserve">for this project </w:t>
      </w:r>
      <w:r w:rsidRPr="6A073599">
        <w:rPr>
          <w:sz w:val="24"/>
          <w:szCs w:val="24"/>
        </w:rPr>
        <w:t xml:space="preserve">since </w:t>
      </w:r>
      <w:r w:rsidR="7C9C4B05" w:rsidRPr="6A073599">
        <w:rPr>
          <w:sz w:val="24"/>
          <w:szCs w:val="24"/>
        </w:rPr>
        <w:t xml:space="preserve">it </w:t>
      </w:r>
      <w:r w:rsidR="2F139FBB" w:rsidRPr="6A073599">
        <w:rPr>
          <w:sz w:val="24"/>
          <w:szCs w:val="24"/>
        </w:rPr>
        <w:t xml:space="preserve">is internal to </w:t>
      </w:r>
      <w:proofErr w:type="gramStart"/>
      <w:r w:rsidR="2F139FBB" w:rsidRPr="6A073599">
        <w:rPr>
          <w:sz w:val="24"/>
          <w:szCs w:val="24"/>
        </w:rPr>
        <w:t>Viasat</w:t>
      </w:r>
      <w:r w:rsidR="0595B8CE" w:rsidRPr="6A073599">
        <w:rPr>
          <w:sz w:val="24"/>
          <w:szCs w:val="24"/>
        </w:rPr>
        <w:t>,</w:t>
      </w:r>
      <w:r w:rsidR="2F139FBB" w:rsidRPr="6A073599">
        <w:rPr>
          <w:sz w:val="24"/>
          <w:szCs w:val="24"/>
        </w:rPr>
        <w:t xml:space="preserve"> and</w:t>
      </w:r>
      <w:proofErr w:type="gramEnd"/>
      <w:r w:rsidR="1A4320DB" w:rsidRPr="6A073599">
        <w:rPr>
          <w:sz w:val="24"/>
          <w:szCs w:val="24"/>
        </w:rPr>
        <w:t xml:space="preserve"> is thus</w:t>
      </w:r>
      <w:r w:rsidR="2F139FBB" w:rsidRPr="6A073599">
        <w:rPr>
          <w:sz w:val="24"/>
          <w:szCs w:val="24"/>
        </w:rPr>
        <w:t xml:space="preserve"> specific to their ground stations</w:t>
      </w:r>
      <w:r w:rsidR="1C57FCD9" w:rsidRPr="6A073599">
        <w:rPr>
          <w:sz w:val="24"/>
          <w:szCs w:val="24"/>
        </w:rPr>
        <w:t xml:space="preserve">. </w:t>
      </w:r>
      <w:r w:rsidR="2F139FBB" w:rsidRPr="6A073599">
        <w:rPr>
          <w:sz w:val="24"/>
          <w:szCs w:val="24"/>
        </w:rPr>
        <w:t xml:space="preserve"> However, </w:t>
      </w:r>
      <w:proofErr w:type="spellStart"/>
      <w:r w:rsidR="2F139FBB" w:rsidRPr="6A073599">
        <w:rPr>
          <w:sz w:val="24"/>
          <w:szCs w:val="24"/>
        </w:rPr>
        <w:t>simulink</w:t>
      </w:r>
      <w:proofErr w:type="spellEnd"/>
      <w:r w:rsidR="2F139FBB" w:rsidRPr="6A073599">
        <w:rPr>
          <w:sz w:val="24"/>
          <w:szCs w:val="24"/>
        </w:rPr>
        <w:t xml:space="preserve"> models have been created</w:t>
      </w:r>
      <w:r w:rsidR="7C88A46E" w:rsidRPr="6A073599">
        <w:rPr>
          <w:sz w:val="24"/>
          <w:szCs w:val="24"/>
        </w:rPr>
        <w:t xml:space="preserve"> by </w:t>
      </w:r>
      <w:r w:rsidR="77B3E2D2" w:rsidRPr="6A073599">
        <w:rPr>
          <w:sz w:val="24"/>
          <w:szCs w:val="24"/>
        </w:rPr>
        <w:t>the previous</w:t>
      </w:r>
      <w:r w:rsidR="7C88A46E" w:rsidRPr="6A073599">
        <w:rPr>
          <w:sz w:val="24"/>
          <w:szCs w:val="24"/>
        </w:rPr>
        <w:t xml:space="preserve"> team for the control system and tracking receiver</w:t>
      </w:r>
      <w:r w:rsidR="2F139FBB" w:rsidRPr="6A073599">
        <w:rPr>
          <w:sz w:val="24"/>
          <w:szCs w:val="24"/>
        </w:rPr>
        <w:t xml:space="preserve">. Our project will </w:t>
      </w:r>
      <w:r w:rsidR="7A11A6EE" w:rsidRPr="6A073599">
        <w:rPr>
          <w:sz w:val="24"/>
          <w:szCs w:val="24"/>
        </w:rPr>
        <w:t>extend the model to better examine system performance trades and will add scenario modeling to support Machine Learning.</w:t>
      </w:r>
    </w:p>
    <w:p w14:paraId="5F9D1A35" w14:textId="249C6B65" w:rsidR="000A7556" w:rsidRPr="007028B0" w:rsidRDefault="000A7556" w:rsidP="00BA1250">
      <w:pPr>
        <w:pStyle w:val="CcList"/>
        <w:numPr>
          <w:ilvl w:val="1"/>
          <w:numId w:val="13"/>
        </w:numPr>
        <w:spacing w:before="240" w:after="120" w:line="480" w:lineRule="auto"/>
        <w:ind w:left="0" w:right="0" w:firstLine="0"/>
        <w:rPr>
          <w:b/>
          <w:sz w:val="28"/>
          <w:szCs w:val="28"/>
        </w:rPr>
      </w:pPr>
      <w:r w:rsidRPr="007028B0">
        <w:rPr>
          <w:b/>
          <w:sz w:val="28"/>
          <w:szCs w:val="28"/>
        </w:rPr>
        <w:t>Cost Analysis</w:t>
      </w:r>
    </w:p>
    <w:p w14:paraId="7B4E6735" w14:textId="780ADB5E" w:rsidR="3B41210E" w:rsidRPr="007B6CF0" w:rsidRDefault="3B41210E" w:rsidP="0065247F">
      <w:pPr>
        <w:spacing w:after="160" w:line="480" w:lineRule="auto"/>
        <w:ind w:left="0" w:firstLine="720"/>
        <w:rPr>
          <w:rFonts w:ascii="Time New Roman" w:eastAsia="Time New Roman" w:hAnsi="Time New Roman" w:cs="Time New Roman"/>
          <w:color w:val="201F1E"/>
          <w:sz w:val="26"/>
          <w:szCs w:val="26"/>
        </w:rPr>
      </w:pPr>
      <w:r w:rsidRPr="007B6CF0">
        <w:rPr>
          <w:rFonts w:eastAsia="Calibri"/>
          <w:sz w:val="24"/>
          <w:szCs w:val="24"/>
        </w:rPr>
        <w:t xml:space="preserve">The Viasat AMEND Machine Learning </w:t>
      </w:r>
      <w:r w:rsidRPr="1E8D0314">
        <w:rPr>
          <w:rFonts w:eastAsia="Calibri"/>
          <w:sz w:val="24"/>
          <w:szCs w:val="24"/>
        </w:rPr>
        <w:t>work involved</w:t>
      </w:r>
      <w:r w:rsidRPr="007B6CF0">
        <w:rPr>
          <w:rFonts w:eastAsia="Calibri"/>
          <w:sz w:val="24"/>
          <w:szCs w:val="24"/>
        </w:rPr>
        <w:t xml:space="preserve"> minimal physical hardware and materials. Any physical material necessary </w:t>
      </w:r>
      <w:r w:rsidRPr="1E8D0314">
        <w:rPr>
          <w:rFonts w:eastAsia="Calibri"/>
          <w:sz w:val="24"/>
          <w:szCs w:val="24"/>
        </w:rPr>
        <w:t>was</w:t>
      </w:r>
      <w:r w:rsidRPr="007B6CF0">
        <w:rPr>
          <w:rFonts w:eastAsia="Calibri"/>
          <w:sz w:val="24"/>
          <w:szCs w:val="24"/>
        </w:rPr>
        <w:t xml:space="preserve"> equipment inherited from industry partner Viasat. The nature of the project means that this will not be a product for sale, but an internal tool that Viasat can use to save costs during their normal operations.</w:t>
      </w:r>
    </w:p>
    <w:p w14:paraId="566ED62F" w14:textId="0DEC83D2" w:rsidR="09D8FFE2" w:rsidRDefault="3B41210E" w:rsidP="12FEDDEF">
      <w:pPr>
        <w:spacing w:after="160" w:line="480" w:lineRule="auto"/>
        <w:ind w:left="0"/>
        <w:jc w:val="center"/>
        <w:rPr>
          <w:rFonts w:ascii="Time New Roman" w:eastAsia="Time New Roman" w:hAnsi="Time New Roman" w:cs="Time New Roman"/>
          <w:color w:val="201F1E"/>
          <w:sz w:val="24"/>
          <w:szCs w:val="24"/>
        </w:rPr>
      </w:pPr>
      <w:r w:rsidRPr="007B6CF0">
        <w:rPr>
          <w:rFonts w:eastAsia="Calibri"/>
          <w:b/>
          <w:bCs/>
          <w:color w:val="201F1E"/>
          <w:sz w:val="24"/>
          <w:szCs w:val="24"/>
        </w:rPr>
        <w:t>The estimated labor cost will be calculated as follows</w:t>
      </w:r>
      <w:r w:rsidR="5845A4C6" w:rsidRPr="007B6CF0">
        <w:rPr>
          <w:rFonts w:ascii="Time New Roman" w:eastAsia="Time New Roman" w:hAnsi="Time New Roman" w:cs="Time New Roman"/>
          <w:b/>
          <w:bCs/>
          <w:color w:val="201F1E"/>
          <w:sz w:val="24"/>
          <w:szCs w:val="24"/>
        </w:rPr>
        <w:t>:</w:t>
      </w:r>
    </w:p>
    <w:p w14:paraId="0E4C90FB" w14:textId="7A914DC4" w:rsidR="3B24EAF6" w:rsidRDefault="3B24EAF6" w:rsidP="5A7976AE">
      <w:pPr>
        <w:spacing w:after="160" w:line="259" w:lineRule="auto"/>
        <w:ind w:left="0"/>
        <w:rPr>
          <w:rFonts w:eastAsia="Calibri"/>
          <w:color w:val="201F1E"/>
          <w:sz w:val="24"/>
          <w:szCs w:val="24"/>
        </w:rPr>
      </w:pPr>
      <w:r w:rsidRPr="6F7FCA65">
        <w:rPr>
          <w:rFonts w:eastAsia="Calibri"/>
          <w:color w:val="201F1E"/>
          <w:sz w:val="24"/>
          <w:szCs w:val="24"/>
        </w:rPr>
        <w:t>Estimated Hourly Pay Rate (</w:t>
      </w:r>
      <w:r w:rsidRPr="6DA5F381">
        <w:rPr>
          <w:color w:val="201F1E"/>
          <w:sz w:val="24"/>
          <w:szCs w:val="24"/>
        </w:rPr>
        <w:t xml:space="preserve">via </w:t>
      </w:r>
      <w:r w:rsidRPr="6F7FCA65">
        <w:rPr>
          <w:rFonts w:eastAsia="Calibri"/>
          <w:color w:val="201F1E"/>
          <w:sz w:val="24"/>
          <w:szCs w:val="24"/>
        </w:rPr>
        <w:t xml:space="preserve">Payscale.com) </w:t>
      </w:r>
    </w:p>
    <w:p w14:paraId="38078B33" w14:textId="2AB21BCB" w:rsidR="3B24EAF6" w:rsidRDefault="3B24EAF6" w:rsidP="5A7976AE">
      <w:pPr>
        <w:spacing w:after="160" w:line="259" w:lineRule="auto"/>
        <w:ind w:left="0"/>
        <w:rPr>
          <w:rFonts w:eastAsia="Calibri"/>
          <w:color w:val="201F1E"/>
          <w:sz w:val="24"/>
          <w:szCs w:val="24"/>
        </w:rPr>
      </w:pPr>
      <w:r w:rsidRPr="6F7FCA65">
        <w:rPr>
          <w:rFonts w:eastAsia="Calibri"/>
          <w:color w:val="201F1E"/>
          <w:sz w:val="24"/>
          <w:szCs w:val="24"/>
        </w:rPr>
        <w:t xml:space="preserve">Entry </w:t>
      </w:r>
      <w:r w:rsidRPr="344A1F90">
        <w:rPr>
          <w:color w:val="201F1E"/>
          <w:sz w:val="24"/>
          <w:szCs w:val="24"/>
        </w:rPr>
        <w:t>Level</w:t>
      </w:r>
      <w:r w:rsidRPr="6F7FCA65">
        <w:rPr>
          <w:rFonts w:eastAsia="Calibri"/>
          <w:color w:val="201F1E"/>
          <w:sz w:val="24"/>
          <w:szCs w:val="24"/>
        </w:rPr>
        <w:t xml:space="preserve"> Software Engineering salary = $91,000 per year</w:t>
      </w:r>
    </w:p>
    <w:p w14:paraId="267E44C7" w14:textId="04A289AA" w:rsidR="1A65225E" w:rsidRDefault="3B24EAF6" w:rsidP="2BB8DF6E">
      <w:pPr>
        <w:spacing w:after="160" w:line="259" w:lineRule="auto"/>
        <w:ind w:left="0"/>
        <w:rPr>
          <w:rFonts w:eastAsia="Time New Roman"/>
          <w:color w:val="201F1E"/>
          <w:sz w:val="24"/>
          <w:szCs w:val="24"/>
        </w:rPr>
      </w:pPr>
      <w:r w:rsidRPr="6F7FCA65">
        <w:rPr>
          <w:rFonts w:eastAsia="Calibri"/>
          <w:color w:val="201F1E"/>
          <w:sz w:val="24"/>
          <w:szCs w:val="24"/>
        </w:rPr>
        <w:t>Hourly Rate = 91,000</w:t>
      </w:r>
      <w:r w:rsidRPr="15AF2184">
        <w:rPr>
          <w:color w:val="201F1E"/>
          <w:sz w:val="24"/>
          <w:szCs w:val="24"/>
        </w:rPr>
        <w:t xml:space="preserve"> / </w:t>
      </w:r>
      <w:r w:rsidRPr="6F7FCA65">
        <w:rPr>
          <w:rFonts w:eastAsia="Calibri"/>
          <w:color w:val="201F1E"/>
          <w:sz w:val="24"/>
          <w:szCs w:val="24"/>
        </w:rPr>
        <w:t>2080 hours = $</w:t>
      </w:r>
      <w:r w:rsidRPr="5F455FED">
        <w:rPr>
          <w:color w:val="201F1E"/>
          <w:sz w:val="24"/>
          <w:szCs w:val="24"/>
        </w:rPr>
        <w:t>44 per hour</w:t>
      </w:r>
    </w:p>
    <w:p w14:paraId="1F4A6AE8" w14:textId="2B193A51" w:rsidR="1682660C" w:rsidRDefault="1682660C" w:rsidP="1682660C">
      <w:pPr>
        <w:spacing w:after="160" w:line="259" w:lineRule="auto"/>
        <w:ind w:left="0"/>
        <w:rPr>
          <w:color w:val="201F1E"/>
          <w:sz w:val="24"/>
          <w:szCs w:val="24"/>
        </w:rPr>
      </w:pPr>
    </w:p>
    <w:tbl>
      <w:tblPr>
        <w:tblStyle w:val="TableGrid"/>
        <w:tblW w:w="7544" w:type="dxa"/>
        <w:jc w:val="center"/>
        <w:tblLayout w:type="fixed"/>
        <w:tblLook w:val="06A0" w:firstRow="1" w:lastRow="0" w:firstColumn="1" w:lastColumn="0" w:noHBand="1" w:noVBand="1"/>
      </w:tblPr>
      <w:tblGrid>
        <w:gridCol w:w="3060"/>
        <w:gridCol w:w="2580"/>
        <w:gridCol w:w="1904"/>
      </w:tblGrid>
      <w:tr w:rsidR="1ADA2FCB" w14:paraId="43FE0341" w14:textId="3BF3BE00" w:rsidTr="21F40F6E">
        <w:trPr>
          <w:jc w:val="center"/>
        </w:trPr>
        <w:tc>
          <w:tcPr>
            <w:tcW w:w="3060" w:type="dxa"/>
          </w:tcPr>
          <w:p w14:paraId="5109975D" w14:textId="0BF2D8C1" w:rsidR="1ADA2FCB" w:rsidRDefault="79CFC976" w:rsidP="19E99501">
            <w:pPr>
              <w:spacing w:line="259" w:lineRule="auto"/>
              <w:ind w:left="0"/>
              <w:rPr>
                <w:rFonts w:eastAsia="Time New Roman"/>
                <w:b/>
                <w:color w:val="201F1E"/>
                <w:sz w:val="24"/>
                <w:szCs w:val="24"/>
              </w:rPr>
            </w:pPr>
            <w:r w:rsidRPr="515E15DD">
              <w:rPr>
                <w:rFonts w:eastAsia="Time New Roman"/>
                <w:b/>
                <w:color w:val="201F1E"/>
                <w:sz w:val="24"/>
                <w:szCs w:val="24"/>
              </w:rPr>
              <w:t>First Semester</w:t>
            </w:r>
            <w:r w:rsidR="1D286A6F" w:rsidRPr="515E15DD">
              <w:rPr>
                <w:rFonts w:eastAsia="Time New Roman"/>
                <w:b/>
                <w:color w:val="201F1E"/>
                <w:sz w:val="24"/>
                <w:szCs w:val="24"/>
              </w:rPr>
              <w:t xml:space="preserve"> - 12 weeks</w:t>
            </w:r>
          </w:p>
        </w:tc>
        <w:tc>
          <w:tcPr>
            <w:tcW w:w="2580" w:type="dxa"/>
          </w:tcPr>
          <w:p w14:paraId="5BAD7BA4" w14:textId="634C97D7" w:rsidR="1ADA2FCB" w:rsidRDefault="1D286A6F" w:rsidP="2C57D161">
            <w:pPr>
              <w:ind w:left="0"/>
              <w:rPr>
                <w:rFonts w:eastAsia="Time New Roman"/>
                <w:color w:val="201F1E"/>
                <w:sz w:val="24"/>
                <w:szCs w:val="24"/>
              </w:rPr>
            </w:pPr>
            <w:r w:rsidRPr="4EADD248">
              <w:rPr>
                <w:rFonts w:eastAsia="Time New Roman"/>
                <w:color w:val="201F1E"/>
                <w:sz w:val="24"/>
                <w:szCs w:val="24"/>
              </w:rPr>
              <w:t xml:space="preserve">Total </w:t>
            </w:r>
            <w:r w:rsidR="79CFC976" w:rsidRPr="4EADD248">
              <w:rPr>
                <w:rFonts w:eastAsia="Time New Roman"/>
                <w:color w:val="201F1E"/>
                <w:sz w:val="24"/>
                <w:szCs w:val="24"/>
              </w:rPr>
              <w:t>Number of Hours</w:t>
            </w:r>
          </w:p>
        </w:tc>
        <w:tc>
          <w:tcPr>
            <w:tcW w:w="1904" w:type="dxa"/>
          </w:tcPr>
          <w:p w14:paraId="7B5BAA9F" w14:textId="4810079A" w:rsidR="09D8FFE2" w:rsidRDefault="3918C361" w:rsidP="19E99501">
            <w:pPr>
              <w:ind w:left="0"/>
              <w:rPr>
                <w:rFonts w:eastAsia="Time New Roman"/>
                <w:color w:val="201F1E"/>
                <w:sz w:val="24"/>
                <w:szCs w:val="24"/>
              </w:rPr>
            </w:pPr>
            <w:r w:rsidRPr="4EADD248">
              <w:rPr>
                <w:rFonts w:eastAsia="Time New Roman"/>
                <w:color w:val="201F1E"/>
                <w:sz w:val="24"/>
                <w:szCs w:val="24"/>
              </w:rPr>
              <w:t xml:space="preserve">        </w:t>
            </w:r>
            <w:r w:rsidR="79CFC976" w:rsidRPr="4EADD248">
              <w:rPr>
                <w:rFonts w:eastAsia="Time New Roman"/>
                <w:color w:val="201F1E"/>
                <w:sz w:val="24"/>
                <w:szCs w:val="24"/>
              </w:rPr>
              <w:t>Cost</w:t>
            </w:r>
          </w:p>
        </w:tc>
      </w:tr>
      <w:tr w:rsidR="1ADA2FCB" w14:paraId="162AADBB" w14:textId="65D04D15" w:rsidTr="21F40F6E">
        <w:trPr>
          <w:jc w:val="center"/>
        </w:trPr>
        <w:tc>
          <w:tcPr>
            <w:tcW w:w="3060" w:type="dxa"/>
          </w:tcPr>
          <w:p w14:paraId="6383C71D" w14:textId="71D05BD0" w:rsidR="1ADA2FCB" w:rsidRDefault="79CFC976" w:rsidP="5911943B">
            <w:pPr>
              <w:ind w:left="0"/>
              <w:rPr>
                <w:rFonts w:eastAsia="Time New Roman"/>
                <w:color w:val="201F1E"/>
                <w:sz w:val="24"/>
                <w:szCs w:val="24"/>
              </w:rPr>
            </w:pPr>
            <w:r w:rsidRPr="4EADD248">
              <w:rPr>
                <w:rFonts w:eastAsia="Time New Roman"/>
                <w:color w:val="201F1E"/>
                <w:sz w:val="24"/>
                <w:szCs w:val="24"/>
              </w:rPr>
              <w:t xml:space="preserve">  Assignment Completion</w:t>
            </w:r>
          </w:p>
        </w:tc>
        <w:tc>
          <w:tcPr>
            <w:tcW w:w="2580" w:type="dxa"/>
          </w:tcPr>
          <w:p w14:paraId="5EDC619A" w14:textId="46AEB4AF" w:rsidR="1ADA2FCB" w:rsidRDefault="120E44E5" w:rsidP="19E99501">
            <w:pPr>
              <w:ind w:left="0"/>
              <w:rPr>
                <w:rFonts w:eastAsia="Time New Roman"/>
                <w:color w:val="201F1E"/>
                <w:sz w:val="24"/>
                <w:szCs w:val="24"/>
              </w:rPr>
            </w:pPr>
            <w:r w:rsidRPr="4EADD248">
              <w:rPr>
                <w:rFonts w:eastAsia="Time New Roman"/>
                <w:color w:val="201F1E"/>
                <w:sz w:val="24"/>
                <w:szCs w:val="24"/>
              </w:rPr>
              <w:t xml:space="preserve">              </w:t>
            </w:r>
            <w:r w:rsidR="3C17E5C2" w:rsidRPr="4EADD248">
              <w:rPr>
                <w:rFonts w:eastAsia="Time New Roman"/>
                <w:color w:val="201F1E"/>
                <w:sz w:val="24"/>
                <w:szCs w:val="24"/>
              </w:rPr>
              <w:t>24</w:t>
            </w:r>
          </w:p>
        </w:tc>
        <w:tc>
          <w:tcPr>
            <w:tcW w:w="1904" w:type="dxa"/>
          </w:tcPr>
          <w:p w14:paraId="53C3ADD6" w14:textId="3021A91F" w:rsidR="09D8FFE2" w:rsidRDefault="38CC523F" w:rsidP="19E99501">
            <w:pPr>
              <w:ind w:left="0"/>
              <w:rPr>
                <w:rFonts w:eastAsia="Time New Roman"/>
                <w:color w:val="201F1E"/>
                <w:sz w:val="24"/>
                <w:szCs w:val="24"/>
              </w:rPr>
            </w:pPr>
            <w:r w:rsidRPr="4EADD248">
              <w:rPr>
                <w:rFonts w:eastAsia="Time New Roman"/>
                <w:color w:val="201F1E"/>
                <w:sz w:val="24"/>
                <w:szCs w:val="24"/>
              </w:rPr>
              <w:t xml:space="preserve">      </w:t>
            </w:r>
            <w:r w:rsidR="433EEF18" w:rsidRPr="590EF9ED">
              <w:rPr>
                <w:rFonts w:eastAsia="Time New Roman"/>
                <w:color w:val="201F1E"/>
                <w:sz w:val="24"/>
                <w:szCs w:val="24"/>
              </w:rPr>
              <w:t xml:space="preserve"> </w:t>
            </w:r>
            <w:r w:rsidRPr="4EADD248">
              <w:rPr>
                <w:color w:val="201F1E"/>
                <w:sz w:val="24"/>
                <w:szCs w:val="24"/>
              </w:rPr>
              <w:t>$</w:t>
            </w:r>
            <w:r w:rsidRPr="4EADD248">
              <w:rPr>
                <w:rFonts w:eastAsia="Time New Roman"/>
                <w:color w:val="201F1E"/>
                <w:sz w:val="24"/>
                <w:szCs w:val="24"/>
              </w:rPr>
              <w:t>1056</w:t>
            </w:r>
          </w:p>
        </w:tc>
      </w:tr>
      <w:tr w:rsidR="1ADA2FCB" w14:paraId="528B220F" w14:textId="44EE5658" w:rsidTr="21F40F6E">
        <w:trPr>
          <w:jc w:val="center"/>
        </w:trPr>
        <w:tc>
          <w:tcPr>
            <w:tcW w:w="3060" w:type="dxa"/>
          </w:tcPr>
          <w:p w14:paraId="1F9E3146" w14:textId="742E53D8" w:rsidR="1ADA2FCB" w:rsidRDefault="79CFC976" w:rsidP="5911943B">
            <w:pPr>
              <w:ind w:left="0"/>
              <w:rPr>
                <w:rFonts w:eastAsia="Time New Roman"/>
                <w:color w:val="201F1E"/>
                <w:sz w:val="24"/>
                <w:szCs w:val="24"/>
              </w:rPr>
            </w:pPr>
            <w:r w:rsidRPr="4EADD248">
              <w:rPr>
                <w:rFonts w:eastAsia="Time New Roman"/>
                <w:color w:val="201F1E"/>
                <w:sz w:val="24"/>
                <w:szCs w:val="24"/>
              </w:rPr>
              <w:t xml:space="preserve"> Industry Sponsor </w:t>
            </w:r>
            <w:r w:rsidR="497A0D31" w:rsidRPr="4EADD248">
              <w:rPr>
                <w:rFonts w:eastAsia="Time New Roman"/>
                <w:color w:val="201F1E"/>
                <w:sz w:val="24"/>
                <w:szCs w:val="24"/>
              </w:rPr>
              <w:t>Meetings</w:t>
            </w:r>
          </w:p>
        </w:tc>
        <w:tc>
          <w:tcPr>
            <w:tcW w:w="2580" w:type="dxa"/>
          </w:tcPr>
          <w:p w14:paraId="71127B60" w14:textId="461BC1C0" w:rsidR="1ADA2FCB" w:rsidRDefault="3F170823" w:rsidP="19E99501">
            <w:pPr>
              <w:ind w:left="0"/>
              <w:rPr>
                <w:rFonts w:eastAsia="Time New Roman"/>
                <w:color w:val="201F1E"/>
                <w:sz w:val="24"/>
                <w:szCs w:val="24"/>
              </w:rPr>
            </w:pPr>
            <w:r w:rsidRPr="4EADD248">
              <w:rPr>
                <w:rFonts w:eastAsia="Time New Roman"/>
                <w:color w:val="201F1E"/>
                <w:sz w:val="24"/>
                <w:szCs w:val="24"/>
              </w:rPr>
              <w:t xml:space="preserve">               </w:t>
            </w:r>
            <w:r w:rsidR="714E7C4C" w:rsidRPr="4EADD248">
              <w:rPr>
                <w:rFonts w:eastAsia="Time New Roman"/>
                <w:color w:val="201F1E"/>
                <w:sz w:val="24"/>
                <w:szCs w:val="24"/>
              </w:rPr>
              <w:t>6</w:t>
            </w:r>
          </w:p>
        </w:tc>
        <w:tc>
          <w:tcPr>
            <w:tcW w:w="1904" w:type="dxa"/>
          </w:tcPr>
          <w:p w14:paraId="56E0034A" w14:textId="451E0295" w:rsidR="09D8FFE2" w:rsidRDefault="428FA7EA" w:rsidP="19E99501">
            <w:pPr>
              <w:ind w:left="0"/>
              <w:rPr>
                <w:rFonts w:eastAsia="Time New Roman"/>
                <w:color w:val="201F1E"/>
                <w:sz w:val="24"/>
                <w:szCs w:val="24"/>
              </w:rPr>
            </w:pPr>
            <w:r w:rsidRPr="4EADD248">
              <w:rPr>
                <w:color w:val="201F1E"/>
                <w:sz w:val="24"/>
                <w:szCs w:val="24"/>
              </w:rPr>
              <w:t xml:space="preserve">      </w:t>
            </w:r>
            <w:r w:rsidR="782B3989" w:rsidRPr="590EF9ED">
              <w:rPr>
                <w:color w:val="201F1E"/>
                <w:sz w:val="24"/>
                <w:szCs w:val="24"/>
              </w:rPr>
              <w:t xml:space="preserve">  </w:t>
            </w:r>
            <w:r w:rsidR="34089250" w:rsidRPr="590EF9ED">
              <w:rPr>
                <w:color w:val="201F1E"/>
                <w:sz w:val="24"/>
                <w:szCs w:val="24"/>
              </w:rPr>
              <w:t>$</w:t>
            </w:r>
            <w:r w:rsidR="781C54E5" w:rsidRPr="4EADD248">
              <w:rPr>
                <w:color w:val="201F1E"/>
                <w:sz w:val="24"/>
                <w:szCs w:val="24"/>
              </w:rPr>
              <w:t>264</w:t>
            </w:r>
          </w:p>
        </w:tc>
      </w:tr>
      <w:tr w:rsidR="1ADA2FCB" w14:paraId="5975383B" w14:textId="3D63A049" w:rsidTr="21F40F6E">
        <w:trPr>
          <w:jc w:val="center"/>
        </w:trPr>
        <w:tc>
          <w:tcPr>
            <w:tcW w:w="3060" w:type="dxa"/>
          </w:tcPr>
          <w:p w14:paraId="3DD4AFA7" w14:textId="53AB6CF3" w:rsidR="1ADA2FCB" w:rsidRDefault="497A0D31" w:rsidP="757C1B59">
            <w:pPr>
              <w:ind w:left="0"/>
              <w:rPr>
                <w:rFonts w:eastAsia="Time New Roman"/>
                <w:color w:val="201F1E"/>
                <w:sz w:val="24"/>
                <w:szCs w:val="24"/>
              </w:rPr>
            </w:pPr>
            <w:r w:rsidRPr="4EADD248">
              <w:rPr>
                <w:rFonts w:eastAsia="Time New Roman"/>
                <w:color w:val="201F1E"/>
                <w:sz w:val="24"/>
                <w:szCs w:val="24"/>
              </w:rPr>
              <w:t xml:space="preserve"> Faculty Advisor Meetings</w:t>
            </w:r>
            <w:r w:rsidR="538DD615" w:rsidRPr="4EADD248">
              <w:rPr>
                <w:rFonts w:eastAsia="Time New Roman"/>
                <w:color w:val="201F1E"/>
                <w:sz w:val="24"/>
                <w:szCs w:val="24"/>
              </w:rPr>
              <w:t xml:space="preserve"> </w:t>
            </w:r>
          </w:p>
        </w:tc>
        <w:tc>
          <w:tcPr>
            <w:tcW w:w="2580" w:type="dxa"/>
          </w:tcPr>
          <w:p w14:paraId="40409419" w14:textId="3363D38F" w:rsidR="1ADA2FCB" w:rsidRDefault="538DD615" w:rsidP="19E99501">
            <w:pPr>
              <w:ind w:left="0"/>
              <w:rPr>
                <w:rFonts w:eastAsia="Time New Roman"/>
                <w:color w:val="201F1E"/>
                <w:sz w:val="24"/>
                <w:szCs w:val="24"/>
              </w:rPr>
            </w:pPr>
            <w:r w:rsidRPr="4EADD248">
              <w:rPr>
                <w:rFonts w:eastAsia="Time New Roman"/>
                <w:color w:val="201F1E"/>
                <w:sz w:val="24"/>
                <w:szCs w:val="24"/>
              </w:rPr>
              <w:t xml:space="preserve">               </w:t>
            </w:r>
            <w:r w:rsidR="37BA9AFA" w:rsidRPr="4EADD248">
              <w:rPr>
                <w:rFonts w:eastAsia="Time New Roman"/>
                <w:color w:val="201F1E"/>
                <w:sz w:val="24"/>
                <w:szCs w:val="24"/>
              </w:rPr>
              <w:t>6</w:t>
            </w:r>
            <w:r w:rsidR="3C3B4CB7" w:rsidRPr="4EADD248">
              <w:rPr>
                <w:color w:val="201F1E"/>
                <w:sz w:val="24"/>
                <w:szCs w:val="24"/>
              </w:rPr>
              <w:t xml:space="preserve">   </w:t>
            </w:r>
          </w:p>
        </w:tc>
        <w:tc>
          <w:tcPr>
            <w:tcW w:w="1904" w:type="dxa"/>
          </w:tcPr>
          <w:p w14:paraId="1C4E0808" w14:textId="7320A710" w:rsidR="09D8FFE2" w:rsidRDefault="3C3B4CB7" w:rsidP="19E99501">
            <w:pPr>
              <w:ind w:left="0"/>
              <w:rPr>
                <w:rFonts w:eastAsia="Time New Roman"/>
                <w:color w:val="201F1E"/>
                <w:sz w:val="24"/>
                <w:szCs w:val="24"/>
              </w:rPr>
            </w:pPr>
            <w:r w:rsidRPr="4EADD248">
              <w:rPr>
                <w:color w:val="201F1E"/>
                <w:sz w:val="24"/>
                <w:szCs w:val="24"/>
              </w:rPr>
              <w:t xml:space="preserve">      </w:t>
            </w:r>
            <w:r w:rsidR="645E7370" w:rsidRPr="590EF9ED">
              <w:rPr>
                <w:color w:val="201F1E"/>
                <w:sz w:val="24"/>
                <w:szCs w:val="24"/>
              </w:rPr>
              <w:t xml:space="preserve">  </w:t>
            </w:r>
            <w:r w:rsidR="5EFA47E0" w:rsidRPr="590EF9ED">
              <w:rPr>
                <w:color w:val="201F1E"/>
                <w:sz w:val="24"/>
                <w:szCs w:val="24"/>
              </w:rPr>
              <w:t>$</w:t>
            </w:r>
            <w:r w:rsidR="063EC7A5" w:rsidRPr="4EADD248">
              <w:rPr>
                <w:color w:val="201F1E"/>
                <w:sz w:val="24"/>
                <w:szCs w:val="24"/>
              </w:rPr>
              <w:t>264</w:t>
            </w:r>
          </w:p>
        </w:tc>
      </w:tr>
      <w:tr w:rsidR="4CD4F87E" w14:paraId="0861DDEC" w14:textId="6A006D96" w:rsidTr="21F40F6E">
        <w:trPr>
          <w:jc w:val="center"/>
        </w:trPr>
        <w:tc>
          <w:tcPr>
            <w:tcW w:w="3060" w:type="dxa"/>
          </w:tcPr>
          <w:p w14:paraId="62450E94" w14:textId="3ABB56B6" w:rsidR="4CD4F87E" w:rsidRDefault="79CFC976" w:rsidP="19E99501">
            <w:pPr>
              <w:ind w:left="0"/>
              <w:rPr>
                <w:rFonts w:eastAsia="Time New Roman"/>
                <w:b/>
                <w:color w:val="201F1E"/>
                <w:sz w:val="24"/>
                <w:szCs w:val="24"/>
              </w:rPr>
            </w:pPr>
            <w:r w:rsidRPr="515E15DD">
              <w:rPr>
                <w:rFonts w:eastAsia="Time New Roman"/>
                <w:b/>
                <w:color w:val="201F1E"/>
                <w:sz w:val="24"/>
                <w:szCs w:val="24"/>
              </w:rPr>
              <w:t>Second Semester</w:t>
            </w:r>
            <w:r w:rsidR="6DB22C84" w:rsidRPr="3351FCE2">
              <w:rPr>
                <w:rFonts w:eastAsia="Time New Roman"/>
                <w:b/>
                <w:bCs/>
                <w:color w:val="201F1E"/>
                <w:sz w:val="24"/>
                <w:szCs w:val="24"/>
              </w:rPr>
              <w:t xml:space="preserve"> - </w:t>
            </w:r>
            <w:r w:rsidR="6DB22C84" w:rsidRPr="79F628F0">
              <w:rPr>
                <w:rFonts w:eastAsia="Time New Roman"/>
                <w:b/>
                <w:bCs/>
                <w:color w:val="201F1E"/>
                <w:sz w:val="24"/>
                <w:szCs w:val="24"/>
              </w:rPr>
              <w:t>15 weeks</w:t>
            </w:r>
          </w:p>
        </w:tc>
        <w:tc>
          <w:tcPr>
            <w:tcW w:w="2580" w:type="dxa"/>
          </w:tcPr>
          <w:p w14:paraId="70FA755C" w14:textId="34F3C7CE" w:rsidR="4CD4F87E" w:rsidRDefault="4CD4F87E" w:rsidP="19E99501">
            <w:pPr>
              <w:ind w:left="0"/>
              <w:rPr>
                <w:rFonts w:ascii="Time New Roman" w:eastAsia="Time New Roman" w:hAnsi="Time New Roman" w:cs="Time New Roman"/>
                <w:color w:val="201F1E"/>
                <w:sz w:val="24"/>
                <w:szCs w:val="24"/>
              </w:rPr>
            </w:pPr>
          </w:p>
        </w:tc>
        <w:tc>
          <w:tcPr>
            <w:tcW w:w="1904" w:type="dxa"/>
          </w:tcPr>
          <w:p w14:paraId="20FBED65" w14:textId="35AB5CBC" w:rsidR="09D8FFE2" w:rsidRDefault="09D8FFE2" w:rsidP="19E99501">
            <w:pPr>
              <w:ind w:left="0"/>
              <w:rPr>
                <w:rFonts w:ascii="Time New Roman" w:eastAsia="Time New Roman" w:hAnsi="Time New Roman" w:cs="Time New Roman"/>
                <w:color w:val="201F1E"/>
                <w:sz w:val="24"/>
                <w:szCs w:val="24"/>
              </w:rPr>
            </w:pPr>
          </w:p>
        </w:tc>
      </w:tr>
      <w:tr w:rsidR="5418E04B" w14:paraId="5C3FD4E7" w14:textId="778390CD" w:rsidTr="4EADD248">
        <w:trPr>
          <w:trHeight w:val="300"/>
          <w:jc w:val="center"/>
        </w:trPr>
        <w:tc>
          <w:tcPr>
            <w:tcW w:w="3060" w:type="dxa"/>
          </w:tcPr>
          <w:p w14:paraId="6DF6176C" w14:textId="302010E9" w:rsidR="5418E04B" w:rsidRDefault="6DB22C84" w:rsidP="19E99501">
            <w:pPr>
              <w:ind w:left="0"/>
              <w:rPr>
                <w:rFonts w:eastAsia="Time New Roman"/>
                <w:color w:val="201F1E"/>
                <w:sz w:val="24"/>
                <w:szCs w:val="24"/>
              </w:rPr>
            </w:pPr>
            <w:r w:rsidRPr="3DBD13E8">
              <w:rPr>
                <w:color w:val="201F1E"/>
                <w:sz w:val="24"/>
                <w:szCs w:val="24"/>
              </w:rPr>
              <w:t xml:space="preserve"> </w:t>
            </w:r>
            <w:r w:rsidRPr="3DBD13E8">
              <w:rPr>
                <w:rFonts w:eastAsia="Time New Roman"/>
                <w:color w:val="201F1E"/>
                <w:sz w:val="24"/>
                <w:szCs w:val="24"/>
              </w:rPr>
              <w:t xml:space="preserve">Coding/Engineering </w:t>
            </w:r>
          </w:p>
        </w:tc>
        <w:tc>
          <w:tcPr>
            <w:tcW w:w="2580" w:type="dxa"/>
          </w:tcPr>
          <w:p w14:paraId="32D011FF" w14:textId="2FFB15B5" w:rsidR="5418E04B" w:rsidRDefault="0A25D9FF" w:rsidP="19E99501">
            <w:pPr>
              <w:ind w:left="0"/>
              <w:rPr>
                <w:rFonts w:eastAsia="Time New Roman"/>
                <w:color w:val="201F1E"/>
                <w:sz w:val="24"/>
                <w:szCs w:val="24"/>
              </w:rPr>
            </w:pPr>
            <w:r w:rsidRPr="14A33253">
              <w:rPr>
                <w:color w:val="201F1E"/>
                <w:sz w:val="24"/>
                <w:szCs w:val="24"/>
              </w:rPr>
              <w:t xml:space="preserve">                </w:t>
            </w:r>
            <w:r w:rsidR="4251ED9B" w:rsidRPr="14A33253">
              <w:rPr>
                <w:color w:val="201F1E"/>
                <w:sz w:val="24"/>
                <w:szCs w:val="24"/>
              </w:rPr>
              <w:t>90</w:t>
            </w:r>
          </w:p>
        </w:tc>
        <w:tc>
          <w:tcPr>
            <w:tcW w:w="1904" w:type="dxa"/>
          </w:tcPr>
          <w:p w14:paraId="7833A2DA" w14:textId="6F4705C3" w:rsidR="09D8FFE2" w:rsidRDefault="6EC4FCDC" w:rsidP="20CA6554">
            <w:pPr>
              <w:ind w:left="0"/>
              <w:rPr>
                <w:rFonts w:eastAsia="Time New Roman"/>
                <w:color w:val="201F1E"/>
                <w:sz w:val="24"/>
                <w:szCs w:val="24"/>
              </w:rPr>
            </w:pPr>
            <w:r w:rsidRPr="64378818">
              <w:rPr>
                <w:color w:val="201F1E"/>
                <w:sz w:val="24"/>
                <w:szCs w:val="24"/>
              </w:rPr>
              <w:t xml:space="preserve">   </w:t>
            </w:r>
            <w:r w:rsidRPr="20CA6554">
              <w:rPr>
                <w:color w:val="201F1E"/>
                <w:sz w:val="24"/>
                <w:szCs w:val="24"/>
              </w:rPr>
              <w:t xml:space="preserve">   </w:t>
            </w:r>
            <w:r w:rsidR="10418C67" w:rsidRPr="590EF9ED">
              <w:rPr>
                <w:color w:val="201F1E"/>
                <w:sz w:val="24"/>
                <w:szCs w:val="24"/>
              </w:rPr>
              <w:t xml:space="preserve">  </w:t>
            </w:r>
            <w:r w:rsidR="6407EB93" w:rsidRPr="590EF9ED">
              <w:rPr>
                <w:color w:val="201F1E"/>
                <w:sz w:val="24"/>
                <w:szCs w:val="24"/>
              </w:rPr>
              <w:t>$</w:t>
            </w:r>
            <w:r w:rsidR="75629AEA" w:rsidRPr="456C6461">
              <w:rPr>
                <w:rFonts w:eastAsia="Time New Roman"/>
                <w:color w:val="201F1E"/>
                <w:sz w:val="24"/>
                <w:szCs w:val="24"/>
              </w:rPr>
              <w:t>3960</w:t>
            </w:r>
          </w:p>
        </w:tc>
      </w:tr>
      <w:tr w:rsidR="7C4DAA0E" w14:paraId="5C458117" w14:textId="5B0E6A45" w:rsidTr="50D4BF77">
        <w:trPr>
          <w:jc w:val="center"/>
        </w:trPr>
        <w:tc>
          <w:tcPr>
            <w:tcW w:w="3060" w:type="dxa"/>
          </w:tcPr>
          <w:p w14:paraId="2EE9E902" w14:textId="68C64599" w:rsidR="50D4BF77" w:rsidRDefault="50D4BF77" w:rsidP="50D4BF77">
            <w:pPr>
              <w:ind w:left="0"/>
              <w:rPr>
                <w:rFonts w:eastAsia="Time New Roman"/>
                <w:color w:val="201F1E"/>
                <w:sz w:val="24"/>
                <w:szCs w:val="24"/>
              </w:rPr>
            </w:pPr>
            <w:r w:rsidRPr="3DBD13E8">
              <w:rPr>
                <w:rFonts w:eastAsia="Time New Roman"/>
                <w:color w:val="201F1E"/>
                <w:sz w:val="24"/>
                <w:szCs w:val="24"/>
              </w:rPr>
              <w:t xml:space="preserve"> Industry Sponsor Meetings</w:t>
            </w:r>
            <w:r w:rsidR="03D17ECC" w:rsidRPr="14A33253">
              <w:rPr>
                <w:rFonts w:eastAsia="Time New Roman"/>
                <w:color w:val="201F1E"/>
                <w:sz w:val="24"/>
                <w:szCs w:val="24"/>
              </w:rPr>
              <w:t xml:space="preserve">  </w:t>
            </w:r>
          </w:p>
        </w:tc>
        <w:tc>
          <w:tcPr>
            <w:tcW w:w="2580" w:type="dxa"/>
          </w:tcPr>
          <w:p w14:paraId="06BD4F6A" w14:textId="3C92DB81" w:rsidR="7C4DAA0E" w:rsidRDefault="03D17ECC" w:rsidP="19E99501">
            <w:pPr>
              <w:ind w:left="0"/>
              <w:rPr>
                <w:rFonts w:eastAsia="Time New Roman"/>
                <w:color w:val="201F1E"/>
                <w:sz w:val="24"/>
                <w:szCs w:val="24"/>
              </w:rPr>
            </w:pPr>
            <w:r w:rsidRPr="14A33253">
              <w:rPr>
                <w:color w:val="201F1E"/>
                <w:sz w:val="24"/>
                <w:szCs w:val="24"/>
              </w:rPr>
              <w:t xml:space="preserve">               </w:t>
            </w:r>
            <w:r w:rsidR="537964D3" w:rsidRPr="14A33253">
              <w:rPr>
                <w:color w:val="201F1E"/>
                <w:sz w:val="24"/>
                <w:szCs w:val="24"/>
              </w:rPr>
              <w:t>7.5</w:t>
            </w:r>
          </w:p>
        </w:tc>
        <w:tc>
          <w:tcPr>
            <w:tcW w:w="1904" w:type="dxa"/>
          </w:tcPr>
          <w:p w14:paraId="530590C0" w14:textId="4EB00DE3" w:rsidR="09D8FFE2" w:rsidRDefault="1E06F3F4" w:rsidP="20CA6554">
            <w:pPr>
              <w:ind w:left="0"/>
              <w:rPr>
                <w:rFonts w:eastAsia="Time New Roman"/>
                <w:color w:val="201F1E"/>
                <w:sz w:val="24"/>
                <w:szCs w:val="24"/>
              </w:rPr>
            </w:pPr>
            <w:r w:rsidRPr="64378818">
              <w:rPr>
                <w:color w:val="201F1E"/>
                <w:sz w:val="24"/>
                <w:szCs w:val="24"/>
              </w:rPr>
              <w:t xml:space="preserve">      </w:t>
            </w:r>
            <w:r w:rsidR="3EB2312F" w:rsidRPr="590EF9ED">
              <w:rPr>
                <w:color w:val="201F1E"/>
                <w:sz w:val="24"/>
                <w:szCs w:val="24"/>
              </w:rPr>
              <w:t xml:space="preserve">  </w:t>
            </w:r>
            <w:r w:rsidR="6DCE9CDD" w:rsidRPr="590EF9ED">
              <w:rPr>
                <w:color w:val="201F1E"/>
                <w:sz w:val="24"/>
                <w:szCs w:val="24"/>
              </w:rPr>
              <w:t>$</w:t>
            </w:r>
            <w:r w:rsidR="7861BD4B" w:rsidRPr="456C6461">
              <w:rPr>
                <w:rFonts w:eastAsia="Time New Roman"/>
                <w:color w:val="201F1E"/>
                <w:sz w:val="24"/>
                <w:szCs w:val="24"/>
              </w:rPr>
              <w:t>330</w:t>
            </w:r>
          </w:p>
        </w:tc>
      </w:tr>
      <w:tr w:rsidR="67EF9696" w14:paraId="4A537D5A" w14:textId="37ED644A" w:rsidTr="50D4BF77">
        <w:trPr>
          <w:jc w:val="center"/>
        </w:trPr>
        <w:tc>
          <w:tcPr>
            <w:tcW w:w="3060" w:type="dxa"/>
          </w:tcPr>
          <w:p w14:paraId="3A9C20E9" w14:textId="53AB6CF3" w:rsidR="50D4BF77" w:rsidRDefault="50D4BF77" w:rsidP="50D4BF77">
            <w:pPr>
              <w:ind w:left="0"/>
              <w:rPr>
                <w:rFonts w:eastAsia="Time New Roman"/>
                <w:color w:val="201F1E"/>
                <w:sz w:val="24"/>
                <w:szCs w:val="24"/>
              </w:rPr>
            </w:pPr>
            <w:r w:rsidRPr="3DBD13E8">
              <w:rPr>
                <w:rFonts w:eastAsia="Time New Roman"/>
                <w:color w:val="201F1E"/>
                <w:sz w:val="24"/>
                <w:szCs w:val="24"/>
              </w:rPr>
              <w:t xml:space="preserve"> Faculty Advisor Meetings </w:t>
            </w:r>
          </w:p>
        </w:tc>
        <w:tc>
          <w:tcPr>
            <w:tcW w:w="2580" w:type="dxa"/>
          </w:tcPr>
          <w:p w14:paraId="51656FE9" w14:textId="6F713395" w:rsidR="67EF9696" w:rsidRDefault="196DF706" w:rsidP="19E99501">
            <w:pPr>
              <w:ind w:left="0"/>
              <w:rPr>
                <w:rFonts w:eastAsia="Time New Roman"/>
                <w:color w:val="201F1E"/>
                <w:sz w:val="24"/>
                <w:szCs w:val="24"/>
              </w:rPr>
            </w:pPr>
            <w:r w:rsidRPr="14A33253">
              <w:rPr>
                <w:color w:val="201F1E"/>
                <w:sz w:val="24"/>
                <w:szCs w:val="24"/>
              </w:rPr>
              <w:t xml:space="preserve">               </w:t>
            </w:r>
            <w:r w:rsidR="0F3BDF9A" w:rsidRPr="14A33253">
              <w:rPr>
                <w:color w:val="201F1E"/>
                <w:sz w:val="24"/>
                <w:szCs w:val="24"/>
              </w:rPr>
              <w:t>7.5</w:t>
            </w:r>
          </w:p>
        </w:tc>
        <w:tc>
          <w:tcPr>
            <w:tcW w:w="1904" w:type="dxa"/>
          </w:tcPr>
          <w:p w14:paraId="0C0B4483" w14:textId="079A57AF" w:rsidR="09D8FFE2" w:rsidRDefault="1456AD1B" w:rsidP="20CA6554">
            <w:pPr>
              <w:ind w:left="0"/>
              <w:rPr>
                <w:rFonts w:eastAsia="Time New Roman"/>
                <w:color w:val="201F1E"/>
                <w:sz w:val="24"/>
                <w:szCs w:val="24"/>
              </w:rPr>
            </w:pPr>
            <w:r w:rsidRPr="07899E20">
              <w:rPr>
                <w:color w:val="201F1E"/>
                <w:sz w:val="24"/>
                <w:szCs w:val="24"/>
              </w:rPr>
              <w:t xml:space="preserve">    </w:t>
            </w:r>
            <w:r w:rsidRPr="64378818">
              <w:rPr>
                <w:color w:val="201F1E"/>
                <w:sz w:val="24"/>
                <w:szCs w:val="24"/>
              </w:rPr>
              <w:t xml:space="preserve"> </w:t>
            </w:r>
            <w:r w:rsidRPr="58C906DF">
              <w:rPr>
                <w:color w:val="201F1E"/>
                <w:sz w:val="24"/>
                <w:szCs w:val="24"/>
              </w:rPr>
              <w:t xml:space="preserve"> </w:t>
            </w:r>
            <w:r w:rsidR="3DAA0B65" w:rsidRPr="590EF9ED">
              <w:rPr>
                <w:color w:val="201F1E"/>
                <w:sz w:val="24"/>
                <w:szCs w:val="24"/>
              </w:rPr>
              <w:t xml:space="preserve">  </w:t>
            </w:r>
            <w:r w:rsidR="5F6B560C" w:rsidRPr="590EF9ED">
              <w:rPr>
                <w:color w:val="201F1E"/>
                <w:sz w:val="24"/>
                <w:szCs w:val="24"/>
              </w:rPr>
              <w:t>$</w:t>
            </w:r>
            <w:r w:rsidR="5FB6B245" w:rsidRPr="456C6461">
              <w:rPr>
                <w:rFonts w:eastAsia="Time New Roman"/>
                <w:color w:val="201F1E"/>
                <w:sz w:val="24"/>
                <w:szCs w:val="24"/>
              </w:rPr>
              <w:t>330</w:t>
            </w:r>
          </w:p>
        </w:tc>
      </w:tr>
      <w:tr w:rsidR="0AFCB5AF" w14:paraId="6FC8DB60" w14:textId="71559584" w:rsidTr="21F40F6E">
        <w:trPr>
          <w:jc w:val="center"/>
        </w:trPr>
        <w:tc>
          <w:tcPr>
            <w:tcW w:w="3060" w:type="dxa"/>
          </w:tcPr>
          <w:p w14:paraId="5CAB236A" w14:textId="40695D89" w:rsidR="0AFCB5AF" w:rsidRDefault="0AFCB5AF" w:rsidP="19E99501">
            <w:pPr>
              <w:ind w:left="0"/>
              <w:rPr>
                <w:rFonts w:ascii="Time New Roman" w:eastAsia="Time New Roman" w:hAnsi="Time New Roman" w:cs="Time New Roman"/>
                <w:color w:val="201F1E"/>
                <w:sz w:val="24"/>
                <w:szCs w:val="24"/>
              </w:rPr>
            </w:pPr>
          </w:p>
        </w:tc>
        <w:tc>
          <w:tcPr>
            <w:tcW w:w="2580" w:type="dxa"/>
          </w:tcPr>
          <w:p w14:paraId="04C9627F" w14:textId="489AABF7" w:rsidR="0AFCB5AF" w:rsidRDefault="6584C9E6" w:rsidP="19E99501">
            <w:pPr>
              <w:ind w:left="0"/>
              <w:rPr>
                <w:rFonts w:eastAsia="Time New Roman"/>
                <w:b/>
                <w:color w:val="201F1E"/>
                <w:sz w:val="24"/>
                <w:szCs w:val="24"/>
              </w:rPr>
            </w:pPr>
            <w:r w:rsidRPr="3D61B723">
              <w:rPr>
                <w:b/>
                <w:color w:val="201F1E"/>
                <w:sz w:val="24"/>
                <w:szCs w:val="24"/>
              </w:rPr>
              <w:t>Total Labor Cost per         Engineer</w:t>
            </w:r>
          </w:p>
        </w:tc>
        <w:tc>
          <w:tcPr>
            <w:tcW w:w="1904" w:type="dxa"/>
          </w:tcPr>
          <w:p w14:paraId="6569F910" w14:textId="166C8A69" w:rsidR="09D8FFE2" w:rsidRDefault="2B0B602B" w:rsidP="19E99501">
            <w:pPr>
              <w:ind w:left="0"/>
              <w:rPr>
                <w:rFonts w:eastAsia="Time New Roman"/>
                <w:b/>
                <w:color w:val="201F1E"/>
                <w:sz w:val="24"/>
                <w:szCs w:val="24"/>
              </w:rPr>
            </w:pPr>
            <w:r w:rsidRPr="3D61B723">
              <w:rPr>
                <w:b/>
                <w:bCs/>
                <w:color w:val="201F1E"/>
                <w:sz w:val="24"/>
                <w:szCs w:val="24"/>
              </w:rPr>
              <w:t xml:space="preserve">     </w:t>
            </w:r>
            <w:r w:rsidR="4EC1FB36" w:rsidRPr="590EF9ED">
              <w:rPr>
                <w:b/>
                <w:bCs/>
                <w:color w:val="201F1E"/>
                <w:sz w:val="24"/>
                <w:szCs w:val="24"/>
              </w:rPr>
              <w:t xml:space="preserve">   </w:t>
            </w:r>
            <w:r w:rsidR="469099D3" w:rsidRPr="590EF9ED">
              <w:rPr>
                <w:b/>
                <w:bCs/>
                <w:color w:val="201F1E"/>
                <w:sz w:val="24"/>
                <w:szCs w:val="24"/>
              </w:rPr>
              <w:t>$</w:t>
            </w:r>
            <w:r w:rsidR="0C516D0F" w:rsidRPr="3D61B723">
              <w:rPr>
                <w:b/>
                <w:bCs/>
                <w:color w:val="201F1E"/>
                <w:sz w:val="24"/>
                <w:szCs w:val="24"/>
              </w:rPr>
              <w:t>6204</w:t>
            </w:r>
          </w:p>
        </w:tc>
      </w:tr>
      <w:tr w:rsidR="0AFCB5AF" w14:paraId="0FD6C484" w14:textId="50D180AE" w:rsidTr="21F40F6E">
        <w:trPr>
          <w:jc w:val="center"/>
        </w:trPr>
        <w:tc>
          <w:tcPr>
            <w:tcW w:w="3060" w:type="dxa"/>
          </w:tcPr>
          <w:p w14:paraId="773B7FC6" w14:textId="6D05E22B" w:rsidR="0AFCB5AF" w:rsidRDefault="0AFCB5AF" w:rsidP="19E99501">
            <w:pPr>
              <w:ind w:left="0"/>
              <w:rPr>
                <w:rFonts w:eastAsia="Time New Roman"/>
                <w:color w:val="201F1E"/>
                <w:sz w:val="24"/>
                <w:szCs w:val="24"/>
              </w:rPr>
            </w:pPr>
          </w:p>
        </w:tc>
        <w:tc>
          <w:tcPr>
            <w:tcW w:w="2580" w:type="dxa"/>
          </w:tcPr>
          <w:p w14:paraId="1EECA945" w14:textId="6A9FD37A" w:rsidR="0AFCB5AF" w:rsidRDefault="6584C9E6" w:rsidP="19E99501">
            <w:pPr>
              <w:ind w:left="0"/>
              <w:rPr>
                <w:rFonts w:eastAsia="Time New Roman"/>
                <w:b/>
                <w:color w:val="201F1E"/>
                <w:sz w:val="24"/>
                <w:szCs w:val="24"/>
              </w:rPr>
            </w:pPr>
            <w:r w:rsidRPr="3D61B723">
              <w:rPr>
                <w:rFonts w:eastAsia="Time New Roman"/>
                <w:b/>
                <w:color w:val="201F1E"/>
                <w:sz w:val="24"/>
                <w:szCs w:val="24"/>
              </w:rPr>
              <w:t xml:space="preserve">Total Labor Cost for 5 </w:t>
            </w:r>
            <w:r w:rsidR="0C516D0F" w:rsidRPr="3D61B723">
              <w:rPr>
                <w:b/>
                <w:bCs/>
                <w:color w:val="201F1E"/>
                <w:sz w:val="24"/>
                <w:szCs w:val="24"/>
              </w:rPr>
              <w:t xml:space="preserve">    </w:t>
            </w:r>
            <w:r w:rsidRPr="3D61B723">
              <w:rPr>
                <w:rFonts w:eastAsia="Time New Roman"/>
                <w:b/>
                <w:color w:val="201F1E"/>
                <w:sz w:val="24"/>
                <w:szCs w:val="24"/>
              </w:rPr>
              <w:t>Engineers on Team</w:t>
            </w:r>
          </w:p>
        </w:tc>
        <w:tc>
          <w:tcPr>
            <w:tcW w:w="1904" w:type="dxa"/>
          </w:tcPr>
          <w:p w14:paraId="3463078D" w14:textId="57743D79" w:rsidR="09D8FFE2" w:rsidRDefault="6F7BA2DD" w:rsidP="19E99501">
            <w:pPr>
              <w:ind w:left="0"/>
              <w:rPr>
                <w:rFonts w:eastAsia="Time New Roman"/>
                <w:b/>
                <w:color w:val="201F1E"/>
                <w:sz w:val="24"/>
                <w:szCs w:val="24"/>
              </w:rPr>
            </w:pPr>
            <w:r w:rsidRPr="3D61B723">
              <w:rPr>
                <w:b/>
                <w:bCs/>
                <w:color w:val="201F1E"/>
                <w:sz w:val="24"/>
                <w:szCs w:val="24"/>
              </w:rPr>
              <w:t xml:space="preserve">     </w:t>
            </w:r>
            <w:r w:rsidR="47EB5C3D" w:rsidRPr="590EF9ED">
              <w:rPr>
                <w:b/>
                <w:bCs/>
                <w:color w:val="201F1E"/>
                <w:sz w:val="24"/>
                <w:szCs w:val="24"/>
              </w:rPr>
              <w:t xml:space="preserve">   </w:t>
            </w:r>
            <w:r w:rsidR="469099D3" w:rsidRPr="590EF9ED">
              <w:rPr>
                <w:b/>
                <w:bCs/>
                <w:color w:val="201F1E"/>
                <w:sz w:val="24"/>
                <w:szCs w:val="24"/>
              </w:rPr>
              <w:t>$</w:t>
            </w:r>
            <w:r w:rsidR="0C516D0F" w:rsidRPr="3D61B723">
              <w:rPr>
                <w:b/>
                <w:bCs/>
                <w:color w:val="201F1E"/>
                <w:sz w:val="24"/>
                <w:szCs w:val="24"/>
              </w:rPr>
              <w:t>31020</w:t>
            </w:r>
          </w:p>
        </w:tc>
      </w:tr>
    </w:tbl>
    <w:p w14:paraId="14CC589D" w14:textId="407E9A66" w:rsidR="7544E0E8" w:rsidRDefault="7544E0E8" w:rsidP="7544E0E8">
      <w:pPr>
        <w:spacing w:after="160" w:line="259" w:lineRule="auto"/>
        <w:rPr>
          <w:rFonts w:ascii="Calibri" w:eastAsia="Calibri" w:hAnsi="Calibri" w:cs="Calibri"/>
          <w:color w:val="201F1E"/>
          <w:sz w:val="22"/>
          <w:szCs w:val="22"/>
        </w:rPr>
      </w:pPr>
    </w:p>
    <w:p w14:paraId="6313336F" w14:textId="16C04761" w:rsidR="00422207" w:rsidRDefault="3B41210E" w:rsidP="0065247F">
      <w:pPr>
        <w:spacing w:after="160" w:line="480" w:lineRule="auto"/>
        <w:ind w:left="0" w:firstLine="720"/>
        <w:rPr>
          <w:rFonts w:eastAsia="Calibri"/>
          <w:color w:val="201F1E"/>
          <w:sz w:val="24"/>
          <w:szCs w:val="24"/>
        </w:rPr>
      </w:pPr>
      <w:r w:rsidRPr="2408229C">
        <w:rPr>
          <w:rFonts w:eastAsia="Calibri"/>
          <w:color w:val="201F1E"/>
          <w:sz w:val="24"/>
          <w:szCs w:val="24"/>
        </w:rPr>
        <w:t xml:space="preserve">As can be seen from the above calculations, the total labor cost for our group working on this project </w:t>
      </w:r>
      <w:r w:rsidRPr="1E8D0314">
        <w:rPr>
          <w:rFonts w:eastAsia="Calibri"/>
          <w:color w:val="201F1E"/>
          <w:sz w:val="24"/>
          <w:szCs w:val="24"/>
        </w:rPr>
        <w:t>was</w:t>
      </w:r>
      <w:r w:rsidRPr="2408229C">
        <w:rPr>
          <w:rFonts w:eastAsia="Calibri"/>
          <w:color w:val="201F1E"/>
          <w:sz w:val="24"/>
          <w:szCs w:val="24"/>
        </w:rPr>
        <w:t xml:space="preserve"> forecasted to be around </w:t>
      </w:r>
      <w:r w:rsidRPr="2408229C">
        <w:rPr>
          <w:rFonts w:eastAsia="Calibri"/>
          <w:b/>
          <w:color w:val="201F1E"/>
          <w:sz w:val="24"/>
          <w:szCs w:val="24"/>
        </w:rPr>
        <w:t>$31,0</w:t>
      </w:r>
      <w:r w:rsidR="204EDEA0" w:rsidRPr="2408229C">
        <w:rPr>
          <w:b/>
          <w:color w:val="201F1E"/>
          <w:sz w:val="24"/>
          <w:szCs w:val="24"/>
        </w:rPr>
        <w:t>20</w:t>
      </w:r>
      <w:r w:rsidRPr="2408229C">
        <w:rPr>
          <w:rFonts w:eastAsia="Calibri"/>
          <w:color w:val="201F1E"/>
          <w:sz w:val="24"/>
          <w:szCs w:val="24"/>
        </w:rPr>
        <w:t xml:space="preserve">. </w:t>
      </w:r>
      <w:r w:rsidR="019E562D" w:rsidRPr="2408229C">
        <w:rPr>
          <w:rFonts w:eastAsia="Calibri"/>
          <w:color w:val="201F1E"/>
          <w:sz w:val="24"/>
          <w:szCs w:val="24"/>
        </w:rPr>
        <w:t>Ou</w:t>
      </w:r>
      <w:r w:rsidR="260B385C" w:rsidRPr="2408229C">
        <w:rPr>
          <w:rFonts w:eastAsia="Calibri"/>
          <w:color w:val="201F1E"/>
          <w:sz w:val="24"/>
          <w:szCs w:val="24"/>
        </w:rPr>
        <w:t>r</w:t>
      </w:r>
      <w:r w:rsidRPr="2408229C">
        <w:rPr>
          <w:rFonts w:eastAsia="Calibri"/>
          <w:color w:val="201F1E"/>
          <w:sz w:val="24"/>
          <w:szCs w:val="24"/>
        </w:rPr>
        <w:t xml:space="preserve"> industry project partners, Viasat, </w:t>
      </w:r>
      <w:r w:rsidR="106B1CB6" w:rsidRPr="2408229C">
        <w:rPr>
          <w:rFonts w:eastAsia="Calibri"/>
          <w:color w:val="201F1E"/>
          <w:sz w:val="24"/>
          <w:szCs w:val="24"/>
        </w:rPr>
        <w:t xml:space="preserve">provided us with </w:t>
      </w:r>
      <w:r w:rsidR="260B385C" w:rsidRPr="2408229C">
        <w:rPr>
          <w:rFonts w:eastAsia="Calibri"/>
          <w:color w:val="201F1E"/>
          <w:sz w:val="24"/>
          <w:szCs w:val="24"/>
        </w:rPr>
        <w:t>a</w:t>
      </w:r>
      <w:r w:rsidR="5D6D33E2" w:rsidRPr="2408229C">
        <w:rPr>
          <w:rFonts w:eastAsia="Calibri"/>
          <w:color w:val="201F1E"/>
          <w:sz w:val="24"/>
          <w:szCs w:val="24"/>
        </w:rPr>
        <w:t xml:space="preserve"> financial principle used</w:t>
      </w:r>
      <w:r w:rsidR="260B385C" w:rsidRPr="2408229C">
        <w:rPr>
          <w:rFonts w:eastAsia="Calibri"/>
          <w:color w:val="201F1E"/>
          <w:sz w:val="24"/>
          <w:szCs w:val="24"/>
        </w:rPr>
        <w:t xml:space="preserve"> </w:t>
      </w:r>
      <w:r w:rsidRPr="2408229C">
        <w:rPr>
          <w:rFonts w:eastAsia="Calibri"/>
          <w:color w:val="201F1E"/>
          <w:sz w:val="24"/>
          <w:szCs w:val="24"/>
        </w:rPr>
        <w:t>to estimate the development cost of a program depending on the number of labor hours put in. The</w:t>
      </w:r>
      <w:r w:rsidR="0A76F69D" w:rsidRPr="2408229C">
        <w:rPr>
          <w:rFonts w:eastAsia="Calibri"/>
          <w:color w:val="201F1E"/>
          <w:sz w:val="24"/>
          <w:szCs w:val="24"/>
        </w:rPr>
        <w:t xml:space="preserve"> principle is called the</w:t>
      </w:r>
      <w:r w:rsidRPr="2408229C">
        <w:rPr>
          <w:rFonts w:eastAsia="Calibri"/>
          <w:color w:val="201F1E"/>
          <w:sz w:val="24"/>
          <w:szCs w:val="24"/>
        </w:rPr>
        <w:t xml:space="preserve"> “Rule of Three</w:t>
      </w:r>
      <w:r w:rsidR="30759C68" w:rsidRPr="2408229C">
        <w:rPr>
          <w:rFonts w:eastAsia="Calibri"/>
          <w:color w:val="201F1E"/>
          <w:sz w:val="24"/>
          <w:szCs w:val="24"/>
        </w:rPr>
        <w:t>,” and it</w:t>
      </w:r>
      <w:r w:rsidRPr="2408229C">
        <w:rPr>
          <w:rFonts w:eastAsia="Calibri"/>
          <w:color w:val="201F1E"/>
          <w:sz w:val="24"/>
          <w:szCs w:val="24"/>
        </w:rPr>
        <w:t xml:space="preserve"> takes the following factors into account:</w:t>
      </w:r>
    </w:p>
    <w:p w14:paraId="36B35D12" w14:textId="14F7759C" w:rsidR="00A65C79" w:rsidRPr="00A65C79" w:rsidRDefault="00A65C79" w:rsidP="00A65C79">
      <w:pPr>
        <w:pStyle w:val="ListParagraph"/>
        <w:numPr>
          <w:ilvl w:val="0"/>
          <w:numId w:val="43"/>
        </w:numPr>
        <w:spacing w:after="160" w:line="480" w:lineRule="auto"/>
        <w:rPr>
          <w:rFonts w:eastAsia="Calibri"/>
          <w:b/>
          <w:color w:val="201F1E"/>
          <w:sz w:val="24"/>
          <w:szCs w:val="24"/>
        </w:rPr>
      </w:pPr>
      <w:r w:rsidRPr="00A65C79">
        <w:rPr>
          <w:rFonts w:eastAsia="Calibri"/>
          <w:b/>
          <w:bCs/>
          <w:color w:val="201F1E"/>
          <w:sz w:val="22"/>
          <w:szCs w:val="22"/>
        </w:rPr>
        <w:t>Overhead</w:t>
      </w:r>
      <w:r>
        <w:rPr>
          <w:rFonts w:eastAsia="Calibri"/>
          <w:b/>
          <w:bCs/>
          <w:color w:val="201F1E"/>
          <w:sz w:val="22"/>
          <w:szCs w:val="22"/>
        </w:rPr>
        <w:t xml:space="preserve"> – </w:t>
      </w:r>
      <w:r>
        <w:rPr>
          <w:rFonts w:eastAsia="Calibri"/>
          <w:color w:val="201F1E"/>
          <w:sz w:val="22"/>
          <w:szCs w:val="22"/>
        </w:rPr>
        <w:t>Accounts for costs like software, licenses, stationary, power, etc. (120% - 150% Labor Cost)</w:t>
      </w:r>
      <w:r w:rsidR="00D05045">
        <w:rPr>
          <w:rFonts w:eastAsia="Calibri"/>
          <w:color w:val="201F1E"/>
          <w:sz w:val="22"/>
          <w:szCs w:val="22"/>
        </w:rPr>
        <w:t xml:space="preserve"> Fringe Benefits – (30% Labor cost)</w:t>
      </w:r>
    </w:p>
    <w:p w14:paraId="04E6CF1D" w14:textId="30339ABD" w:rsidR="00712539" w:rsidRPr="00712539" w:rsidRDefault="00712539" w:rsidP="00A65C79">
      <w:pPr>
        <w:pStyle w:val="ListParagraph"/>
        <w:numPr>
          <w:ilvl w:val="0"/>
          <w:numId w:val="43"/>
        </w:numPr>
        <w:spacing w:after="160" w:line="480" w:lineRule="auto"/>
        <w:rPr>
          <w:rFonts w:eastAsia="Calibri"/>
          <w:b/>
          <w:bCs/>
          <w:color w:val="201F1E"/>
          <w:sz w:val="22"/>
          <w:szCs w:val="22"/>
        </w:rPr>
      </w:pPr>
      <w:r>
        <w:rPr>
          <w:rFonts w:eastAsia="Calibri"/>
          <w:b/>
          <w:bCs/>
          <w:color w:val="201F1E"/>
          <w:sz w:val="22"/>
          <w:szCs w:val="22"/>
        </w:rPr>
        <w:t xml:space="preserve">Fees – </w:t>
      </w:r>
      <w:r>
        <w:rPr>
          <w:rFonts w:eastAsia="Calibri"/>
          <w:color w:val="201F1E"/>
          <w:sz w:val="22"/>
          <w:szCs w:val="22"/>
        </w:rPr>
        <w:t>Covers unallowable costs (expenses acquired by contractor that do not meet the criteria to be billed) and overruns (5% - 10% Labor cost)</w:t>
      </w:r>
    </w:p>
    <w:p w14:paraId="690D11A0" w14:textId="4456C2DA" w:rsidR="00712539" w:rsidRPr="00A65C79" w:rsidRDefault="00693F2C" w:rsidP="00A65C79">
      <w:pPr>
        <w:pStyle w:val="ListParagraph"/>
        <w:numPr>
          <w:ilvl w:val="0"/>
          <w:numId w:val="43"/>
        </w:numPr>
        <w:spacing w:after="160" w:line="480" w:lineRule="auto"/>
        <w:rPr>
          <w:rFonts w:eastAsia="Calibri"/>
          <w:b/>
          <w:bCs/>
          <w:color w:val="201F1E"/>
          <w:sz w:val="22"/>
          <w:szCs w:val="22"/>
        </w:rPr>
      </w:pPr>
      <w:r>
        <w:rPr>
          <w:rFonts w:eastAsia="Calibri"/>
          <w:b/>
          <w:bCs/>
          <w:color w:val="201F1E"/>
          <w:sz w:val="22"/>
          <w:szCs w:val="22"/>
        </w:rPr>
        <w:t xml:space="preserve">Profits – </w:t>
      </w:r>
      <w:r>
        <w:rPr>
          <w:rFonts w:eastAsia="Calibri"/>
          <w:color w:val="201F1E"/>
          <w:sz w:val="22"/>
          <w:szCs w:val="22"/>
        </w:rPr>
        <w:t>bonuses &amp; shareholder dividends, cost necessary for program to turn a profit (10% - 20%</w:t>
      </w:r>
      <w:r w:rsidR="00865AD8">
        <w:rPr>
          <w:rFonts w:eastAsia="Calibri"/>
          <w:color w:val="201F1E"/>
          <w:sz w:val="22"/>
          <w:szCs w:val="22"/>
        </w:rPr>
        <w:t xml:space="preserve"> Labor Cost)</w:t>
      </w:r>
    </w:p>
    <w:p w14:paraId="4C96E452" w14:textId="2C164A40" w:rsidR="3B41210E" w:rsidRDefault="3B41210E" w:rsidP="0065247F">
      <w:pPr>
        <w:spacing w:after="160" w:line="480" w:lineRule="auto"/>
        <w:ind w:left="0" w:firstLine="720"/>
        <w:rPr>
          <w:rFonts w:eastAsia="Calibri"/>
          <w:color w:val="201F1E"/>
          <w:sz w:val="24"/>
          <w:szCs w:val="24"/>
        </w:rPr>
      </w:pPr>
      <w:r w:rsidRPr="2408229C">
        <w:rPr>
          <w:rFonts w:eastAsia="Calibri"/>
          <w:color w:val="201F1E"/>
          <w:sz w:val="24"/>
          <w:szCs w:val="24"/>
        </w:rPr>
        <w:t>A</w:t>
      </w:r>
      <w:r w:rsidR="081D5E6A" w:rsidRPr="2408229C">
        <w:rPr>
          <w:rFonts w:eastAsia="Calibri"/>
          <w:color w:val="201F1E"/>
          <w:sz w:val="24"/>
          <w:szCs w:val="24"/>
        </w:rPr>
        <w:t>ccounting for</w:t>
      </w:r>
      <w:r w:rsidRPr="2408229C">
        <w:rPr>
          <w:rFonts w:eastAsia="Calibri"/>
          <w:color w:val="201F1E"/>
          <w:sz w:val="24"/>
          <w:szCs w:val="24"/>
        </w:rPr>
        <w:t xml:space="preserve"> the above factors together yields a 200% increase from just the labor cost. As a result, our final cost calculation is as follows.</w:t>
      </w:r>
    </w:p>
    <w:p w14:paraId="5FFAA97A" w14:textId="2C164A40" w:rsidR="3B41210E" w:rsidRDefault="67BB5A90" w:rsidP="344F0D26">
      <w:pPr>
        <w:pStyle w:val="ListParagraph"/>
        <w:spacing w:after="160" w:line="480" w:lineRule="auto"/>
        <w:ind w:left="0"/>
        <w:rPr>
          <w:rFonts w:eastAsia="Calibri"/>
          <w:b/>
          <w:color w:val="201F1E"/>
          <w:sz w:val="24"/>
          <w:szCs w:val="24"/>
        </w:rPr>
      </w:pPr>
      <w:r w:rsidRPr="2408229C">
        <w:rPr>
          <w:rFonts w:eastAsia="Calibri"/>
          <w:b/>
          <w:color w:val="201F1E"/>
          <w:sz w:val="24"/>
          <w:szCs w:val="24"/>
        </w:rPr>
        <w:t>Estimated Program Cost =</w:t>
      </w:r>
      <w:r w:rsidRPr="2408229C">
        <w:rPr>
          <w:rFonts w:eastAsia="Calibri"/>
          <w:color w:val="201F1E"/>
          <w:sz w:val="24"/>
          <w:szCs w:val="24"/>
        </w:rPr>
        <w:t xml:space="preserve"> </w:t>
      </w:r>
      <w:r w:rsidR="3B41210E" w:rsidRPr="2408229C">
        <w:rPr>
          <w:rFonts w:eastAsia="Calibri"/>
          <w:color w:val="201F1E"/>
          <w:sz w:val="24"/>
          <w:szCs w:val="24"/>
        </w:rPr>
        <w:t>$31,</w:t>
      </w:r>
      <w:r w:rsidR="36DC32CC" w:rsidRPr="2408229C">
        <w:rPr>
          <w:rFonts w:eastAsia="Calibri"/>
          <w:color w:val="201F1E"/>
          <w:sz w:val="24"/>
          <w:szCs w:val="24"/>
        </w:rPr>
        <w:t>020</w:t>
      </w:r>
      <w:r w:rsidR="3B41210E" w:rsidRPr="2408229C">
        <w:rPr>
          <w:rFonts w:eastAsia="Calibri"/>
          <w:color w:val="201F1E"/>
          <w:sz w:val="24"/>
          <w:szCs w:val="24"/>
        </w:rPr>
        <w:t xml:space="preserve"> * 3</w:t>
      </w:r>
      <w:r w:rsidR="3B41210E" w:rsidRPr="2408229C">
        <w:rPr>
          <w:rFonts w:eastAsia="Calibri"/>
          <w:b/>
          <w:color w:val="201F1E"/>
          <w:sz w:val="24"/>
          <w:szCs w:val="24"/>
        </w:rPr>
        <w:t xml:space="preserve"> = $</w:t>
      </w:r>
      <w:r w:rsidR="203E16D4" w:rsidRPr="2408229C">
        <w:rPr>
          <w:rFonts w:eastAsia="Calibri"/>
          <w:b/>
          <w:color w:val="201F1E"/>
          <w:sz w:val="24"/>
          <w:szCs w:val="24"/>
        </w:rPr>
        <w:t>9</w:t>
      </w:r>
      <w:r w:rsidR="52C8C885" w:rsidRPr="2408229C">
        <w:rPr>
          <w:rFonts w:eastAsia="Calibri"/>
          <w:b/>
          <w:color w:val="201F1E"/>
          <w:sz w:val="24"/>
          <w:szCs w:val="24"/>
        </w:rPr>
        <w:t>3</w:t>
      </w:r>
      <w:r w:rsidR="203E16D4" w:rsidRPr="2408229C">
        <w:rPr>
          <w:rFonts w:eastAsia="Calibri"/>
          <w:b/>
          <w:color w:val="201F1E"/>
          <w:sz w:val="24"/>
          <w:szCs w:val="24"/>
        </w:rPr>
        <w:t>,</w:t>
      </w:r>
      <w:r w:rsidR="40C1CDDF" w:rsidRPr="2408229C">
        <w:rPr>
          <w:rFonts w:eastAsia="Calibri"/>
          <w:b/>
          <w:color w:val="201F1E"/>
          <w:sz w:val="24"/>
          <w:szCs w:val="24"/>
        </w:rPr>
        <w:t>060</w:t>
      </w:r>
    </w:p>
    <w:p w14:paraId="77EA7065" w14:textId="28D24DDF" w:rsidR="3B41210E" w:rsidRDefault="3B41210E" w:rsidP="0065247F">
      <w:pPr>
        <w:spacing w:after="160" w:line="480" w:lineRule="auto"/>
        <w:ind w:left="0" w:firstLine="720"/>
        <w:rPr>
          <w:rFonts w:eastAsia="Calibri"/>
          <w:color w:val="201F1E"/>
          <w:sz w:val="24"/>
          <w:szCs w:val="24"/>
        </w:rPr>
      </w:pPr>
      <w:r w:rsidRPr="2408229C">
        <w:rPr>
          <w:rFonts w:eastAsia="Calibri"/>
          <w:color w:val="201F1E"/>
          <w:sz w:val="24"/>
          <w:szCs w:val="24"/>
        </w:rPr>
        <w:t xml:space="preserve">Our estimated program cost </w:t>
      </w:r>
      <w:r w:rsidRPr="1E8D0314">
        <w:rPr>
          <w:rFonts w:eastAsia="Calibri"/>
          <w:color w:val="201F1E"/>
          <w:sz w:val="24"/>
          <w:szCs w:val="24"/>
        </w:rPr>
        <w:t>utilized</w:t>
      </w:r>
      <w:r w:rsidRPr="2408229C">
        <w:rPr>
          <w:rFonts w:eastAsia="Calibri"/>
          <w:color w:val="201F1E"/>
          <w:sz w:val="24"/>
          <w:szCs w:val="24"/>
        </w:rPr>
        <w:t xml:space="preserve"> the “Rule of Three” that we were given, which </w:t>
      </w:r>
      <w:r w:rsidRPr="1E8D0314">
        <w:rPr>
          <w:rFonts w:eastAsia="Calibri"/>
          <w:color w:val="201F1E"/>
          <w:sz w:val="24"/>
          <w:szCs w:val="24"/>
        </w:rPr>
        <w:t>accounted</w:t>
      </w:r>
      <w:r w:rsidRPr="2408229C">
        <w:rPr>
          <w:rFonts w:eastAsia="Calibri"/>
          <w:color w:val="201F1E"/>
          <w:sz w:val="24"/>
          <w:szCs w:val="24"/>
        </w:rPr>
        <w:t xml:space="preserve"> for all costs supplementary to our labor cost.</w:t>
      </w:r>
    </w:p>
    <w:p w14:paraId="28718D3F" w14:textId="210DB15F" w:rsidR="7544E0E8" w:rsidRDefault="3B41210E" w:rsidP="0065247F">
      <w:pPr>
        <w:spacing w:after="160" w:line="480" w:lineRule="auto"/>
        <w:ind w:left="0" w:firstLine="720"/>
        <w:rPr>
          <w:rFonts w:eastAsia="Calibri"/>
          <w:color w:val="201F1E"/>
          <w:sz w:val="24"/>
          <w:szCs w:val="24"/>
        </w:rPr>
      </w:pPr>
      <w:r w:rsidRPr="2408229C">
        <w:rPr>
          <w:rFonts w:eastAsia="Calibri"/>
          <w:color w:val="201F1E"/>
          <w:sz w:val="24"/>
          <w:szCs w:val="24"/>
        </w:rPr>
        <w:lastRenderedPageBreak/>
        <w:t xml:space="preserve">The nature of our partnership with Viasat </w:t>
      </w:r>
      <w:r w:rsidRPr="1E8D0314">
        <w:rPr>
          <w:rFonts w:eastAsia="Calibri"/>
          <w:color w:val="201F1E"/>
          <w:sz w:val="24"/>
          <w:szCs w:val="24"/>
        </w:rPr>
        <w:t>meant</w:t>
      </w:r>
      <w:r w:rsidRPr="2408229C">
        <w:rPr>
          <w:rFonts w:eastAsia="Calibri"/>
          <w:color w:val="201F1E"/>
          <w:sz w:val="24"/>
          <w:szCs w:val="24"/>
        </w:rPr>
        <w:t xml:space="preserve"> that if this project was being completed in industry, rather than as a senior design project, Viasat would foot the bill for any related costs and expenses.</w:t>
      </w:r>
    </w:p>
    <w:p w14:paraId="11D07F06" w14:textId="1859705A" w:rsidR="000A7556" w:rsidRPr="001F021E" w:rsidRDefault="4A562E4B" w:rsidP="00BA1250">
      <w:pPr>
        <w:pStyle w:val="CcList"/>
        <w:numPr>
          <w:ilvl w:val="0"/>
          <w:numId w:val="13"/>
        </w:numPr>
        <w:spacing w:before="240" w:after="120" w:line="480" w:lineRule="auto"/>
        <w:ind w:left="0" w:right="0" w:firstLine="0"/>
        <w:rPr>
          <w:b/>
          <w:sz w:val="32"/>
          <w:szCs w:val="32"/>
        </w:rPr>
      </w:pPr>
      <w:r w:rsidRPr="4A562E4B">
        <w:rPr>
          <w:b/>
          <w:bCs/>
          <w:sz w:val="32"/>
          <w:szCs w:val="32"/>
        </w:rPr>
        <w:t>Results</w:t>
      </w:r>
    </w:p>
    <w:p w14:paraId="57EC1AF4" w14:textId="5780CFE8" w:rsidR="00099BFA" w:rsidRDefault="00099BFA" w:rsidP="12080EF8">
      <w:pPr>
        <w:spacing w:line="480" w:lineRule="auto"/>
        <w:ind w:left="0" w:right="0"/>
        <w:jc w:val="center"/>
      </w:pPr>
      <w:r>
        <w:rPr>
          <w:noProof/>
        </w:rPr>
        <w:drawing>
          <wp:inline distT="0" distB="0" distL="0" distR="0" wp14:anchorId="1E7BD165" wp14:editId="08A35F47">
            <wp:extent cx="3019425" cy="2009775"/>
            <wp:effectExtent l="0" t="0" r="0" b="0"/>
            <wp:docPr id="1418397514" name="Picture 141839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397514"/>
                    <pic:cNvPicPr/>
                  </pic:nvPicPr>
                  <pic:blipFill>
                    <a:blip r:embed="rId21">
                      <a:extLst>
                        <a:ext uri="{28A0092B-C50C-407E-A947-70E740481C1C}">
                          <a14:useLocalDpi xmlns:a14="http://schemas.microsoft.com/office/drawing/2010/main" val="0"/>
                        </a:ext>
                      </a:extLst>
                    </a:blip>
                    <a:stretch>
                      <a:fillRect/>
                    </a:stretch>
                  </pic:blipFill>
                  <pic:spPr>
                    <a:xfrm>
                      <a:off x="0" y="0"/>
                      <a:ext cx="3019425" cy="2009775"/>
                    </a:xfrm>
                    <a:prstGeom prst="rect">
                      <a:avLst/>
                    </a:prstGeom>
                  </pic:spPr>
                </pic:pic>
              </a:graphicData>
            </a:graphic>
          </wp:inline>
        </w:drawing>
      </w:r>
    </w:p>
    <w:p w14:paraId="091D5956" w14:textId="2E8B4E02" w:rsidR="00361437" w:rsidRDefault="00361437" w:rsidP="1E8D0314">
      <w:pPr>
        <w:spacing w:line="480" w:lineRule="auto"/>
        <w:ind w:left="0"/>
        <w:jc w:val="center"/>
      </w:pPr>
      <w:r w:rsidRPr="1E8D0314">
        <w:rPr>
          <w:b/>
          <w:bCs/>
          <w:noProof/>
        </w:rPr>
        <w:t>Figure 5:</w:t>
      </w:r>
      <w:r w:rsidR="00E358AE" w:rsidRPr="1E8D0314">
        <w:rPr>
          <w:noProof/>
        </w:rPr>
        <w:t xml:space="preserve"> </w:t>
      </w:r>
      <w:r w:rsidR="1E8D0314" w:rsidRPr="1E8D0314">
        <w:t xml:space="preserve">Graph showing predicted RMS plotted against the Lambda values to demonstrate improved RMS error </w:t>
      </w:r>
    </w:p>
    <w:p w14:paraId="1AD45D54" w14:textId="01469E96" w:rsidR="12080EF8" w:rsidRDefault="12080EF8" w:rsidP="1E8D0314">
      <w:pPr>
        <w:pStyle w:val="CcList"/>
        <w:spacing w:before="240" w:after="120" w:line="480" w:lineRule="auto"/>
        <w:ind w:left="0" w:firstLine="0"/>
        <w:rPr>
          <w:rFonts w:ascii="Arial" w:eastAsia="Arial" w:hAnsi="Arial" w:cs="Arial"/>
          <w:color w:val="333399"/>
          <w:sz w:val="12"/>
          <w:szCs w:val="12"/>
        </w:rPr>
      </w:pPr>
      <w:r w:rsidRPr="12080EF8">
        <w:rPr>
          <w:sz w:val="24"/>
          <w:szCs w:val="24"/>
        </w:rPr>
        <w:t xml:space="preserve">Graph of one of the possible outcomes from the machine learning model. This graph demonstrates the RMS value against the Lambda value. </w:t>
      </w:r>
      <w:r w:rsidR="009C0DDB" w:rsidRPr="1E8D0314">
        <w:rPr>
          <w:sz w:val="24"/>
          <w:szCs w:val="24"/>
        </w:rPr>
        <w:t>As shown, the model can closely predict the values which saves significant time over using the MA</w:t>
      </w:r>
      <w:r w:rsidR="5FD267EA" w:rsidRPr="1E8D0314">
        <w:rPr>
          <w:sz w:val="24"/>
          <w:szCs w:val="24"/>
        </w:rPr>
        <w:t xml:space="preserve">TLAB code for the same </w:t>
      </w:r>
      <w:r w:rsidR="1E8D0314" w:rsidRPr="1E8D0314">
        <w:rPr>
          <w:sz w:val="24"/>
          <w:szCs w:val="24"/>
        </w:rPr>
        <w:t xml:space="preserve">output generation to find optimal Ki and </w:t>
      </w:r>
      <w:proofErr w:type="spellStart"/>
      <w:r w:rsidR="1E8D0314" w:rsidRPr="1E8D0314">
        <w:rPr>
          <w:sz w:val="24"/>
          <w:szCs w:val="24"/>
        </w:rPr>
        <w:t>Kp</w:t>
      </w:r>
      <w:proofErr w:type="spellEnd"/>
      <w:r w:rsidR="1E8D0314" w:rsidRPr="1E8D0314">
        <w:rPr>
          <w:sz w:val="24"/>
          <w:szCs w:val="24"/>
        </w:rPr>
        <w:t xml:space="preserve"> values.</w:t>
      </w:r>
    </w:p>
    <w:p w14:paraId="04EE2C46" w14:textId="6220979C" w:rsidR="12080EF8" w:rsidRDefault="12080EF8" w:rsidP="12080EF8">
      <w:pPr>
        <w:pStyle w:val="CcList"/>
        <w:numPr>
          <w:ilvl w:val="0"/>
          <w:numId w:val="13"/>
        </w:numPr>
        <w:spacing w:before="240" w:after="120" w:line="480" w:lineRule="auto"/>
        <w:rPr>
          <w:b/>
          <w:bCs/>
          <w:sz w:val="32"/>
          <w:szCs w:val="32"/>
        </w:rPr>
      </w:pPr>
      <w:r w:rsidRPr="12080EF8">
        <w:rPr>
          <w:b/>
          <w:bCs/>
          <w:sz w:val="32"/>
          <w:szCs w:val="32"/>
        </w:rPr>
        <w:t>Adding dynamic input</w:t>
      </w:r>
    </w:p>
    <w:p w14:paraId="5A70D16B" w14:textId="22950185" w:rsidR="009C0DDB" w:rsidRDefault="1E8D0314" w:rsidP="1E8D0314">
      <w:pPr>
        <w:pStyle w:val="CcList"/>
        <w:spacing w:before="240" w:after="120" w:line="480" w:lineRule="auto"/>
        <w:ind w:left="0" w:firstLine="0"/>
        <w:rPr>
          <w:b/>
          <w:bCs/>
          <w:sz w:val="32"/>
          <w:szCs w:val="32"/>
        </w:rPr>
      </w:pPr>
      <w:r w:rsidRPr="1E8D0314">
        <w:rPr>
          <w:sz w:val="24"/>
          <w:szCs w:val="24"/>
        </w:rPr>
        <w:t>In addition to using constant reference, we decided to add dynamic input capability in the model for practical, real-time tracking. We tried to use a square function as input (left</w:t>
      </w:r>
      <w:proofErr w:type="gramStart"/>
      <w:r w:rsidRPr="1E8D0314">
        <w:rPr>
          <w:sz w:val="24"/>
          <w:szCs w:val="24"/>
        </w:rPr>
        <w:t>), and</w:t>
      </w:r>
      <w:proofErr w:type="gramEnd"/>
      <w:r w:rsidRPr="1E8D0314">
        <w:rPr>
          <w:sz w:val="24"/>
          <w:szCs w:val="24"/>
        </w:rPr>
        <w:t xml:space="preserve"> achieved some level of tracking on the right. This is quite imperfect at the </w:t>
      </w:r>
      <w:proofErr w:type="gramStart"/>
      <w:r w:rsidRPr="1E8D0314">
        <w:rPr>
          <w:sz w:val="24"/>
          <w:szCs w:val="24"/>
        </w:rPr>
        <w:t>moment</w:t>
      </w:r>
      <w:proofErr w:type="gramEnd"/>
      <w:r w:rsidRPr="1E8D0314">
        <w:rPr>
          <w:sz w:val="24"/>
          <w:szCs w:val="24"/>
        </w:rPr>
        <w:t xml:space="preserve"> and we intend to achieve better results in the future with appropriate eigenvalue assignment and timestep initialization.</w:t>
      </w:r>
    </w:p>
    <w:p w14:paraId="79421C84" w14:textId="30278F2C" w:rsidR="12080EF8" w:rsidRDefault="1E8D0314" w:rsidP="1E8D0314">
      <w:pPr>
        <w:pStyle w:val="CcList"/>
        <w:spacing w:before="240" w:after="120" w:line="480" w:lineRule="auto"/>
        <w:ind w:left="-360" w:firstLine="0"/>
        <w:jc w:val="center"/>
      </w:pPr>
      <w:r>
        <w:rPr>
          <w:noProof/>
        </w:rPr>
        <w:lastRenderedPageBreak/>
        <w:drawing>
          <wp:inline distT="0" distB="0" distL="0" distR="0" wp14:anchorId="7E307B76" wp14:editId="6AA21CFD">
            <wp:extent cx="2771775" cy="1628418"/>
            <wp:effectExtent l="0" t="0" r="0" b="0"/>
            <wp:docPr id="1279242606" name="Picture 12792426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71775" cy="1628418"/>
                    </a:xfrm>
                    <a:prstGeom prst="rect">
                      <a:avLst/>
                    </a:prstGeom>
                  </pic:spPr>
                </pic:pic>
              </a:graphicData>
            </a:graphic>
          </wp:inline>
        </w:drawing>
      </w:r>
      <w:r>
        <w:rPr>
          <w:noProof/>
        </w:rPr>
        <w:drawing>
          <wp:inline distT="0" distB="0" distL="0" distR="0" wp14:anchorId="346B5EAD" wp14:editId="72F5C846">
            <wp:extent cx="3265070" cy="1938635"/>
            <wp:effectExtent l="0" t="0" r="0" b="0"/>
            <wp:docPr id="1" name="Picture 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65070" cy="1938635"/>
                    </a:xfrm>
                    <a:prstGeom prst="rect">
                      <a:avLst/>
                    </a:prstGeom>
                  </pic:spPr>
                </pic:pic>
              </a:graphicData>
            </a:graphic>
          </wp:inline>
        </w:drawing>
      </w:r>
    </w:p>
    <w:p w14:paraId="126EE6B6" w14:textId="6015E064" w:rsidR="00361437" w:rsidRDefault="00361437" w:rsidP="1E8D0314">
      <w:pPr>
        <w:spacing w:line="480" w:lineRule="auto"/>
        <w:ind w:left="0"/>
        <w:jc w:val="center"/>
      </w:pPr>
      <w:r w:rsidRPr="1E8D0314">
        <w:rPr>
          <w:b/>
          <w:bCs/>
          <w:noProof/>
        </w:rPr>
        <w:t>Figure 6:</w:t>
      </w:r>
      <w:r w:rsidR="00E358AE" w:rsidRPr="1E8D0314">
        <w:rPr>
          <w:noProof/>
        </w:rPr>
        <w:t xml:space="preserve"> Square wave input (left) and the model ouput to the dynamic input (right)</w:t>
      </w:r>
    </w:p>
    <w:p w14:paraId="1705F242" w14:textId="141A8A2F" w:rsidR="00A419F9" w:rsidRDefault="008A2439" w:rsidP="3FEC2DEF">
      <w:pPr>
        <w:pStyle w:val="CcList"/>
        <w:numPr>
          <w:ilvl w:val="0"/>
          <w:numId w:val="13"/>
        </w:numPr>
        <w:spacing w:before="240" w:after="120" w:line="480" w:lineRule="auto"/>
        <w:rPr>
          <w:b/>
          <w:bCs/>
          <w:sz w:val="32"/>
          <w:szCs w:val="32"/>
        </w:rPr>
      </w:pPr>
      <w:r w:rsidRPr="12080EF8">
        <w:rPr>
          <w:b/>
          <w:bCs/>
          <w:sz w:val="32"/>
          <w:szCs w:val="32"/>
        </w:rPr>
        <w:t>Leadership Roles</w:t>
      </w:r>
    </w:p>
    <w:p w14:paraId="2B7EAB23" w14:textId="3E9076D0" w:rsidR="007B6CF0" w:rsidRDefault="008A2C40" w:rsidP="005745B8">
      <w:pPr>
        <w:pStyle w:val="CcList"/>
        <w:spacing w:before="240" w:after="120" w:line="480" w:lineRule="auto"/>
        <w:ind w:left="0" w:firstLine="720"/>
        <w:rPr>
          <w:sz w:val="24"/>
          <w:szCs w:val="24"/>
        </w:rPr>
      </w:pPr>
      <w:r>
        <w:rPr>
          <w:sz w:val="24"/>
          <w:szCs w:val="24"/>
        </w:rPr>
        <w:t>We have split our team roles into technical interests and expertise</w:t>
      </w:r>
      <w:r w:rsidR="00666977">
        <w:rPr>
          <w:sz w:val="24"/>
          <w:szCs w:val="24"/>
        </w:rPr>
        <w:t xml:space="preserve">. Although all people will </w:t>
      </w:r>
      <w:r w:rsidR="00936CA2">
        <w:rPr>
          <w:sz w:val="24"/>
          <w:szCs w:val="24"/>
        </w:rPr>
        <w:t xml:space="preserve">spend time developing </w:t>
      </w:r>
      <w:r w:rsidR="00202300">
        <w:rPr>
          <w:sz w:val="24"/>
          <w:szCs w:val="24"/>
        </w:rPr>
        <w:t xml:space="preserve">our product next semester, certain people will </w:t>
      </w:r>
      <w:r w:rsidR="2F7C5236" w:rsidRPr="4889A439">
        <w:rPr>
          <w:sz w:val="24"/>
          <w:szCs w:val="24"/>
        </w:rPr>
        <w:t>insight</w:t>
      </w:r>
      <w:r w:rsidR="007B6CF0">
        <w:rPr>
          <w:sz w:val="24"/>
          <w:szCs w:val="24"/>
        </w:rPr>
        <w:t xml:space="preserve"> into their respective fields</w:t>
      </w:r>
    </w:p>
    <w:p w14:paraId="47D6FA0A" w14:textId="71EC7BC2" w:rsidR="008A2439" w:rsidRDefault="00A419F9" w:rsidP="005745B8">
      <w:pPr>
        <w:pStyle w:val="CcList"/>
        <w:spacing w:before="240" w:after="120" w:line="480" w:lineRule="auto"/>
        <w:ind w:left="0" w:firstLine="360"/>
        <w:rPr>
          <w:sz w:val="24"/>
          <w:szCs w:val="24"/>
        </w:rPr>
      </w:pPr>
      <w:r>
        <w:rPr>
          <w:sz w:val="24"/>
          <w:szCs w:val="24"/>
        </w:rPr>
        <w:t>Our team</w:t>
      </w:r>
      <w:r w:rsidR="252E52E2" w:rsidRPr="00A419F9">
        <w:rPr>
          <w:sz w:val="24"/>
          <w:szCs w:val="24"/>
        </w:rPr>
        <w:t xml:space="preserve"> roles </w:t>
      </w:r>
      <w:r>
        <w:rPr>
          <w:sz w:val="24"/>
          <w:szCs w:val="24"/>
        </w:rPr>
        <w:t>have been divided in t</w:t>
      </w:r>
      <w:r w:rsidR="252E52E2" w:rsidRPr="00A419F9">
        <w:rPr>
          <w:sz w:val="24"/>
          <w:szCs w:val="24"/>
        </w:rPr>
        <w:t>he following manner</w:t>
      </w:r>
      <w:r w:rsidR="38CFCFCA" w:rsidRPr="04929397">
        <w:rPr>
          <w:sz w:val="24"/>
          <w:szCs w:val="24"/>
        </w:rPr>
        <w:t>:</w:t>
      </w:r>
    </w:p>
    <w:p w14:paraId="7CD992E1" w14:textId="554D30C8" w:rsidR="15811280" w:rsidRPr="00CE35B9" w:rsidRDefault="15811280" w:rsidP="00CA3801">
      <w:pPr>
        <w:pStyle w:val="ListParagraph"/>
        <w:numPr>
          <w:ilvl w:val="0"/>
          <w:numId w:val="38"/>
        </w:numPr>
        <w:spacing w:line="480" w:lineRule="auto"/>
        <w:rPr>
          <w:color w:val="000000" w:themeColor="text1"/>
          <w:sz w:val="32"/>
          <w:szCs w:val="32"/>
        </w:rPr>
      </w:pPr>
      <w:r w:rsidRPr="00CE35B9">
        <w:rPr>
          <w:color w:val="000000" w:themeColor="text1"/>
          <w:sz w:val="24"/>
          <w:szCs w:val="24"/>
        </w:rPr>
        <w:t>Webmaster/ Git Coordinator – Tyler Cole</w:t>
      </w:r>
    </w:p>
    <w:p w14:paraId="080F2A87" w14:textId="554D30C8" w:rsidR="15811280" w:rsidRPr="00CE35B9" w:rsidRDefault="15811280" w:rsidP="00CA3801">
      <w:pPr>
        <w:pStyle w:val="ListParagraph"/>
        <w:numPr>
          <w:ilvl w:val="0"/>
          <w:numId w:val="38"/>
        </w:numPr>
        <w:spacing w:line="480" w:lineRule="auto"/>
        <w:rPr>
          <w:color w:val="000000" w:themeColor="text1"/>
          <w:sz w:val="32"/>
          <w:szCs w:val="32"/>
        </w:rPr>
      </w:pPr>
      <w:r w:rsidRPr="00CE35B9">
        <w:rPr>
          <w:color w:val="000000" w:themeColor="text1"/>
          <w:sz w:val="24"/>
          <w:szCs w:val="24"/>
        </w:rPr>
        <w:t xml:space="preserve">RF Insider – </w:t>
      </w:r>
      <w:proofErr w:type="spellStart"/>
      <w:r w:rsidRPr="00CE35B9">
        <w:rPr>
          <w:color w:val="000000" w:themeColor="text1"/>
          <w:sz w:val="24"/>
          <w:szCs w:val="24"/>
        </w:rPr>
        <w:t>Mikias</w:t>
      </w:r>
      <w:proofErr w:type="spellEnd"/>
      <w:r w:rsidRPr="00CE35B9">
        <w:rPr>
          <w:color w:val="000000" w:themeColor="text1"/>
          <w:sz w:val="24"/>
          <w:szCs w:val="24"/>
        </w:rPr>
        <w:t xml:space="preserve"> </w:t>
      </w:r>
      <w:proofErr w:type="spellStart"/>
      <w:r w:rsidRPr="00CE35B9">
        <w:rPr>
          <w:color w:val="000000" w:themeColor="text1"/>
          <w:sz w:val="24"/>
          <w:szCs w:val="24"/>
        </w:rPr>
        <w:t>Balkew</w:t>
      </w:r>
      <w:proofErr w:type="spellEnd"/>
    </w:p>
    <w:p w14:paraId="6982CB92" w14:textId="554D30C8" w:rsidR="15811280" w:rsidRPr="00CE35B9" w:rsidRDefault="15811280" w:rsidP="00CA3801">
      <w:pPr>
        <w:pStyle w:val="ListParagraph"/>
        <w:numPr>
          <w:ilvl w:val="0"/>
          <w:numId w:val="38"/>
        </w:numPr>
        <w:spacing w:line="480" w:lineRule="auto"/>
        <w:rPr>
          <w:color w:val="000000" w:themeColor="text1"/>
          <w:sz w:val="32"/>
          <w:szCs w:val="32"/>
        </w:rPr>
      </w:pPr>
      <w:r w:rsidRPr="00CE35B9">
        <w:rPr>
          <w:color w:val="000000" w:themeColor="text1"/>
          <w:sz w:val="24"/>
          <w:szCs w:val="24"/>
        </w:rPr>
        <w:t>Documentation/Viasat Coordinator - Shreyas Mhasawade</w:t>
      </w:r>
    </w:p>
    <w:p w14:paraId="714D0E63" w14:textId="554D30C8" w:rsidR="15811280" w:rsidRPr="00CE35B9" w:rsidRDefault="15811280" w:rsidP="00CA3801">
      <w:pPr>
        <w:pStyle w:val="ListParagraph"/>
        <w:numPr>
          <w:ilvl w:val="0"/>
          <w:numId w:val="38"/>
        </w:numPr>
        <w:spacing w:line="480" w:lineRule="auto"/>
        <w:rPr>
          <w:color w:val="000000" w:themeColor="text1"/>
          <w:sz w:val="32"/>
          <w:szCs w:val="32"/>
        </w:rPr>
      </w:pPr>
      <w:r w:rsidRPr="00CE35B9">
        <w:rPr>
          <w:color w:val="000000" w:themeColor="text1"/>
          <w:sz w:val="24"/>
          <w:szCs w:val="24"/>
        </w:rPr>
        <w:t xml:space="preserve">DSP insider - </w:t>
      </w:r>
      <w:proofErr w:type="spellStart"/>
      <w:r w:rsidRPr="00CE35B9">
        <w:rPr>
          <w:color w:val="000000" w:themeColor="text1"/>
          <w:sz w:val="24"/>
          <w:szCs w:val="24"/>
        </w:rPr>
        <w:t>Adrija</w:t>
      </w:r>
      <w:proofErr w:type="spellEnd"/>
      <w:r w:rsidRPr="00CE35B9">
        <w:rPr>
          <w:color w:val="000000" w:themeColor="text1"/>
          <w:sz w:val="24"/>
          <w:szCs w:val="24"/>
        </w:rPr>
        <w:t xml:space="preserve"> Bhattacharya</w:t>
      </w:r>
    </w:p>
    <w:p w14:paraId="76669CFB" w14:textId="554D30C8" w:rsidR="15811280" w:rsidRPr="00CE35B9" w:rsidRDefault="15811280" w:rsidP="00CA3801">
      <w:pPr>
        <w:pStyle w:val="ListParagraph"/>
        <w:numPr>
          <w:ilvl w:val="0"/>
          <w:numId w:val="38"/>
        </w:numPr>
        <w:spacing w:line="480" w:lineRule="auto"/>
        <w:rPr>
          <w:color w:val="000000" w:themeColor="text1"/>
          <w:sz w:val="32"/>
          <w:szCs w:val="32"/>
        </w:rPr>
      </w:pPr>
      <w:r w:rsidRPr="00CE35B9">
        <w:rPr>
          <w:color w:val="000000" w:themeColor="text1"/>
          <w:sz w:val="24"/>
          <w:szCs w:val="24"/>
        </w:rPr>
        <w:t xml:space="preserve">Expo Coordinator - Chris </w:t>
      </w:r>
      <w:proofErr w:type="spellStart"/>
      <w:r w:rsidRPr="00CE35B9">
        <w:rPr>
          <w:color w:val="000000" w:themeColor="text1"/>
          <w:sz w:val="24"/>
          <w:szCs w:val="24"/>
        </w:rPr>
        <w:t>Rothmann</w:t>
      </w:r>
      <w:proofErr w:type="spellEnd"/>
    </w:p>
    <w:p w14:paraId="3EFCA7CD" w14:textId="0C625011" w:rsidR="5F65EAD9" w:rsidRDefault="5F65EAD9" w:rsidP="5F65EAD9">
      <w:pPr>
        <w:pStyle w:val="CcList"/>
        <w:spacing w:line="360" w:lineRule="auto"/>
        <w:ind w:left="0" w:firstLine="0"/>
        <w:rPr>
          <w:sz w:val="24"/>
          <w:szCs w:val="24"/>
        </w:rPr>
      </w:pPr>
    </w:p>
    <w:p w14:paraId="0CC82521" w14:textId="1FF10F7D" w:rsidR="00CE35B9" w:rsidRDefault="00CE35B9" w:rsidP="5F65EAD9">
      <w:pPr>
        <w:pStyle w:val="CcList"/>
        <w:spacing w:line="360" w:lineRule="auto"/>
        <w:ind w:left="0" w:firstLine="0"/>
        <w:rPr>
          <w:sz w:val="24"/>
          <w:szCs w:val="24"/>
        </w:rPr>
      </w:pPr>
    </w:p>
    <w:p w14:paraId="55B51ED3" w14:textId="1FF10F7D" w:rsidR="6A073599" w:rsidRDefault="6A073599">
      <w:r>
        <w:br w:type="page"/>
      </w:r>
    </w:p>
    <w:p w14:paraId="794A4491" w14:textId="0C625011" w:rsidR="00CE35B9" w:rsidRDefault="00CE35B9" w:rsidP="5F65EAD9">
      <w:pPr>
        <w:pStyle w:val="CcList"/>
        <w:spacing w:line="360" w:lineRule="auto"/>
        <w:ind w:left="0" w:firstLine="0"/>
        <w:rPr>
          <w:sz w:val="24"/>
          <w:szCs w:val="24"/>
        </w:rPr>
      </w:pPr>
    </w:p>
    <w:p w14:paraId="1DC7DBC7" w14:textId="77777777" w:rsidR="00522E46" w:rsidRDefault="001F021E" w:rsidP="12080EF8">
      <w:pPr>
        <w:pStyle w:val="CcList"/>
        <w:numPr>
          <w:ilvl w:val="0"/>
          <w:numId w:val="13"/>
        </w:numPr>
        <w:spacing w:before="240" w:after="120" w:line="480" w:lineRule="auto"/>
        <w:ind w:left="0" w:right="0" w:firstLine="0"/>
        <w:rPr>
          <w:b/>
          <w:bCs/>
          <w:sz w:val="32"/>
          <w:szCs w:val="32"/>
        </w:rPr>
      </w:pPr>
      <w:r w:rsidRPr="12080EF8">
        <w:rPr>
          <w:b/>
          <w:bCs/>
          <w:sz w:val="32"/>
          <w:szCs w:val="32"/>
        </w:rPr>
        <w:t>References</w:t>
      </w:r>
    </w:p>
    <w:p w14:paraId="7664FD50" w14:textId="506F8EB5" w:rsidR="00542EFB" w:rsidRPr="00C06EDB" w:rsidRDefault="1F703D60" w:rsidP="00422207">
      <w:pPr>
        <w:pStyle w:val="CcList"/>
        <w:spacing w:line="480" w:lineRule="auto"/>
        <w:ind w:left="0" w:right="0" w:firstLine="0"/>
        <w:rPr>
          <w:sz w:val="24"/>
          <w:szCs w:val="24"/>
        </w:rPr>
      </w:pPr>
      <w:r w:rsidRPr="00542EFB">
        <w:rPr>
          <w:sz w:val="24"/>
          <w:szCs w:val="24"/>
        </w:rPr>
        <w:t xml:space="preserve">[1] </w:t>
      </w:r>
      <w:r w:rsidR="00542EFB">
        <w:rPr>
          <w:sz w:val="24"/>
          <w:szCs w:val="24"/>
        </w:rPr>
        <w:t xml:space="preserve">      </w:t>
      </w:r>
      <w:r w:rsidRPr="00542EFB">
        <w:rPr>
          <w:sz w:val="24"/>
          <w:szCs w:val="24"/>
        </w:rPr>
        <w:t xml:space="preserve">R. Ranjan, “Calibration in Machine Learning,” 14-Sep-2019. [Online]. </w:t>
      </w:r>
      <w:r w:rsidRPr="00C06EDB">
        <w:rPr>
          <w:sz w:val="24"/>
          <w:szCs w:val="24"/>
        </w:rPr>
        <w:t xml:space="preserve">Available: </w:t>
      </w:r>
    </w:p>
    <w:p w14:paraId="5C35F3DF" w14:textId="380624B7" w:rsidR="1F703D60" w:rsidRDefault="00542EFB" w:rsidP="00422207">
      <w:pPr>
        <w:pStyle w:val="CcList"/>
        <w:spacing w:line="480" w:lineRule="auto"/>
        <w:ind w:left="720" w:right="0" w:firstLine="0"/>
        <w:rPr>
          <w:sz w:val="24"/>
          <w:szCs w:val="24"/>
        </w:rPr>
      </w:pPr>
      <w:r w:rsidRPr="00542EFB">
        <w:rPr>
          <w:sz w:val="24"/>
          <w:szCs w:val="24"/>
        </w:rPr>
        <w:t>https://medium.com/analytics-vidhya/calibration-in-machine-learning-e7972ac93555</w:t>
      </w:r>
      <w:r w:rsidR="1F703D60" w:rsidRPr="00542EFB">
        <w:rPr>
          <w:sz w:val="24"/>
          <w:szCs w:val="24"/>
        </w:rPr>
        <w:t>. [Accessed: 08-Oct</w:t>
      </w:r>
      <w:r>
        <w:rPr>
          <w:sz w:val="24"/>
          <w:szCs w:val="24"/>
        </w:rPr>
        <w:t xml:space="preserve"> </w:t>
      </w:r>
      <w:r w:rsidR="1F703D60" w:rsidRPr="00542EFB">
        <w:rPr>
          <w:sz w:val="24"/>
          <w:szCs w:val="24"/>
        </w:rPr>
        <w:t>2021]</w:t>
      </w:r>
    </w:p>
    <w:p w14:paraId="7F55DB1B" w14:textId="77777777" w:rsidR="00D2552C" w:rsidRPr="00542EFB" w:rsidRDefault="00D2552C" w:rsidP="00422207">
      <w:pPr>
        <w:pStyle w:val="CcList"/>
        <w:spacing w:line="480" w:lineRule="auto"/>
        <w:ind w:left="720" w:right="0" w:firstLine="0"/>
        <w:rPr>
          <w:sz w:val="24"/>
          <w:szCs w:val="24"/>
        </w:rPr>
      </w:pPr>
    </w:p>
    <w:p w14:paraId="537E0D84" w14:textId="77777777" w:rsidR="00D2552C" w:rsidRDefault="5664CF41" w:rsidP="00422207">
      <w:pPr>
        <w:pStyle w:val="CcList"/>
        <w:spacing w:line="480" w:lineRule="auto"/>
        <w:ind w:left="0" w:right="0" w:firstLine="0"/>
        <w:rPr>
          <w:sz w:val="24"/>
          <w:szCs w:val="24"/>
        </w:rPr>
      </w:pPr>
      <w:r w:rsidRPr="00542EFB">
        <w:rPr>
          <w:sz w:val="24"/>
          <w:szCs w:val="24"/>
        </w:rPr>
        <w:t xml:space="preserve">[2] </w:t>
      </w:r>
      <w:r w:rsidR="00D2552C">
        <w:rPr>
          <w:sz w:val="24"/>
          <w:szCs w:val="24"/>
        </w:rPr>
        <w:t xml:space="preserve">      </w:t>
      </w:r>
      <w:r w:rsidRPr="00542EFB">
        <w:rPr>
          <w:sz w:val="24"/>
          <w:szCs w:val="24"/>
        </w:rPr>
        <w:t xml:space="preserve">M. </w:t>
      </w:r>
      <w:proofErr w:type="spellStart"/>
      <w:r w:rsidRPr="00542EFB">
        <w:rPr>
          <w:sz w:val="24"/>
          <w:szCs w:val="24"/>
        </w:rPr>
        <w:t>Bkassiny</w:t>
      </w:r>
      <w:proofErr w:type="spellEnd"/>
      <w:r w:rsidRPr="00542EFB">
        <w:rPr>
          <w:sz w:val="24"/>
          <w:szCs w:val="24"/>
        </w:rPr>
        <w:t xml:space="preserve">, Y. Li and S. K. Jayaweera, "A Survey on Machine-Learning Techniques in </w:t>
      </w:r>
    </w:p>
    <w:p w14:paraId="7C2B4BBC" w14:textId="77777777" w:rsidR="00D2552C" w:rsidRDefault="5664CF41" w:rsidP="00422207">
      <w:pPr>
        <w:pStyle w:val="CcList"/>
        <w:spacing w:line="480" w:lineRule="auto"/>
        <w:ind w:left="0" w:right="0" w:firstLine="720"/>
        <w:rPr>
          <w:sz w:val="24"/>
          <w:szCs w:val="24"/>
        </w:rPr>
      </w:pPr>
      <w:r w:rsidRPr="00542EFB">
        <w:rPr>
          <w:sz w:val="24"/>
          <w:szCs w:val="24"/>
        </w:rPr>
        <w:t>Cognitive Radios," in IEEE Communications Surveys &amp; Tutorials, vol. 15, no. 3, pp. 1136-</w:t>
      </w:r>
    </w:p>
    <w:p w14:paraId="0279F893" w14:textId="4BB61440" w:rsidR="5664CF41" w:rsidRDefault="5664CF41" w:rsidP="00422207">
      <w:pPr>
        <w:pStyle w:val="CcList"/>
        <w:spacing w:line="480" w:lineRule="auto"/>
        <w:ind w:left="0" w:right="0" w:firstLine="720"/>
        <w:rPr>
          <w:sz w:val="24"/>
          <w:szCs w:val="24"/>
        </w:rPr>
      </w:pPr>
      <w:r w:rsidRPr="00542EFB">
        <w:rPr>
          <w:sz w:val="24"/>
          <w:szCs w:val="24"/>
        </w:rPr>
        <w:t xml:space="preserve">1159, Third Quarter 2013, </w:t>
      </w:r>
      <w:proofErr w:type="spellStart"/>
      <w:r w:rsidRPr="00542EFB">
        <w:rPr>
          <w:sz w:val="24"/>
          <w:szCs w:val="24"/>
        </w:rPr>
        <w:t>doi</w:t>
      </w:r>
      <w:proofErr w:type="spellEnd"/>
      <w:r w:rsidRPr="00542EFB">
        <w:rPr>
          <w:sz w:val="24"/>
          <w:szCs w:val="24"/>
        </w:rPr>
        <w:t>: 10.1109/SURV.2012.100412.00017.</w:t>
      </w:r>
    </w:p>
    <w:p w14:paraId="706FA965" w14:textId="4BB61440" w:rsidR="008D6D38" w:rsidRPr="00542EFB" w:rsidRDefault="008D6D38" w:rsidP="00422207">
      <w:pPr>
        <w:pStyle w:val="CcList"/>
        <w:spacing w:line="480" w:lineRule="auto"/>
        <w:ind w:left="0" w:right="0" w:firstLine="720"/>
        <w:rPr>
          <w:sz w:val="24"/>
          <w:szCs w:val="24"/>
        </w:rPr>
      </w:pPr>
    </w:p>
    <w:p w14:paraId="6DE1D888" w14:textId="56F23993" w:rsidR="5664CF41" w:rsidRDefault="5664CF41" w:rsidP="29BD8368">
      <w:pPr>
        <w:pStyle w:val="CcList"/>
        <w:spacing w:line="480" w:lineRule="auto"/>
        <w:ind w:left="0" w:right="0" w:firstLine="0"/>
        <w:rPr>
          <w:sz w:val="24"/>
          <w:szCs w:val="24"/>
        </w:rPr>
      </w:pPr>
      <w:r w:rsidRPr="00542EFB">
        <w:rPr>
          <w:sz w:val="24"/>
          <w:szCs w:val="24"/>
        </w:rPr>
        <w:t xml:space="preserve">[3] </w:t>
      </w:r>
      <w:r w:rsidR="00D2552C">
        <w:tab/>
      </w:r>
      <w:r w:rsidRPr="00542EFB">
        <w:rPr>
          <w:sz w:val="24"/>
          <w:szCs w:val="24"/>
        </w:rPr>
        <w:t xml:space="preserve">MathWorks, “Pricing &amp; Licensing.” [Online]. </w:t>
      </w:r>
      <w:r w:rsidRPr="00C06EDB">
        <w:rPr>
          <w:sz w:val="24"/>
          <w:szCs w:val="24"/>
        </w:rPr>
        <w:t xml:space="preserve">Available: </w:t>
      </w:r>
      <w:r w:rsidR="00D2552C" w:rsidRPr="00C06EDB">
        <w:rPr>
          <w:sz w:val="24"/>
          <w:szCs w:val="24"/>
        </w:rPr>
        <w:t>https://www.mathworks.com/pricing-</w:t>
      </w:r>
      <w:r w:rsidR="79CD0068">
        <w:tab/>
      </w:r>
      <w:r w:rsidRPr="00D2552C">
        <w:rPr>
          <w:sz w:val="24"/>
          <w:szCs w:val="24"/>
        </w:rPr>
        <w:t>licensing.html.</w:t>
      </w:r>
    </w:p>
    <w:p w14:paraId="6E37E148" w14:textId="4BB61440" w:rsidR="008D6D38" w:rsidRPr="00D2552C" w:rsidRDefault="008D6D38" w:rsidP="00422207">
      <w:pPr>
        <w:pStyle w:val="CcList"/>
        <w:spacing w:line="480" w:lineRule="auto"/>
        <w:ind w:left="0" w:right="0" w:firstLine="720"/>
        <w:rPr>
          <w:sz w:val="24"/>
          <w:szCs w:val="24"/>
        </w:rPr>
      </w:pPr>
    </w:p>
    <w:p w14:paraId="70335D33" w14:textId="77777777" w:rsidR="00D2552C" w:rsidRDefault="5664CF41" w:rsidP="00422207">
      <w:pPr>
        <w:pStyle w:val="CcList"/>
        <w:spacing w:line="480" w:lineRule="auto"/>
        <w:ind w:left="0" w:right="0" w:firstLine="0"/>
        <w:rPr>
          <w:sz w:val="24"/>
          <w:szCs w:val="24"/>
        </w:rPr>
      </w:pPr>
      <w:r w:rsidRPr="00542EFB">
        <w:rPr>
          <w:sz w:val="24"/>
          <w:szCs w:val="24"/>
        </w:rPr>
        <w:t>[4]</w:t>
      </w:r>
      <w:r w:rsidR="00D2552C">
        <w:rPr>
          <w:sz w:val="24"/>
          <w:szCs w:val="24"/>
        </w:rPr>
        <w:tab/>
      </w:r>
      <w:r w:rsidRPr="00542EFB">
        <w:rPr>
          <w:sz w:val="24"/>
          <w:szCs w:val="24"/>
        </w:rPr>
        <w:t xml:space="preserve">M. </w:t>
      </w:r>
      <w:proofErr w:type="spellStart"/>
      <w:r w:rsidRPr="00542EFB">
        <w:rPr>
          <w:sz w:val="24"/>
          <w:szCs w:val="24"/>
        </w:rPr>
        <w:t>Aorpimai</w:t>
      </w:r>
      <w:proofErr w:type="spellEnd"/>
      <w:r w:rsidRPr="00542EFB">
        <w:rPr>
          <w:sz w:val="24"/>
          <w:szCs w:val="24"/>
        </w:rPr>
        <w:t xml:space="preserve">, V. </w:t>
      </w:r>
      <w:proofErr w:type="spellStart"/>
      <w:r w:rsidRPr="00542EFB">
        <w:rPr>
          <w:sz w:val="24"/>
          <w:szCs w:val="24"/>
        </w:rPr>
        <w:t>Malayavej</w:t>
      </w:r>
      <w:proofErr w:type="spellEnd"/>
      <w:r w:rsidRPr="00542EFB">
        <w:rPr>
          <w:sz w:val="24"/>
          <w:szCs w:val="24"/>
        </w:rPr>
        <w:t xml:space="preserve"> and P. </w:t>
      </w:r>
      <w:proofErr w:type="spellStart"/>
      <w:r w:rsidRPr="00542EFB">
        <w:rPr>
          <w:sz w:val="24"/>
          <w:szCs w:val="24"/>
        </w:rPr>
        <w:t>Navakitkanok</w:t>
      </w:r>
      <w:proofErr w:type="spellEnd"/>
      <w:r w:rsidRPr="00542EFB">
        <w:rPr>
          <w:sz w:val="24"/>
          <w:szCs w:val="24"/>
        </w:rPr>
        <w:t xml:space="preserve">, "High-fidelity orbit propagator for precise </w:t>
      </w:r>
    </w:p>
    <w:p w14:paraId="69568CBE" w14:textId="77777777" w:rsidR="00D2552C" w:rsidRDefault="5664CF41" w:rsidP="00422207">
      <w:pPr>
        <w:pStyle w:val="CcList"/>
        <w:spacing w:line="480" w:lineRule="auto"/>
        <w:ind w:left="0" w:right="0" w:firstLine="720"/>
        <w:rPr>
          <w:sz w:val="24"/>
          <w:szCs w:val="24"/>
        </w:rPr>
      </w:pPr>
      <w:r w:rsidRPr="00542EFB">
        <w:rPr>
          <w:sz w:val="24"/>
          <w:szCs w:val="24"/>
        </w:rPr>
        <w:t xml:space="preserve">antenna pointing in LEO satellite operation," The 20th Asia-Pacific Conference on </w:t>
      </w:r>
    </w:p>
    <w:p w14:paraId="0A5FF838" w14:textId="4BB61440" w:rsidR="5664CF41" w:rsidRDefault="5664CF41" w:rsidP="00422207">
      <w:pPr>
        <w:pStyle w:val="CcList"/>
        <w:spacing w:line="480" w:lineRule="auto"/>
        <w:ind w:left="0" w:right="0" w:firstLine="720"/>
        <w:rPr>
          <w:sz w:val="24"/>
          <w:szCs w:val="24"/>
          <w:lang w:val="fr-FR"/>
        </w:rPr>
      </w:pPr>
      <w:r w:rsidRPr="00D2552C">
        <w:rPr>
          <w:sz w:val="24"/>
          <w:szCs w:val="24"/>
          <w:lang w:val="fr-FR"/>
        </w:rPr>
        <w:t xml:space="preserve">Communication (APCC2014), 2014, pp. 223-226, </w:t>
      </w:r>
      <w:proofErr w:type="spellStart"/>
      <w:proofErr w:type="gramStart"/>
      <w:r w:rsidRPr="00D2552C">
        <w:rPr>
          <w:sz w:val="24"/>
          <w:szCs w:val="24"/>
          <w:lang w:val="fr-FR"/>
        </w:rPr>
        <w:t>doi</w:t>
      </w:r>
      <w:proofErr w:type="spellEnd"/>
      <w:r w:rsidRPr="00D2552C">
        <w:rPr>
          <w:sz w:val="24"/>
          <w:szCs w:val="24"/>
          <w:lang w:val="fr-FR"/>
        </w:rPr>
        <w:t>:</w:t>
      </w:r>
      <w:proofErr w:type="gramEnd"/>
      <w:r w:rsidRPr="00D2552C">
        <w:rPr>
          <w:sz w:val="24"/>
          <w:szCs w:val="24"/>
          <w:lang w:val="fr-FR"/>
        </w:rPr>
        <w:t xml:space="preserve"> 10.1109/APCC.2014.7091637.</w:t>
      </w:r>
    </w:p>
    <w:p w14:paraId="2105F0CB" w14:textId="4BB61440" w:rsidR="008D6D38" w:rsidRPr="00D2552C" w:rsidRDefault="008D6D38" w:rsidP="00422207">
      <w:pPr>
        <w:pStyle w:val="CcList"/>
        <w:spacing w:line="480" w:lineRule="auto"/>
        <w:ind w:left="0" w:right="0" w:firstLine="720"/>
        <w:rPr>
          <w:sz w:val="24"/>
          <w:szCs w:val="24"/>
          <w:lang w:val="fr-FR"/>
        </w:rPr>
      </w:pPr>
    </w:p>
    <w:p w14:paraId="1788401B" w14:textId="77777777" w:rsidR="00D2552C" w:rsidRDefault="038AD346" w:rsidP="00422207">
      <w:pPr>
        <w:pStyle w:val="CcList"/>
        <w:spacing w:line="480" w:lineRule="auto"/>
        <w:ind w:left="0" w:right="0" w:firstLine="0"/>
        <w:rPr>
          <w:sz w:val="24"/>
          <w:szCs w:val="24"/>
        </w:rPr>
      </w:pPr>
      <w:r w:rsidRPr="00542EFB">
        <w:rPr>
          <w:sz w:val="24"/>
          <w:szCs w:val="24"/>
        </w:rPr>
        <w:t>[</w:t>
      </w:r>
      <w:r w:rsidR="592BDA8B" w:rsidRPr="00542EFB">
        <w:rPr>
          <w:sz w:val="24"/>
          <w:szCs w:val="24"/>
        </w:rPr>
        <w:t>5</w:t>
      </w:r>
      <w:r w:rsidRPr="00542EFB">
        <w:rPr>
          <w:sz w:val="24"/>
          <w:szCs w:val="24"/>
        </w:rPr>
        <w:t xml:space="preserve">] </w:t>
      </w:r>
      <w:r w:rsidR="00D2552C">
        <w:rPr>
          <w:sz w:val="24"/>
          <w:szCs w:val="24"/>
        </w:rPr>
        <w:tab/>
      </w:r>
      <w:r w:rsidRPr="00542EFB">
        <w:rPr>
          <w:sz w:val="24"/>
          <w:szCs w:val="24"/>
        </w:rPr>
        <w:t xml:space="preserve">“47 CFR 15.209 - Radiated emission limits; general requirements.,” </w:t>
      </w:r>
      <w:proofErr w:type="spellStart"/>
      <w:r w:rsidRPr="00542EFB">
        <w:rPr>
          <w:sz w:val="24"/>
          <w:szCs w:val="24"/>
        </w:rPr>
        <w:t>Govinfo</w:t>
      </w:r>
      <w:proofErr w:type="spellEnd"/>
      <w:r w:rsidRPr="00542EFB">
        <w:rPr>
          <w:sz w:val="24"/>
          <w:szCs w:val="24"/>
        </w:rPr>
        <w:t xml:space="preserve">. [Online]. </w:t>
      </w:r>
    </w:p>
    <w:p w14:paraId="3CB0517A" w14:textId="4E06C473" w:rsidR="00D2552C" w:rsidRPr="00C06EDB" w:rsidRDefault="038AD346" w:rsidP="00422207">
      <w:pPr>
        <w:pStyle w:val="CcList"/>
        <w:spacing w:line="480" w:lineRule="auto"/>
        <w:ind w:left="0" w:right="0" w:firstLine="720"/>
        <w:rPr>
          <w:sz w:val="24"/>
          <w:szCs w:val="24"/>
        </w:rPr>
      </w:pPr>
      <w:r w:rsidRPr="00C06EDB">
        <w:rPr>
          <w:sz w:val="24"/>
          <w:szCs w:val="24"/>
        </w:rPr>
        <w:t xml:space="preserve">Available: </w:t>
      </w:r>
      <w:r w:rsidR="00D2552C" w:rsidRPr="00C06EDB">
        <w:rPr>
          <w:sz w:val="24"/>
          <w:szCs w:val="24"/>
        </w:rPr>
        <w:t>https://www.govinfo.gov/app/details/CFR-2010-title47-vol1/CFR-2010-title47-</w:t>
      </w:r>
    </w:p>
    <w:p w14:paraId="1C401410" w14:textId="610FF82A" w:rsidR="6261873A" w:rsidRDefault="038AD346" w:rsidP="00422207">
      <w:pPr>
        <w:pStyle w:val="CcList"/>
        <w:spacing w:line="480" w:lineRule="auto"/>
        <w:ind w:left="720" w:right="0" w:firstLine="0"/>
        <w:rPr>
          <w:sz w:val="24"/>
          <w:szCs w:val="24"/>
        </w:rPr>
      </w:pPr>
      <w:r w:rsidRPr="00C06EDB">
        <w:rPr>
          <w:sz w:val="24"/>
          <w:szCs w:val="24"/>
        </w:rPr>
        <w:t xml:space="preserve">vol1-sec15-209. </w:t>
      </w:r>
      <w:r w:rsidRPr="00542EFB">
        <w:rPr>
          <w:sz w:val="24"/>
          <w:szCs w:val="24"/>
        </w:rPr>
        <w:t>[Accessed: 22-Nov-2021].</w:t>
      </w:r>
    </w:p>
    <w:p w14:paraId="6956AE07" w14:textId="77777777" w:rsidR="00D2552C" w:rsidRPr="00542EFB" w:rsidRDefault="00D2552C" w:rsidP="00422207">
      <w:pPr>
        <w:pStyle w:val="CcList"/>
        <w:spacing w:line="480" w:lineRule="auto"/>
        <w:ind w:left="720" w:right="0" w:firstLine="0"/>
        <w:rPr>
          <w:sz w:val="24"/>
          <w:szCs w:val="24"/>
        </w:rPr>
      </w:pPr>
    </w:p>
    <w:p w14:paraId="0D6F9D2C" w14:textId="77777777" w:rsidR="00D2552C" w:rsidRDefault="79EBA323" w:rsidP="00422207">
      <w:pPr>
        <w:pStyle w:val="CcList"/>
        <w:spacing w:line="480" w:lineRule="auto"/>
        <w:ind w:left="0" w:right="0" w:firstLine="0"/>
        <w:rPr>
          <w:sz w:val="24"/>
          <w:szCs w:val="24"/>
        </w:rPr>
      </w:pPr>
      <w:r w:rsidRPr="00542EFB">
        <w:rPr>
          <w:sz w:val="24"/>
          <w:szCs w:val="24"/>
        </w:rPr>
        <w:t xml:space="preserve">[6] </w:t>
      </w:r>
      <w:r w:rsidR="00D2552C">
        <w:rPr>
          <w:sz w:val="24"/>
          <w:szCs w:val="24"/>
        </w:rPr>
        <w:tab/>
      </w:r>
      <w:r w:rsidRPr="00542EFB">
        <w:rPr>
          <w:sz w:val="24"/>
          <w:szCs w:val="24"/>
        </w:rPr>
        <w:t>"The Authoritative Dictionary of IEEE Standards Terms, Seventh Edition," in IEEE Std 100-</w:t>
      </w:r>
    </w:p>
    <w:p w14:paraId="687C1A5F" w14:textId="0651DBF3" w:rsidR="6261873A" w:rsidRPr="00542EFB" w:rsidRDefault="79EBA323" w:rsidP="00422207">
      <w:pPr>
        <w:pStyle w:val="CcList"/>
        <w:spacing w:line="480" w:lineRule="auto"/>
        <w:ind w:left="0" w:right="0" w:firstLine="720"/>
        <w:rPr>
          <w:sz w:val="24"/>
          <w:szCs w:val="24"/>
        </w:rPr>
      </w:pPr>
      <w:proofErr w:type="gramStart"/>
      <w:r w:rsidRPr="00542EFB">
        <w:rPr>
          <w:sz w:val="24"/>
          <w:szCs w:val="24"/>
        </w:rPr>
        <w:t>2000 ,</w:t>
      </w:r>
      <w:proofErr w:type="gramEnd"/>
      <w:r w:rsidRPr="00542EFB">
        <w:rPr>
          <w:sz w:val="24"/>
          <w:szCs w:val="24"/>
        </w:rPr>
        <w:t xml:space="preserve"> vol., no., pp.1-1362, 11 Dec. 2000, </w:t>
      </w:r>
      <w:proofErr w:type="spellStart"/>
      <w:r w:rsidRPr="00542EFB">
        <w:rPr>
          <w:sz w:val="24"/>
          <w:szCs w:val="24"/>
        </w:rPr>
        <w:t>doi</w:t>
      </w:r>
      <w:proofErr w:type="spellEnd"/>
      <w:r w:rsidRPr="00542EFB">
        <w:rPr>
          <w:sz w:val="24"/>
          <w:szCs w:val="24"/>
        </w:rPr>
        <w:t>: 10.1109/IEEESTD.2000.322230.</w:t>
      </w:r>
    </w:p>
    <w:p w14:paraId="1670257C" w14:textId="2F876896" w:rsidR="3B7B92FE" w:rsidRPr="00542EFB" w:rsidRDefault="3B7B92FE" w:rsidP="3B7B92FE">
      <w:pPr>
        <w:pStyle w:val="CcList"/>
        <w:spacing w:line="360" w:lineRule="auto"/>
        <w:ind w:left="0" w:right="0" w:firstLine="0"/>
        <w:rPr>
          <w:sz w:val="24"/>
          <w:szCs w:val="24"/>
        </w:rPr>
      </w:pPr>
    </w:p>
    <w:p w14:paraId="1DEBD01E" w14:textId="3FF7F448" w:rsidR="000A7556" w:rsidRPr="00542EFB" w:rsidRDefault="001F021E" w:rsidP="00BA1250">
      <w:pPr>
        <w:pStyle w:val="CcList"/>
        <w:spacing w:before="240" w:after="120" w:line="480" w:lineRule="auto"/>
        <w:ind w:left="0" w:right="0" w:firstLine="0"/>
        <w:rPr>
          <w:b/>
          <w:sz w:val="24"/>
          <w:szCs w:val="24"/>
          <w:lang w:val="fr-FR"/>
        </w:rPr>
      </w:pPr>
      <w:r w:rsidRPr="00542EFB">
        <w:rPr>
          <w:b/>
          <w:sz w:val="24"/>
          <w:szCs w:val="24"/>
          <w:lang w:val="fr-FR"/>
        </w:rPr>
        <w:lastRenderedPageBreak/>
        <w:t>Appendix</w:t>
      </w:r>
      <w:r w:rsidR="00341843" w:rsidRPr="00542EFB">
        <w:rPr>
          <w:b/>
          <w:sz w:val="24"/>
          <w:szCs w:val="24"/>
          <w:lang w:val="fr-FR"/>
        </w:rPr>
        <w:t xml:space="preserve"> </w:t>
      </w:r>
      <w:proofErr w:type="gramStart"/>
      <w:r w:rsidR="00341843" w:rsidRPr="00542EFB">
        <w:rPr>
          <w:b/>
          <w:sz w:val="24"/>
          <w:szCs w:val="24"/>
          <w:lang w:val="fr-FR"/>
        </w:rPr>
        <w:t>A:</w:t>
      </w:r>
      <w:proofErr w:type="gramEnd"/>
      <w:r w:rsidR="00341843" w:rsidRPr="00542EFB">
        <w:rPr>
          <w:b/>
          <w:sz w:val="24"/>
          <w:szCs w:val="24"/>
          <w:lang w:val="fr-FR"/>
        </w:rPr>
        <w:t xml:space="preserve"> </w:t>
      </w:r>
      <w:r w:rsidR="00DC78CD" w:rsidRPr="00542EFB">
        <w:rPr>
          <w:b/>
          <w:sz w:val="24"/>
          <w:szCs w:val="24"/>
          <w:lang w:val="fr-FR"/>
        </w:rPr>
        <w:t>GANTT</w:t>
      </w:r>
      <w:r w:rsidR="0000703E" w:rsidRPr="00542EFB">
        <w:rPr>
          <w:b/>
          <w:sz w:val="24"/>
          <w:szCs w:val="24"/>
          <w:lang w:val="fr-FR"/>
        </w:rPr>
        <w:t xml:space="preserve"> Chart &amp; PERT </w:t>
      </w:r>
      <w:proofErr w:type="spellStart"/>
      <w:r w:rsidR="0000703E" w:rsidRPr="00542EFB">
        <w:rPr>
          <w:b/>
          <w:sz w:val="24"/>
          <w:szCs w:val="24"/>
          <w:lang w:val="fr-FR"/>
        </w:rPr>
        <w:t>Analysis</w:t>
      </w:r>
      <w:proofErr w:type="spellEnd"/>
    </w:p>
    <w:p w14:paraId="7FDDB9AC" w14:textId="77777777" w:rsidR="00341843" w:rsidRDefault="00341843" w:rsidP="00341843">
      <w:pPr>
        <w:pStyle w:val="CcList"/>
        <w:spacing w:line="360" w:lineRule="auto"/>
        <w:ind w:left="0" w:right="0" w:firstLine="0"/>
        <w:jc w:val="center"/>
      </w:pPr>
      <w:r>
        <w:rPr>
          <w:noProof/>
        </w:rPr>
        <w:drawing>
          <wp:inline distT="0" distB="0" distL="0" distR="0" wp14:anchorId="4BF2D2A2" wp14:editId="3D875D34">
            <wp:extent cx="6381750" cy="2400754"/>
            <wp:effectExtent l="0" t="0" r="0" b="0"/>
            <wp:docPr id="2062533042" name="Picture 206253304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533042"/>
                    <pic:cNvPicPr/>
                  </pic:nvPicPr>
                  <pic:blipFill>
                    <a:blip r:embed="rId24">
                      <a:extLst>
                        <a:ext uri="{28A0092B-C50C-407E-A947-70E740481C1C}">
                          <a14:useLocalDpi xmlns:a14="http://schemas.microsoft.com/office/drawing/2010/main" val="0"/>
                        </a:ext>
                      </a:extLst>
                    </a:blip>
                    <a:stretch>
                      <a:fillRect/>
                    </a:stretch>
                  </pic:blipFill>
                  <pic:spPr>
                    <a:xfrm>
                      <a:off x="0" y="0"/>
                      <a:ext cx="6381750" cy="2400754"/>
                    </a:xfrm>
                    <a:prstGeom prst="rect">
                      <a:avLst/>
                    </a:prstGeom>
                  </pic:spPr>
                </pic:pic>
              </a:graphicData>
            </a:graphic>
          </wp:inline>
        </w:drawing>
      </w:r>
    </w:p>
    <w:p w14:paraId="7828ED72" w14:textId="34C11EFA" w:rsidR="00341843" w:rsidRDefault="00341843" w:rsidP="00341843">
      <w:pPr>
        <w:spacing w:after="160" w:line="259" w:lineRule="auto"/>
        <w:ind w:left="0"/>
        <w:rPr>
          <w:rFonts w:eastAsia="Calibri"/>
        </w:rPr>
      </w:pPr>
      <w:r>
        <w:rPr>
          <w:noProof/>
        </w:rPr>
        <w:drawing>
          <wp:anchor distT="0" distB="0" distL="114300" distR="114300" simplePos="0" relativeHeight="251658240" behindDoc="0" locked="0" layoutInCell="1" allowOverlap="1" wp14:anchorId="0D0F7141" wp14:editId="24788A87">
            <wp:simplePos x="731520" y="4972929"/>
            <wp:positionH relativeFrom="column">
              <wp:align>left</wp:align>
            </wp:positionH>
            <wp:positionV relativeFrom="paragraph">
              <wp:align>top</wp:align>
            </wp:positionV>
            <wp:extent cx="3048000" cy="2076450"/>
            <wp:effectExtent l="0" t="0" r="0" b="0"/>
            <wp:wrapSquare wrapText="bothSides"/>
            <wp:docPr id="1429481866" name="Picture 14294818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81866" name="Picture 142948186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048000" cy="2076450"/>
                    </a:xfrm>
                    <a:prstGeom prst="rect">
                      <a:avLst/>
                    </a:prstGeom>
                  </pic:spPr>
                </pic:pic>
              </a:graphicData>
            </a:graphic>
          </wp:anchor>
        </w:drawing>
      </w:r>
    </w:p>
    <w:p w14:paraId="552A3941" w14:textId="77777777" w:rsidR="00341843" w:rsidRDefault="00341843" w:rsidP="00341843">
      <w:pPr>
        <w:spacing w:after="160" w:line="259" w:lineRule="auto"/>
        <w:rPr>
          <w:rFonts w:eastAsia="Calibri"/>
          <w:color w:val="000000" w:themeColor="text1"/>
          <w:sz w:val="24"/>
          <w:szCs w:val="24"/>
        </w:rPr>
      </w:pPr>
    </w:p>
    <w:p w14:paraId="4FE362C8" w14:textId="77777777" w:rsidR="00341843" w:rsidRDefault="00341843" w:rsidP="00341843">
      <w:pPr>
        <w:spacing w:after="160" w:line="259" w:lineRule="auto"/>
        <w:ind w:left="0"/>
        <w:rPr>
          <w:rFonts w:eastAsia="Calibri"/>
          <w:color w:val="000000" w:themeColor="text1"/>
          <w:sz w:val="24"/>
          <w:szCs w:val="24"/>
        </w:rPr>
      </w:pPr>
      <w:r w:rsidRPr="254ED56A">
        <w:rPr>
          <w:rFonts w:eastAsia="Calibri"/>
          <w:color w:val="000000" w:themeColor="text1"/>
          <w:sz w:val="24"/>
          <w:szCs w:val="24"/>
        </w:rPr>
        <w:t xml:space="preserve">Critical Path:  </w:t>
      </w:r>
    </w:p>
    <w:p w14:paraId="61516946" w14:textId="77777777" w:rsidR="00341843" w:rsidRDefault="00341843" w:rsidP="00341843">
      <w:pPr>
        <w:spacing w:after="160" w:line="259" w:lineRule="auto"/>
        <w:ind w:left="0"/>
        <w:rPr>
          <w:rFonts w:eastAsia="Calibri"/>
          <w:color w:val="000000" w:themeColor="text1"/>
          <w:sz w:val="24"/>
          <w:szCs w:val="24"/>
        </w:rPr>
      </w:pPr>
      <w:r w:rsidRPr="254ED56A">
        <w:rPr>
          <w:rFonts w:eastAsia="Calibri"/>
          <w:color w:val="000000" w:themeColor="text1"/>
          <w:sz w:val="24"/>
          <w:szCs w:val="24"/>
        </w:rPr>
        <w:t>1-3-4-5-8-9-10-12-13-14-15-16-17</w:t>
      </w:r>
    </w:p>
    <w:p w14:paraId="0B407B60" w14:textId="77777777" w:rsidR="00341843" w:rsidRDefault="00341843" w:rsidP="00341843">
      <w:pPr>
        <w:spacing w:after="160" w:line="259" w:lineRule="auto"/>
        <w:ind w:left="0"/>
        <w:rPr>
          <w:rFonts w:eastAsia="Calibri"/>
          <w:color w:val="000000" w:themeColor="text1"/>
          <w:sz w:val="24"/>
          <w:szCs w:val="24"/>
        </w:rPr>
      </w:pPr>
      <w:r>
        <w:br/>
      </w:r>
      <w:r w:rsidRPr="254ED56A">
        <w:rPr>
          <w:rFonts w:eastAsia="Calibri"/>
          <w:color w:val="000000" w:themeColor="text1"/>
          <w:sz w:val="24"/>
          <w:szCs w:val="24"/>
        </w:rPr>
        <w:t>Time calculations for the critical path:</w:t>
      </w:r>
    </w:p>
    <w:p w14:paraId="43C9B64A" w14:textId="77777777" w:rsidR="00341843" w:rsidRDefault="00341843" w:rsidP="00341843">
      <w:pPr>
        <w:spacing w:after="160" w:line="259" w:lineRule="auto"/>
        <w:ind w:left="0"/>
        <w:rPr>
          <w:rFonts w:eastAsia="Calibri"/>
          <w:color w:val="000000" w:themeColor="text1"/>
          <w:sz w:val="24"/>
          <w:szCs w:val="24"/>
        </w:rPr>
      </w:pPr>
    </w:p>
    <w:p w14:paraId="2C63195D" w14:textId="77777777" w:rsidR="00341843" w:rsidRDefault="00341843" w:rsidP="00341843">
      <w:pPr>
        <w:spacing w:after="160" w:line="259" w:lineRule="auto"/>
        <w:ind w:left="0"/>
        <w:jc w:val="center"/>
        <w:rPr>
          <w:rFonts w:ascii="Calibri" w:eastAsia="Calibri" w:hAnsi="Calibri" w:cs="Calibri"/>
          <w:color w:val="000000" w:themeColor="text1"/>
          <w:sz w:val="22"/>
          <w:szCs w:val="22"/>
        </w:rPr>
      </w:pPr>
      <w:r>
        <w:rPr>
          <w:noProof/>
        </w:rPr>
        <w:drawing>
          <wp:inline distT="0" distB="0" distL="0" distR="0" wp14:anchorId="3F67348F" wp14:editId="755831C8">
            <wp:extent cx="4572000" cy="21336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70D0CE83" w14:textId="77777777" w:rsidR="00341843" w:rsidRDefault="00341843" w:rsidP="00341843">
      <w:pPr>
        <w:spacing w:after="160" w:line="259" w:lineRule="auto"/>
        <w:rPr>
          <w:rFonts w:ascii="Calibri" w:eastAsia="Calibri" w:hAnsi="Calibri" w:cs="Calibri"/>
          <w:color w:val="000000" w:themeColor="text1"/>
          <w:sz w:val="22"/>
          <w:szCs w:val="22"/>
        </w:rPr>
      </w:pPr>
    </w:p>
    <w:p w14:paraId="158F6D9B" w14:textId="77777777" w:rsidR="00341843" w:rsidRDefault="00341843" w:rsidP="00341843">
      <w:pPr>
        <w:spacing w:after="160" w:line="259" w:lineRule="auto"/>
        <w:rPr>
          <w:rFonts w:ascii="Time New Roman" w:eastAsia="Time New Roman" w:hAnsi="Time New Roman" w:cs="Time New Roman"/>
          <w:color w:val="000000" w:themeColor="text1"/>
          <w:sz w:val="22"/>
          <w:szCs w:val="22"/>
        </w:rPr>
      </w:pPr>
    </w:p>
    <w:p w14:paraId="3A6C8A15" w14:textId="77777777" w:rsidR="00341843" w:rsidRDefault="00341843" w:rsidP="00341843">
      <w:pPr>
        <w:spacing w:after="160" w:line="259" w:lineRule="auto"/>
        <w:ind w:left="0"/>
        <w:rPr>
          <w:rFonts w:ascii="Time New Roman" w:eastAsia="Time New Roman" w:hAnsi="Time New Roman" w:cs="Time New Roman"/>
          <w:color w:val="000000" w:themeColor="text1"/>
          <w:sz w:val="32"/>
          <w:szCs w:val="32"/>
        </w:rPr>
      </w:pPr>
      <w:r w:rsidRPr="0FD19514">
        <w:rPr>
          <w:rFonts w:ascii="Time New Roman" w:eastAsia="Time New Roman" w:hAnsi="Time New Roman" w:cs="Time New Roman"/>
          <w:color w:val="000000" w:themeColor="text1"/>
          <w:sz w:val="32"/>
          <w:szCs w:val="32"/>
        </w:rPr>
        <w:t>PERT CHART from GANTT CHART:</w:t>
      </w:r>
    </w:p>
    <w:p w14:paraId="70FA1900" w14:textId="77777777" w:rsidR="00341843" w:rsidRDefault="00341843" w:rsidP="00341843">
      <w:pPr>
        <w:spacing w:after="160" w:line="259" w:lineRule="auto"/>
        <w:ind w:left="0"/>
        <w:jc w:val="center"/>
        <w:rPr>
          <w:rFonts w:ascii="Calibri" w:eastAsia="Calibri" w:hAnsi="Calibri" w:cs="Calibri"/>
          <w:color w:val="000000" w:themeColor="text1"/>
          <w:sz w:val="22"/>
          <w:szCs w:val="22"/>
        </w:rPr>
      </w:pPr>
      <w:r>
        <w:rPr>
          <w:noProof/>
        </w:rPr>
        <w:lastRenderedPageBreak/>
        <w:drawing>
          <wp:inline distT="0" distB="0" distL="0" distR="0" wp14:anchorId="537AABB5" wp14:editId="241A27E1">
            <wp:extent cx="6305552" cy="2686050"/>
            <wp:effectExtent l="0"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05552" cy="2686050"/>
                    </a:xfrm>
                    <a:prstGeom prst="rect">
                      <a:avLst/>
                    </a:prstGeom>
                  </pic:spPr>
                </pic:pic>
              </a:graphicData>
            </a:graphic>
          </wp:inline>
        </w:drawing>
      </w:r>
    </w:p>
    <w:p w14:paraId="459DF8E1" w14:textId="77777777" w:rsidR="00341843" w:rsidRDefault="00341843" w:rsidP="00341843">
      <w:pPr>
        <w:spacing w:after="160" w:line="259" w:lineRule="auto"/>
        <w:ind w:left="0"/>
        <w:rPr>
          <w:rFonts w:ascii="Time New Roman" w:eastAsia="Time New Roman" w:hAnsi="Time New Roman" w:cs="Time New Roman"/>
          <w:color w:val="000000" w:themeColor="text1"/>
          <w:sz w:val="22"/>
          <w:szCs w:val="22"/>
        </w:rPr>
      </w:pPr>
    </w:p>
    <w:p w14:paraId="5861AE85" w14:textId="77777777" w:rsidR="00341843" w:rsidRDefault="00341843" w:rsidP="00341843">
      <w:pPr>
        <w:spacing w:after="160" w:line="259" w:lineRule="auto"/>
        <w:ind w:left="0"/>
        <w:rPr>
          <w:rFonts w:ascii="Time New Roman" w:eastAsia="Time New Roman" w:hAnsi="Time New Roman" w:cs="Time New Roman"/>
          <w:color w:val="000000" w:themeColor="text1"/>
          <w:sz w:val="24"/>
          <w:szCs w:val="24"/>
        </w:rPr>
      </w:pPr>
      <w:r w:rsidRPr="05715D0D">
        <w:rPr>
          <w:rFonts w:ascii="Time New Roman" w:eastAsia="Time New Roman" w:hAnsi="Time New Roman" w:cs="Time New Roman"/>
          <w:color w:val="000000" w:themeColor="text1"/>
          <w:sz w:val="24"/>
          <w:szCs w:val="24"/>
        </w:rPr>
        <w:t>From PERT analysis, the critical path did not change.</w:t>
      </w:r>
    </w:p>
    <w:p w14:paraId="36711BE7" w14:textId="77777777" w:rsidR="00341843" w:rsidRDefault="00341843" w:rsidP="00341843">
      <w:pPr>
        <w:pStyle w:val="ListParagraph"/>
        <w:numPr>
          <w:ilvl w:val="0"/>
          <w:numId w:val="37"/>
        </w:numPr>
        <w:spacing w:after="160" w:line="259" w:lineRule="auto"/>
        <w:ind w:left="0"/>
        <w:rPr>
          <w:rFonts w:eastAsia="Time New Roman"/>
          <w:color w:val="000000" w:themeColor="text1"/>
          <w:sz w:val="24"/>
          <w:szCs w:val="24"/>
        </w:rPr>
      </w:pPr>
      <w:r w:rsidRPr="0FD19514">
        <w:rPr>
          <w:rFonts w:eastAsia="Time New Roman"/>
          <w:color w:val="000000" w:themeColor="text1"/>
          <w:sz w:val="24"/>
          <w:szCs w:val="24"/>
        </w:rPr>
        <w:t xml:space="preserve">Expected duration of the project: </w:t>
      </w:r>
      <w:r w:rsidRPr="0FD19514">
        <w:rPr>
          <w:rFonts w:eastAsia="Time New Roman"/>
          <w:b/>
          <w:color w:val="000000" w:themeColor="text1"/>
          <w:sz w:val="24"/>
          <w:szCs w:val="24"/>
        </w:rPr>
        <w:t>23.09 weeks</w:t>
      </w:r>
    </w:p>
    <w:p w14:paraId="2C4842DD" w14:textId="77777777" w:rsidR="00341843" w:rsidRDefault="00341843" w:rsidP="00341843">
      <w:pPr>
        <w:pStyle w:val="ListParagraph"/>
        <w:numPr>
          <w:ilvl w:val="0"/>
          <w:numId w:val="37"/>
        </w:numPr>
        <w:spacing w:after="160" w:line="259" w:lineRule="auto"/>
        <w:ind w:left="0"/>
        <w:rPr>
          <w:rFonts w:eastAsia="Time New Roman"/>
          <w:color w:val="000000" w:themeColor="text1"/>
          <w:sz w:val="24"/>
          <w:szCs w:val="24"/>
        </w:rPr>
      </w:pPr>
      <w:r w:rsidRPr="0FD19514">
        <w:rPr>
          <w:rFonts w:eastAsia="Time New Roman"/>
          <w:color w:val="000000" w:themeColor="text1"/>
          <w:sz w:val="24"/>
          <w:szCs w:val="24"/>
        </w:rPr>
        <w:t xml:space="preserve">Expected standard deviation for the critical path: </w:t>
      </w:r>
      <w:r w:rsidRPr="0FD19514">
        <w:rPr>
          <w:rFonts w:eastAsia="Time New Roman"/>
          <w:b/>
          <w:color w:val="000000" w:themeColor="text1"/>
          <w:sz w:val="24"/>
          <w:szCs w:val="24"/>
        </w:rPr>
        <w:t>.414</w:t>
      </w:r>
    </w:p>
    <w:p w14:paraId="6B39D8DF" w14:textId="77777777" w:rsidR="00341843" w:rsidRDefault="00341843" w:rsidP="00341843">
      <w:pPr>
        <w:pStyle w:val="ListParagraph"/>
        <w:numPr>
          <w:ilvl w:val="0"/>
          <w:numId w:val="37"/>
        </w:numPr>
        <w:spacing w:after="160" w:line="259" w:lineRule="auto"/>
        <w:ind w:left="0"/>
        <w:rPr>
          <w:rFonts w:eastAsia="Time New Roman"/>
          <w:color w:val="000000" w:themeColor="text1"/>
          <w:sz w:val="24"/>
          <w:szCs w:val="24"/>
        </w:rPr>
      </w:pPr>
      <w:r w:rsidRPr="0FD19514">
        <w:rPr>
          <w:rFonts w:eastAsia="Time New Roman"/>
          <w:color w:val="000000" w:themeColor="text1"/>
          <w:sz w:val="24"/>
          <w:szCs w:val="24"/>
        </w:rPr>
        <w:t xml:space="preserve">Probability of finishing project one week prior to design expo: </w:t>
      </w:r>
      <w:r w:rsidRPr="0FD19514">
        <w:rPr>
          <w:rFonts w:eastAsia="Time New Roman"/>
          <w:b/>
          <w:color w:val="000000" w:themeColor="text1"/>
          <w:sz w:val="24"/>
          <w:szCs w:val="24"/>
        </w:rPr>
        <w:t>99.99999999987202 %</w:t>
      </w:r>
    </w:p>
    <w:p w14:paraId="2541D2E2" w14:textId="77777777" w:rsidR="00341843" w:rsidRDefault="00341843" w:rsidP="00341843">
      <w:pPr>
        <w:pStyle w:val="ListParagraph"/>
        <w:numPr>
          <w:ilvl w:val="1"/>
          <w:numId w:val="37"/>
        </w:numPr>
        <w:spacing w:after="160" w:line="259" w:lineRule="auto"/>
        <w:ind w:left="0"/>
        <w:rPr>
          <w:rFonts w:eastAsia="Calibri"/>
          <w:color w:val="000000" w:themeColor="text1"/>
          <w:sz w:val="24"/>
          <w:szCs w:val="24"/>
        </w:rPr>
      </w:pPr>
      <w:r w:rsidRPr="05F39036">
        <w:rPr>
          <w:rFonts w:eastAsia="Time New Roman"/>
          <w:color w:val="000000" w:themeColor="text1"/>
          <w:sz w:val="24"/>
          <w:szCs w:val="24"/>
        </w:rPr>
        <w:t>Mathematics</w:t>
      </w:r>
      <w:r w:rsidRPr="0FD19514">
        <w:rPr>
          <w:rFonts w:eastAsia="Time New Roman"/>
          <w:color w:val="000000" w:themeColor="text1"/>
          <w:sz w:val="24"/>
          <w:szCs w:val="24"/>
        </w:rPr>
        <w:t xml:space="preserve"> below</w:t>
      </w:r>
    </w:p>
    <w:p w14:paraId="6943E2EB" w14:textId="77777777" w:rsidR="00341843" w:rsidRDefault="00341843" w:rsidP="00341843">
      <w:pPr>
        <w:tabs>
          <w:tab w:val="left" w:pos="2204"/>
        </w:tabs>
        <w:spacing w:after="160" w:line="257" w:lineRule="auto"/>
        <w:ind w:left="0"/>
        <w:rPr>
          <w:rFonts w:eastAsia="Time New Roman"/>
          <w:color w:val="000000" w:themeColor="text1"/>
          <w:sz w:val="24"/>
          <w:szCs w:val="24"/>
        </w:rPr>
      </w:pPr>
      <w:proofErr w:type="gramStart"/>
      <w:r w:rsidRPr="0FD19514">
        <w:rPr>
          <w:rFonts w:eastAsia="Time New Roman"/>
          <w:color w:val="000000" w:themeColor="text1"/>
          <w:sz w:val="24"/>
          <w:szCs w:val="24"/>
        </w:rPr>
        <w:t xml:space="preserve">P( </w:t>
      </w:r>
      <w:proofErr w:type="spellStart"/>
      <w:r w:rsidRPr="0FD19514">
        <w:rPr>
          <w:rFonts w:eastAsia="Time New Roman"/>
          <w:color w:val="000000" w:themeColor="text1"/>
          <w:sz w:val="24"/>
          <w:szCs w:val="24"/>
        </w:rPr>
        <w:t>Tproject</w:t>
      </w:r>
      <w:proofErr w:type="spellEnd"/>
      <w:proofErr w:type="gram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 xml:space="preserve">&lt; Tleft-before-1-week-before-expo ) = probability of completing the project 1 week before the design expo.  </w:t>
      </w:r>
    </w:p>
    <w:p w14:paraId="6C6541C3" w14:textId="77777777" w:rsidR="00341843" w:rsidRDefault="00341843" w:rsidP="00341843">
      <w:pPr>
        <w:tabs>
          <w:tab w:val="left" w:pos="2204"/>
        </w:tabs>
        <w:spacing w:after="160" w:line="257" w:lineRule="auto"/>
        <w:ind w:left="0"/>
        <w:rPr>
          <w:rFonts w:eastAsia="Time New Roman"/>
          <w:color w:val="000000" w:themeColor="text1"/>
          <w:sz w:val="24"/>
          <w:szCs w:val="24"/>
        </w:rPr>
      </w:pP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T</w:t>
      </w:r>
      <w:proofErr w:type="spell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A</w:t>
      </w:r>
      <w:proofErr w:type="spell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 xml:space="preserve">+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B</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C</w:t>
      </w:r>
      <w:proofErr w:type="spell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 xml:space="preserve">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D</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E</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F</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G</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H</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I</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J</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H</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K</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L</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M</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N</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O</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proofErr w:type="gramStart"/>
      <w:r w:rsidRPr="0FD19514">
        <w:rPr>
          <w:rFonts w:eastAsia="Time New Roman"/>
          <w:color w:val="000000" w:themeColor="text1"/>
          <w:sz w:val="24"/>
          <w:szCs w:val="24"/>
          <w:vertAlign w:val="subscript"/>
        </w:rPr>
        <w:t>P</w:t>
      </w:r>
      <w:proofErr w:type="spellEnd"/>
      <w:r w:rsidRPr="0FD19514">
        <w:rPr>
          <w:rFonts w:eastAsia="Time New Roman"/>
          <w:color w:val="000000" w:themeColor="text1"/>
          <w:sz w:val="24"/>
          <w:szCs w:val="24"/>
        </w:rPr>
        <w:t>)^</w:t>
      </w:r>
      <w:proofErr w:type="gramEnd"/>
      <w:r w:rsidRPr="0FD19514">
        <w:rPr>
          <w:rFonts w:eastAsia="Time New Roman"/>
          <w:color w:val="000000" w:themeColor="text1"/>
          <w:sz w:val="24"/>
          <w:szCs w:val="24"/>
        </w:rPr>
        <w:t>(1/2)</w:t>
      </w:r>
    </w:p>
    <w:p w14:paraId="0398C15E" w14:textId="77777777" w:rsidR="00341843" w:rsidRDefault="00341843" w:rsidP="00341843">
      <w:pPr>
        <w:tabs>
          <w:tab w:val="left" w:pos="2204"/>
        </w:tabs>
        <w:spacing w:after="160" w:line="257" w:lineRule="auto"/>
        <w:ind w:left="0"/>
        <w:rPr>
          <w:rFonts w:eastAsia="Time New Roman"/>
          <w:color w:val="000000" w:themeColor="text1"/>
          <w:sz w:val="24"/>
          <w:szCs w:val="24"/>
        </w:rPr>
      </w:pPr>
      <w:proofErr w:type="spellStart"/>
      <w:r w:rsidRPr="0FD19514">
        <w:rPr>
          <w:rFonts w:eastAsia="Time New Roman"/>
          <w:color w:val="000000" w:themeColor="text1"/>
          <w:sz w:val="24"/>
          <w:szCs w:val="24"/>
        </w:rPr>
        <w:t>z</w:t>
      </w:r>
      <w:r w:rsidRPr="0FD19514">
        <w:rPr>
          <w:rFonts w:eastAsia="Time New Roman"/>
          <w:color w:val="000000" w:themeColor="text1"/>
          <w:sz w:val="24"/>
          <w:szCs w:val="24"/>
          <w:vertAlign w:val="subscript"/>
        </w:rPr>
        <w:t>S</w:t>
      </w:r>
      <w:proofErr w:type="spellEnd"/>
      <w:r w:rsidRPr="0FD19514">
        <w:rPr>
          <w:rFonts w:eastAsia="Time New Roman"/>
          <w:color w:val="000000" w:themeColor="text1"/>
          <w:sz w:val="24"/>
          <w:szCs w:val="24"/>
        </w:rPr>
        <w:t xml:space="preserve"> = (T</w:t>
      </w:r>
      <w:r w:rsidRPr="0FD19514">
        <w:rPr>
          <w:rFonts w:eastAsia="Time New Roman"/>
          <w:color w:val="000000" w:themeColor="text1"/>
          <w:sz w:val="24"/>
          <w:szCs w:val="24"/>
          <w:vertAlign w:val="subscript"/>
        </w:rPr>
        <w:t xml:space="preserve">s </w:t>
      </w:r>
      <w:r w:rsidRPr="0FD19514">
        <w:rPr>
          <w:rFonts w:eastAsia="Time New Roman"/>
          <w:color w:val="000000" w:themeColor="text1"/>
          <w:sz w:val="24"/>
          <w:szCs w:val="24"/>
        </w:rPr>
        <w:t xml:space="preserve">– </w:t>
      </w:r>
      <w:proofErr w:type="spellStart"/>
      <w:r w:rsidRPr="0FD19514">
        <w:rPr>
          <w:rFonts w:eastAsia="Time New Roman"/>
          <w:color w:val="000000" w:themeColor="text1"/>
          <w:sz w:val="24"/>
          <w:szCs w:val="24"/>
        </w:rPr>
        <w:t>T</w:t>
      </w:r>
      <w:r w:rsidRPr="0FD19514">
        <w:rPr>
          <w:rFonts w:eastAsia="Time New Roman"/>
          <w:color w:val="000000" w:themeColor="text1"/>
          <w:sz w:val="24"/>
          <w:szCs w:val="24"/>
          <w:vertAlign w:val="subscript"/>
        </w:rPr>
        <w:t>e</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T</w:t>
      </w:r>
      <w:proofErr w:type="spellEnd"/>
      <w:r w:rsidRPr="0FD19514">
        <w:rPr>
          <w:rFonts w:eastAsia="Time New Roman"/>
          <w:color w:val="000000" w:themeColor="text1"/>
          <w:sz w:val="24"/>
          <w:szCs w:val="24"/>
          <w:vertAlign w:val="subscript"/>
        </w:rPr>
        <w:t xml:space="preserve"> </w:t>
      </w:r>
    </w:p>
    <w:p w14:paraId="163ED971" w14:textId="77777777" w:rsidR="00341843" w:rsidRDefault="00341843" w:rsidP="00341843">
      <w:pPr>
        <w:tabs>
          <w:tab w:val="left" w:pos="2204"/>
        </w:tabs>
        <w:spacing w:after="160" w:line="257" w:lineRule="auto"/>
        <w:ind w:left="0"/>
        <w:rPr>
          <w:rFonts w:eastAsia="Time New Roman"/>
          <w:color w:val="000000" w:themeColor="text1"/>
          <w:sz w:val="24"/>
          <w:szCs w:val="24"/>
          <w:vertAlign w:val="subscript"/>
        </w:rPr>
      </w:pPr>
    </w:p>
    <w:p w14:paraId="04287090" w14:textId="77777777" w:rsidR="00341843" w:rsidRDefault="00341843" w:rsidP="00341843">
      <w:pPr>
        <w:tabs>
          <w:tab w:val="left" w:pos="2204"/>
        </w:tabs>
        <w:spacing w:after="160" w:line="257" w:lineRule="auto"/>
        <w:ind w:left="0"/>
        <w:rPr>
          <w:rFonts w:eastAsia="Time New Roman"/>
          <w:color w:val="000000" w:themeColor="text1"/>
          <w:sz w:val="24"/>
          <w:szCs w:val="24"/>
        </w:rPr>
      </w:pPr>
      <w:r w:rsidRPr="0FD19514">
        <w:rPr>
          <w:rFonts w:eastAsia="Time New Roman"/>
          <w:color w:val="000000" w:themeColor="text1"/>
          <w:sz w:val="24"/>
          <w:szCs w:val="24"/>
          <w:vertAlign w:val="subscript"/>
        </w:rPr>
        <w:t>where:</w:t>
      </w:r>
    </w:p>
    <w:p w14:paraId="1E72F3BF" w14:textId="77777777" w:rsidR="00341843" w:rsidRDefault="00341843" w:rsidP="00341843">
      <w:pPr>
        <w:tabs>
          <w:tab w:val="left" w:pos="2204"/>
        </w:tabs>
        <w:spacing w:after="160" w:line="257" w:lineRule="auto"/>
        <w:ind w:left="0"/>
        <w:rPr>
          <w:rFonts w:eastAsia="Time New Roman"/>
          <w:color w:val="000000" w:themeColor="text1"/>
          <w:sz w:val="24"/>
          <w:szCs w:val="24"/>
        </w:rPr>
      </w:pPr>
      <w:r w:rsidRPr="0FD19514">
        <w:rPr>
          <w:rFonts w:eastAsia="Time New Roman"/>
          <w:color w:val="000000" w:themeColor="text1"/>
          <w:sz w:val="24"/>
          <w:szCs w:val="24"/>
        </w:rPr>
        <w:t>T</w:t>
      </w:r>
      <w:r w:rsidRPr="0FD19514">
        <w:rPr>
          <w:rFonts w:eastAsia="Time New Roman"/>
          <w:color w:val="000000" w:themeColor="text1"/>
          <w:sz w:val="24"/>
          <w:szCs w:val="24"/>
          <w:vertAlign w:val="subscript"/>
        </w:rPr>
        <w:t xml:space="preserve">s </w:t>
      </w:r>
      <w:r w:rsidRPr="0FD19514">
        <w:rPr>
          <w:rFonts w:eastAsia="Time New Roman"/>
          <w:color w:val="000000" w:themeColor="text1"/>
          <w:sz w:val="24"/>
          <w:szCs w:val="24"/>
        </w:rPr>
        <w:t>= 26 weeks = time before 1 week before design expo</w:t>
      </w:r>
    </w:p>
    <w:p w14:paraId="3AFD990A" w14:textId="77777777" w:rsidR="00341843" w:rsidRDefault="00341843" w:rsidP="00341843">
      <w:pPr>
        <w:tabs>
          <w:tab w:val="left" w:pos="2204"/>
        </w:tabs>
        <w:spacing w:after="160" w:line="257" w:lineRule="auto"/>
        <w:ind w:left="0"/>
        <w:rPr>
          <w:rFonts w:eastAsia="Time New Roman"/>
          <w:color w:val="000000" w:themeColor="text1"/>
          <w:sz w:val="24"/>
          <w:szCs w:val="24"/>
        </w:rPr>
      </w:pPr>
      <w:proofErr w:type="spellStart"/>
      <w:r w:rsidRPr="0FD19514">
        <w:rPr>
          <w:rFonts w:eastAsia="Time New Roman"/>
          <w:color w:val="000000" w:themeColor="text1"/>
          <w:sz w:val="24"/>
          <w:szCs w:val="24"/>
        </w:rPr>
        <w:t>T</w:t>
      </w:r>
      <w:r w:rsidRPr="0FD19514">
        <w:rPr>
          <w:rFonts w:eastAsia="Time New Roman"/>
          <w:color w:val="000000" w:themeColor="text1"/>
          <w:sz w:val="24"/>
          <w:szCs w:val="24"/>
          <w:vertAlign w:val="subscript"/>
        </w:rPr>
        <w:t>e</w:t>
      </w:r>
      <w:proofErr w:type="spell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 xml:space="preserve">= 23.09 weeks = sum of expected times from each task (expected duration, critical path) </w:t>
      </w:r>
    </w:p>
    <w:p w14:paraId="2DE4E662" w14:textId="77777777" w:rsidR="00341843" w:rsidRDefault="00341843" w:rsidP="00341843">
      <w:pPr>
        <w:tabs>
          <w:tab w:val="left" w:pos="2204"/>
        </w:tabs>
        <w:spacing w:after="160" w:line="257" w:lineRule="auto"/>
        <w:ind w:left="0"/>
        <w:rPr>
          <w:rFonts w:eastAsia="Time New Roman"/>
          <w:color w:val="000000" w:themeColor="text1"/>
          <w:sz w:val="24"/>
          <w:szCs w:val="24"/>
        </w:rPr>
      </w:pPr>
      <w:proofErr w:type="spellStart"/>
      <w:r w:rsidRPr="0FD19514">
        <w:rPr>
          <w:rFonts w:eastAsia="Time New Roman"/>
          <w:color w:val="000000" w:themeColor="text1"/>
          <w:sz w:val="24"/>
          <w:szCs w:val="24"/>
        </w:rPr>
        <w:t>σ</w:t>
      </w:r>
      <w:r w:rsidRPr="0FD19514">
        <w:rPr>
          <w:rFonts w:eastAsia="Time New Roman"/>
          <w:color w:val="000000" w:themeColor="text1"/>
          <w:sz w:val="24"/>
          <w:szCs w:val="24"/>
          <w:vertAlign w:val="subscript"/>
        </w:rPr>
        <w:t>T</w:t>
      </w:r>
      <w:proofErr w:type="spell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 0.414327 = total standard deviation of completion time (expected)</w:t>
      </w:r>
    </w:p>
    <w:p w14:paraId="4166F799" w14:textId="77777777" w:rsidR="00341843" w:rsidRDefault="00341843" w:rsidP="00341843">
      <w:pPr>
        <w:tabs>
          <w:tab w:val="left" w:pos="2204"/>
        </w:tabs>
        <w:spacing w:after="160" w:line="257" w:lineRule="auto"/>
        <w:ind w:left="0"/>
        <w:rPr>
          <w:rFonts w:eastAsia="Time New Roman"/>
          <w:color w:val="000000" w:themeColor="text1"/>
          <w:sz w:val="24"/>
          <w:szCs w:val="24"/>
        </w:rPr>
      </w:pPr>
      <w:proofErr w:type="spellStart"/>
      <w:r w:rsidRPr="0FD19514">
        <w:rPr>
          <w:rFonts w:eastAsia="Time New Roman"/>
          <w:color w:val="000000" w:themeColor="text1"/>
          <w:sz w:val="24"/>
          <w:szCs w:val="24"/>
        </w:rPr>
        <w:t>z</w:t>
      </w:r>
      <w:r w:rsidRPr="0FD19514">
        <w:rPr>
          <w:rFonts w:eastAsia="Time New Roman"/>
          <w:color w:val="000000" w:themeColor="text1"/>
          <w:sz w:val="24"/>
          <w:szCs w:val="24"/>
          <w:vertAlign w:val="subscript"/>
        </w:rPr>
        <w:t>S</w:t>
      </w:r>
      <w:proofErr w:type="spellEnd"/>
      <w:r w:rsidRPr="0FD19514">
        <w:rPr>
          <w:rFonts w:eastAsia="Time New Roman"/>
          <w:color w:val="000000" w:themeColor="text1"/>
          <w:sz w:val="24"/>
          <w:szCs w:val="24"/>
        </w:rPr>
        <w:t xml:space="preserve"> = (T</w:t>
      </w:r>
      <w:r w:rsidRPr="0FD19514">
        <w:rPr>
          <w:rFonts w:eastAsia="Time New Roman"/>
          <w:color w:val="000000" w:themeColor="text1"/>
          <w:sz w:val="24"/>
          <w:szCs w:val="24"/>
          <w:vertAlign w:val="subscript"/>
        </w:rPr>
        <w:t xml:space="preserve">s </w:t>
      </w:r>
      <w:r w:rsidRPr="0FD19514">
        <w:rPr>
          <w:rFonts w:eastAsia="Time New Roman"/>
          <w:color w:val="000000" w:themeColor="text1"/>
          <w:sz w:val="24"/>
          <w:szCs w:val="24"/>
        </w:rPr>
        <w:t xml:space="preserve">– </w:t>
      </w:r>
      <w:proofErr w:type="spellStart"/>
      <w:r w:rsidRPr="0FD19514">
        <w:rPr>
          <w:rFonts w:eastAsia="Time New Roman"/>
          <w:color w:val="000000" w:themeColor="text1"/>
          <w:sz w:val="24"/>
          <w:szCs w:val="24"/>
        </w:rPr>
        <w:t>T</w:t>
      </w:r>
      <w:r w:rsidRPr="0FD19514">
        <w:rPr>
          <w:rFonts w:eastAsia="Time New Roman"/>
          <w:color w:val="000000" w:themeColor="text1"/>
          <w:sz w:val="24"/>
          <w:szCs w:val="24"/>
          <w:vertAlign w:val="subscript"/>
        </w:rPr>
        <w:t>e</w:t>
      </w:r>
      <w:proofErr w:type="spellEnd"/>
      <w:r w:rsidRPr="0FD19514">
        <w:rPr>
          <w:rFonts w:eastAsia="Time New Roman"/>
          <w:color w:val="000000" w:themeColor="text1"/>
          <w:sz w:val="24"/>
          <w:szCs w:val="24"/>
        </w:rPr>
        <w:t xml:space="preserve">) / </w:t>
      </w:r>
      <w:proofErr w:type="spellStart"/>
      <w:r w:rsidRPr="0FD19514">
        <w:rPr>
          <w:rFonts w:eastAsia="Time New Roman"/>
          <w:color w:val="000000" w:themeColor="text1"/>
          <w:sz w:val="24"/>
          <w:szCs w:val="24"/>
        </w:rPr>
        <w:t>σ</w:t>
      </w:r>
      <w:proofErr w:type="gramStart"/>
      <w:r w:rsidRPr="0FD19514">
        <w:rPr>
          <w:rFonts w:eastAsia="Time New Roman"/>
          <w:color w:val="000000" w:themeColor="text1"/>
          <w:sz w:val="24"/>
          <w:szCs w:val="24"/>
          <w:vertAlign w:val="subscript"/>
        </w:rPr>
        <w:t>T</w:t>
      </w:r>
      <w:proofErr w:type="spell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7.0234</w:t>
      </w:r>
      <w:proofErr w:type="gramEnd"/>
    </w:p>
    <w:p w14:paraId="263572B0" w14:textId="77777777" w:rsidR="00341843" w:rsidRDefault="00341843" w:rsidP="00341843">
      <w:pPr>
        <w:tabs>
          <w:tab w:val="left" w:pos="2204"/>
        </w:tabs>
        <w:spacing w:after="160" w:line="257" w:lineRule="auto"/>
        <w:ind w:left="0"/>
        <w:rPr>
          <w:rFonts w:eastAsia="Time New Roman"/>
          <w:color w:val="000000" w:themeColor="text1"/>
          <w:sz w:val="24"/>
          <w:szCs w:val="24"/>
        </w:rPr>
      </w:pPr>
      <w:r w:rsidRPr="0FD19514">
        <w:rPr>
          <w:rFonts w:eastAsia="Time New Roman"/>
          <w:color w:val="000000" w:themeColor="text1"/>
          <w:sz w:val="24"/>
          <w:szCs w:val="24"/>
        </w:rPr>
        <w:t xml:space="preserve">using a standard z table: </w:t>
      </w:r>
    </w:p>
    <w:p w14:paraId="6B7D9610" w14:textId="77777777" w:rsidR="00341843" w:rsidRDefault="00341843" w:rsidP="00341843">
      <w:pPr>
        <w:tabs>
          <w:tab w:val="left" w:pos="2204"/>
        </w:tabs>
        <w:spacing w:after="160" w:line="257" w:lineRule="auto"/>
        <w:ind w:left="0"/>
        <w:rPr>
          <w:rFonts w:eastAsia="Time New Roman"/>
          <w:color w:val="000000" w:themeColor="text1"/>
          <w:sz w:val="24"/>
          <w:szCs w:val="24"/>
        </w:rPr>
      </w:pPr>
      <w:proofErr w:type="gramStart"/>
      <w:r w:rsidRPr="0FD19514">
        <w:rPr>
          <w:rFonts w:eastAsia="Time New Roman"/>
          <w:color w:val="000000" w:themeColor="text1"/>
          <w:sz w:val="24"/>
          <w:szCs w:val="24"/>
        </w:rPr>
        <w:t>P(</w:t>
      </w:r>
      <w:proofErr w:type="spellStart"/>
      <w:proofErr w:type="gramEnd"/>
      <w:r w:rsidRPr="0FD19514">
        <w:rPr>
          <w:rFonts w:eastAsia="Time New Roman"/>
          <w:color w:val="000000" w:themeColor="text1"/>
          <w:sz w:val="24"/>
          <w:szCs w:val="24"/>
        </w:rPr>
        <w:t>Tproject</w:t>
      </w:r>
      <w:proofErr w:type="spell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&lt; Tleft-before-1-week-before-expo) = 1 – P(</w:t>
      </w:r>
      <w:proofErr w:type="spellStart"/>
      <w:r w:rsidRPr="0FD19514">
        <w:rPr>
          <w:rFonts w:eastAsia="Time New Roman"/>
          <w:color w:val="000000" w:themeColor="text1"/>
          <w:sz w:val="24"/>
          <w:szCs w:val="24"/>
        </w:rPr>
        <w:t>Tproject</w:t>
      </w:r>
      <w:proofErr w:type="spellEnd"/>
      <w:r w:rsidRPr="0FD19514">
        <w:rPr>
          <w:rFonts w:eastAsia="Time New Roman"/>
          <w:color w:val="000000" w:themeColor="text1"/>
          <w:sz w:val="24"/>
          <w:szCs w:val="24"/>
          <w:vertAlign w:val="subscript"/>
        </w:rPr>
        <w:t xml:space="preserve"> </w:t>
      </w:r>
      <w:r w:rsidRPr="0FD19514">
        <w:rPr>
          <w:rFonts w:eastAsia="Time New Roman"/>
          <w:color w:val="000000" w:themeColor="text1"/>
          <w:sz w:val="24"/>
          <w:szCs w:val="24"/>
        </w:rPr>
        <w:t xml:space="preserve"> &gt; Tleft-before-1-week-before-expo) = 1</w:t>
      </w:r>
      <w:r w:rsidRPr="00BD6D3B">
        <w:rPr>
          <w:rFonts w:eastAsia="Time New Roman"/>
          <w:color w:val="000000" w:themeColor="text1"/>
          <w:sz w:val="24"/>
          <w:szCs w:val="24"/>
        </w:rPr>
        <w:t xml:space="preserve"> </w:t>
      </w:r>
      <w:r w:rsidRPr="0FD19514">
        <w:rPr>
          <w:rFonts w:eastAsia="Time New Roman"/>
          <w:color w:val="000000" w:themeColor="text1"/>
          <w:sz w:val="24"/>
          <w:szCs w:val="24"/>
        </w:rPr>
        <w:t xml:space="preserve">–  0.00000000000127981 </w:t>
      </w:r>
      <w:r w:rsidRPr="0FD19514">
        <w:rPr>
          <w:rFonts w:eastAsia="Time New Roman"/>
          <w:b/>
          <w:color w:val="000000" w:themeColor="text1"/>
          <w:sz w:val="24"/>
          <w:szCs w:val="24"/>
        </w:rPr>
        <w:t>= 99.99999999987202 %</w:t>
      </w:r>
    </w:p>
    <w:p w14:paraId="48CC7CE3" w14:textId="49F2BA31" w:rsidR="00522E46" w:rsidRPr="00F50CDA" w:rsidRDefault="00522E46" w:rsidP="00341843">
      <w:pPr>
        <w:pStyle w:val="CcList"/>
        <w:spacing w:line="360" w:lineRule="auto"/>
        <w:ind w:left="0" w:right="0" w:firstLine="0"/>
        <w:rPr>
          <w:sz w:val="24"/>
          <w:szCs w:val="24"/>
        </w:rPr>
      </w:pPr>
    </w:p>
    <w:sectPr w:rsidR="00522E46" w:rsidRPr="00F50CDA" w:rsidSect="00E40342">
      <w:pgSz w:w="12240" w:h="15840" w:code="1"/>
      <w:pgMar w:top="1152" w:right="1152" w:bottom="1152" w:left="1152" w:header="634"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D2347" w14:textId="77777777" w:rsidR="00B7097E" w:rsidRDefault="00B7097E">
      <w:r>
        <w:separator/>
      </w:r>
    </w:p>
  </w:endnote>
  <w:endnote w:type="continuationSeparator" w:id="0">
    <w:p w14:paraId="4876336A" w14:textId="77777777" w:rsidR="00B7097E" w:rsidRDefault="00B7097E">
      <w:r>
        <w:continuationSeparator/>
      </w:r>
    </w:p>
  </w:endnote>
  <w:endnote w:type="continuationNotice" w:id="1">
    <w:p w14:paraId="6DEA5EDF" w14:textId="77777777" w:rsidR="00B7097E" w:rsidRDefault="00B70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Linotyp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 New Roman">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B06D" w14:textId="77777777" w:rsidR="00F56A86" w:rsidRDefault="00F56A86" w:rsidP="009B49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A20D28" w14:textId="77777777" w:rsidR="00F56A86" w:rsidRDefault="00F56A86" w:rsidP="00B970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FE7D" w14:textId="534E5C34" w:rsidR="00F56A86" w:rsidRDefault="00F56A86" w:rsidP="00ED1B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0295">
      <w:rPr>
        <w:rStyle w:val="PageNumber"/>
        <w:noProof/>
      </w:rPr>
      <w:t>3</w:t>
    </w:r>
    <w:r>
      <w:rPr>
        <w:rStyle w:val="PageNumber"/>
      </w:rPr>
      <w:fldChar w:fldCharType="end"/>
    </w:r>
  </w:p>
  <w:p w14:paraId="151CCFBF" w14:textId="534E5C34" w:rsidR="002F11ED" w:rsidRDefault="002F11ED" w:rsidP="000A2233">
    <w:pPr>
      <w:pStyle w:val="Footer"/>
      <w:tabs>
        <w:tab w:val="clear" w:pos="4320"/>
        <w:tab w:val="clear" w:pos="8640"/>
      </w:tabs>
      <w:ind w:left="0" w:right="360"/>
    </w:pPr>
    <w:r>
      <w:t>Viasat AMEND – Machine Learning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B9B9" w14:textId="77777777" w:rsidR="00F56A86" w:rsidRDefault="00F56A86" w:rsidP="00461DDE">
    <w:pPr>
      <w:pStyle w:val="Footer"/>
      <w:tabs>
        <w:tab w:val="clear" w:pos="4320"/>
        <w:tab w:val="clear" w:pos="8640"/>
        <w:tab w:val="left" w:pos="26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CB8C2" w14:textId="77777777" w:rsidR="00B7097E" w:rsidRDefault="00B7097E">
      <w:r>
        <w:separator/>
      </w:r>
    </w:p>
  </w:footnote>
  <w:footnote w:type="continuationSeparator" w:id="0">
    <w:p w14:paraId="310570B6" w14:textId="77777777" w:rsidR="00B7097E" w:rsidRDefault="00B7097E">
      <w:r>
        <w:continuationSeparator/>
      </w:r>
    </w:p>
  </w:footnote>
  <w:footnote w:type="continuationNotice" w:id="1">
    <w:p w14:paraId="7F33F196" w14:textId="77777777" w:rsidR="00B7097E" w:rsidRDefault="00B709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E770" w14:textId="77777777" w:rsidR="00F56A86" w:rsidRDefault="00F56A86" w:rsidP="00081C50">
    <w:pPr>
      <w:pStyle w:val="Header"/>
      <w:framePr w:wrap="around" w:vAnchor="text" w:hAnchor="margin" w:xAlign="right" w:y="1"/>
      <w:rPr>
        <w:rStyle w:val="PageNumber"/>
        <w:i w:val="0"/>
        <w:iCs w:val="0"/>
      </w:rPr>
    </w:pPr>
    <w:r>
      <w:rPr>
        <w:rStyle w:val="PageNumber"/>
      </w:rPr>
      <w:fldChar w:fldCharType="begin"/>
    </w:r>
    <w:r>
      <w:rPr>
        <w:rStyle w:val="PageNumber"/>
      </w:rPr>
      <w:instrText xml:space="preserve">PAGE  </w:instrText>
    </w:r>
    <w:r>
      <w:rPr>
        <w:rStyle w:val="PageNumber"/>
      </w:rPr>
      <w:fldChar w:fldCharType="end"/>
    </w:r>
  </w:p>
  <w:p w14:paraId="1AF99B8A" w14:textId="77777777" w:rsidR="00F56A86" w:rsidRDefault="00F56A86" w:rsidP="00B9708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E2B0" w14:textId="77777777" w:rsidR="00F56A86" w:rsidRDefault="00F56A86" w:rsidP="00F206CB">
    <w:pPr>
      <w:pStyle w:val="Header"/>
      <w:tabs>
        <w:tab w:val="clear" w:pos="4320"/>
        <w:tab w:val="clear" w:pos="8640"/>
      </w:tabs>
      <w:ind w:left="1800"/>
      <w:jc w:val="both"/>
      <w:rPr>
        <w:i w:val="0"/>
        <w:iCs w:val="0"/>
        <w:sz w:val="18"/>
        <w:szCs w:val="18"/>
      </w:rPr>
    </w:pPr>
  </w:p>
  <w:p w14:paraId="2D535AD2" w14:textId="77777777" w:rsidR="00F56A86" w:rsidRDefault="00F56A86" w:rsidP="00F206CB">
    <w:pPr>
      <w:pStyle w:val="Header"/>
      <w:tabs>
        <w:tab w:val="clear" w:pos="4320"/>
        <w:tab w:val="clear" w:pos="8640"/>
      </w:tabs>
      <w:ind w:left="1800"/>
      <w:jc w:val="both"/>
      <w:rPr>
        <w:i w:val="0"/>
        <w:iCs w:val="0"/>
        <w:sz w:val="18"/>
        <w:szCs w:val="18"/>
      </w:rPr>
    </w:pPr>
  </w:p>
  <w:p w14:paraId="71CFFECE" w14:textId="77777777" w:rsidR="00F56A86" w:rsidRDefault="00F56A86" w:rsidP="00F206CB">
    <w:pPr>
      <w:pStyle w:val="Header"/>
      <w:tabs>
        <w:tab w:val="clear" w:pos="4320"/>
        <w:tab w:val="clear" w:pos="8640"/>
      </w:tabs>
      <w:ind w:left="1800"/>
      <w:jc w:val="both"/>
      <w:rPr>
        <w:i w:val="0"/>
        <w:iCs w:val="0"/>
        <w:sz w:val="18"/>
        <w:szCs w:val="18"/>
      </w:rPr>
    </w:pPr>
  </w:p>
  <w:p w14:paraId="536F20D7" w14:textId="77777777" w:rsidR="00F56A86" w:rsidRDefault="00F56A86" w:rsidP="00F206CB">
    <w:pPr>
      <w:pStyle w:val="Header"/>
      <w:tabs>
        <w:tab w:val="clear" w:pos="4320"/>
        <w:tab w:val="clear" w:pos="8640"/>
      </w:tabs>
      <w:ind w:left="1800"/>
      <w:jc w:val="both"/>
      <w:rPr>
        <w:i w:val="0"/>
        <w:iCs w:val="0"/>
        <w:sz w:val="18"/>
        <w:szCs w:val="18"/>
      </w:rPr>
    </w:pPr>
  </w:p>
</w:hdr>
</file>

<file path=word/intelligence.xml><?xml version="1.0" encoding="utf-8"?>
<int:Intelligence xmlns:int="http://schemas.microsoft.com/office/intelligence/2019/intelligence">
  <int:IntelligenceSettings/>
  <int:Manifest>
    <int:WordHash hashCode="YkjozZ+h7BwOnq" id="/Se7qIbK"/>
  </int:Manifest>
  <int:Observations>
    <int:Content id="/Se7qIb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1B6C"/>
    <w:multiLevelType w:val="multilevel"/>
    <w:tmpl w:val="796E0DBE"/>
    <w:lvl w:ilvl="0">
      <w:start w:val="1"/>
      <w:numFmt w:val="decimal"/>
      <w:lvlText w:val="%1"/>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1" w15:restartNumberingAfterBreak="0">
    <w:nsid w:val="059607DF"/>
    <w:multiLevelType w:val="hybridMultilevel"/>
    <w:tmpl w:val="FFFFFFFF"/>
    <w:lvl w:ilvl="0" w:tplc="4C6A0892">
      <w:start w:val="1"/>
      <w:numFmt w:val="bullet"/>
      <w:lvlText w:val="Ø"/>
      <w:lvlJc w:val="left"/>
      <w:pPr>
        <w:ind w:left="720" w:hanging="360"/>
      </w:pPr>
      <w:rPr>
        <w:rFonts w:ascii="Wingdings" w:hAnsi="Wingdings" w:hint="default"/>
      </w:rPr>
    </w:lvl>
    <w:lvl w:ilvl="1" w:tplc="31E20D4A">
      <w:start w:val="1"/>
      <w:numFmt w:val="bullet"/>
      <w:lvlText w:val="o"/>
      <w:lvlJc w:val="left"/>
      <w:pPr>
        <w:ind w:left="1440" w:hanging="360"/>
      </w:pPr>
      <w:rPr>
        <w:rFonts w:ascii="Courier New" w:hAnsi="Courier New" w:hint="default"/>
      </w:rPr>
    </w:lvl>
    <w:lvl w:ilvl="2" w:tplc="41F0F820">
      <w:start w:val="1"/>
      <w:numFmt w:val="bullet"/>
      <w:lvlText w:val=""/>
      <w:lvlJc w:val="left"/>
      <w:pPr>
        <w:ind w:left="2160" w:hanging="360"/>
      </w:pPr>
      <w:rPr>
        <w:rFonts w:ascii="Wingdings" w:hAnsi="Wingdings" w:hint="default"/>
      </w:rPr>
    </w:lvl>
    <w:lvl w:ilvl="3" w:tplc="9024574E">
      <w:start w:val="1"/>
      <w:numFmt w:val="bullet"/>
      <w:lvlText w:val=""/>
      <w:lvlJc w:val="left"/>
      <w:pPr>
        <w:ind w:left="2880" w:hanging="360"/>
      </w:pPr>
      <w:rPr>
        <w:rFonts w:ascii="Symbol" w:hAnsi="Symbol" w:hint="default"/>
      </w:rPr>
    </w:lvl>
    <w:lvl w:ilvl="4" w:tplc="E2D80686">
      <w:start w:val="1"/>
      <w:numFmt w:val="bullet"/>
      <w:lvlText w:val="o"/>
      <w:lvlJc w:val="left"/>
      <w:pPr>
        <w:ind w:left="3600" w:hanging="360"/>
      </w:pPr>
      <w:rPr>
        <w:rFonts w:ascii="Courier New" w:hAnsi="Courier New" w:hint="default"/>
      </w:rPr>
    </w:lvl>
    <w:lvl w:ilvl="5" w:tplc="7C98315E">
      <w:start w:val="1"/>
      <w:numFmt w:val="bullet"/>
      <w:lvlText w:val=""/>
      <w:lvlJc w:val="left"/>
      <w:pPr>
        <w:ind w:left="4320" w:hanging="360"/>
      </w:pPr>
      <w:rPr>
        <w:rFonts w:ascii="Wingdings" w:hAnsi="Wingdings" w:hint="default"/>
      </w:rPr>
    </w:lvl>
    <w:lvl w:ilvl="6" w:tplc="737CBFDA">
      <w:start w:val="1"/>
      <w:numFmt w:val="bullet"/>
      <w:lvlText w:val=""/>
      <w:lvlJc w:val="left"/>
      <w:pPr>
        <w:ind w:left="5040" w:hanging="360"/>
      </w:pPr>
      <w:rPr>
        <w:rFonts w:ascii="Symbol" w:hAnsi="Symbol" w:hint="default"/>
      </w:rPr>
    </w:lvl>
    <w:lvl w:ilvl="7" w:tplc="B4967594">
      <w:start w:val="1"/>
      <w:numFmt w:val="bullet"/>
      <w:lvlText w:val="o"/>
      <w:lvlJc w:val="left"/>
      <w:pPr>
        <w:ind w:left="5760" w:hanging="360"/>
      </w:pPr>
      <w:rPr>
        <w:rFonts w:ascii="Courier New" w:hAnsi="Courier New" w:hint="default"/>
      </w:rPr>
    </w:lvl>
    <w:lvl w:ilvl="8" w:tplc="1104054A">
      <w:start w:val="1"/>
      <w:numFmt w:val="bullet"/>
      <w:lvlText w:val=""/>
      <w:lvlJc w:val="left"/>
      <w:pPr>
        <w:ind w:left="6480" w:hanging="360"/>
      </w:pPr>
      <w:rPr>
        <w:rFonts w:ascii="Wingdings" w:hAnsi="Wingdings" w:hint="default"/>
      </w:rPr>
    </w:lvl>
  </w:abstractNum>
  <w:abstractNum w:abstractNumId="2" w15:restartNumberingAfterBreak="0">
    <w:nsid w:val="07F0457A"/>
    <w:multiLevelType w:val="hybridMultilevel"/>
    <w:tmpl w:val="33A48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8523E"/>
    <w:multiLevelType w:val="hybridMultilevel"/>
    <w:tmpl w:val="FFFFFFFF"/>
    <w:lvl w:ilvl="0" w:tplc="C78A72FA">
      <w:start w:val="1"/>
      <w:numFmt w:val="decimal"/>
      <w:lvlText w:val="%1."/>
      <w:lvlJc w:val="left"/>
      <w:pPr>
        <w:ind w:left="720" w:hanging="360"/>
      </w:pPr>
    </w:lvl>
    <w:lvl w:ilvl="1" w:tplc="575275B2">
      <w:start w:val="1"/>
      <w:numFmt w:val="lowerLetter"/>
      <w:lvlText w:val="%2."/>
      <w:lvlJc w:val="left"/>
      <w:pPr>
        <w:ind w:left="1440" w:hanging="360"/>
      </w:pPr>
    </w:lvl>
    <w:lvl w:ilvl="2" w:tplc="D248D120">
      <w:start w:val="1"/>
      <w:numFmt w:val="lowerRoman"/>
      <w:lvlText w:val="%3."/>
      <w:lvlJc w:val="right"/>
      <w:pPr>
        <w:ind w:left="2160" w:hanging="180"/>
      </w:pPr>
    </w:lvl>
    <w:lvl w:ilvl="3" w:tplc="6D3E42A4">
      <w:start w:val="1"/>
      <w:numFmt w:val="decimal"/>
      <w:lvlText w:val="%4."/>
      <w:lvlJc w:val="left"/>
      <w:pPr>
        <w:ind w:left="2880" w:hanging="360"/>
      </w:pPr>
    </w:lvl>
    <w:lvl w:ilvl="4" w:tplc="F73A09F4">
      <w:start w:val="1"/>
      <w:numFmt w:val="lowerLetter"/>
      <w:lvlText w:val="%5."/>
      <w:lvlJc w:val="left"/>
      <w:pPr>
        <w:ind w:left="3600" w:hanging="360"/>
      </w:pPr>
    </w:lvl>
    <w:lvl w:ilvl="5" w:tplc="3E768F76">
      <w:start w:val="1"/>
      <w:numFmt w:val="lowerRoman"/>
      <w:lvlText w:val="%6."/>
      <w:lvlJc w:val="right"/>
      <w:pPr>
        <w:ind w:left="4320" w:hanging="180"/>
      </w:pPr>
    </w:lvl>
    <w:lvl w:ilvl="6" w:tplc="0852B698">
      <w:start w:val="1"/>
      <w:numFmt w:val="decimal"/>
      <w:lvlText w:val="%7."/>
      <w:lvlJc w:val="left"/>
      <w:pPr>
        <w:ind w:left="5040" w:hanging="360"/>
      </w:pPr>
    </w:lvl>
    <w:lvl w:ilvl="7" w:tplc="87484EF2">
      <w:start w:val="1"/>
      <w:numFmt w:val="lowerLetter"/>
      <w:lvlText w:val="%8."/>
      <w:lvlJc w:val="left"/>
      <w:pPr>
        <w:ind w:left="5760" w:hanging="360"/>
      </w:pPr>
    </w:lvl>
    <w:lvl w:ilvl="8" w:tplc="2166BFF0">
      <w:start w:val="1"/>
      <w:numFmt w:val="lowerRoman"/>
      <w:lvlText w:val="%9."/>
      <w:lvlJc w:val="right"/>
      <w:pPr>
        <w:ind w:left="6480" w:hanging="180"/>
      </w:pPr>
    </w:lvl>
  </w:abstractNum>
  <w:abstractNum w:abstractNumId="4" w15:restartNumberingAfterBreak="0">
    <w:nsid w:val="14EE2D91"/>
    <w:multiLevelType w:val="hybridMultilevel"/>
    <w:tmpl w:val="88E8D1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F20845"/>
    <w:multiLevelType w:val="hybridMultilevel"/>
    <w:tmpl w:val="96F6C36A"/>
    <w:lvl w:ilvl="0" w:tplc="7C043BD0">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745C1"/>
    <w:multiLevelType w:val="hybridMultilevel"/>
    <w:tmpl w:val="78C8F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36299"/>
    <w:multiLevelType w:val="multilevel"/>
    <w:tmpl w:val="A8A0A9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CE06245"/>
    <w:multiLevelType w:val="hybridMultilevel"/>
    <w:tmpl w:val="5F8CED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875F48"/>
    <w:multiLevelType w:val="hybridMultilevel"/>
    <w:tmpl w:val="DBD4DF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0C2E1A"/>
    <w:multiLevelType w:val="hybridMultilevel"/>
    <w:tmpl w:val="9AD2116A"/>
    <w:lvl w:ilvl="0" w:tplc="FD487FC6">
      <w:start w:val="1"/>
      <w:numFmt w:val="decimal"/>
      <w:lvlText w:val="A%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190995"/>
    <w:multiLevelType w:val="hybridMultilevel"/>
    <w:tmpl w:val="42C6FB0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0261C0E"/>
    <w:multiLevelType w:val="multilevel"/>
    <w:tmpl w:val="F6305AFE"/>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3" w15:restartNumberingAfterBreak="0">
    <w:nsid w:val="203A0CEA"/>
    <w:multiLevelType w:val="hybridMultilevel"/>
    <w:tmpl w:val="2B20B5CA"/>
    <w:lvl w:ilvl="0" w:tplc="7C043BD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118D1"/>
    <w:multiLevelType w:val="multilevel"/>
    <w:tmpl w:val="A8A0A9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6FF3509"/>
    <w:multiLevelType w:val="singleLevel"/>
    <w:tmpl w:val="DC3ED730"/>
    <w:lvl w:ilvl="0">
      <w:start w:val="1"/>
      <w:numFmt w:val="bullet"/>
      <w:pStyle w:val="ListBullet"/>
      <w:lvlText w:val=""/>
      <w:lvlJc w:val="left"/>
      <w:pPr>
        <w:tabs>
          <w:tab w:val="num" w:pos="1512"/>
        </w:tabs>
        <w:ind w:left="1512" w:hanging="432"/>
      </w:pPr>
      <w:rPr>
        <w:rFonts w:ascii="Wingdings" w:hAnsi="Wingdings" w:hint="default"/>
        <w:sz w:val="16"/>
      </w:rPr>
    </w:lvl>
  </w:abstractNum>
  <w:abstractNum w:abstractNumId="16" w15:restartNumberingAfterBreak="0">
    <w:nsid w:val="27FF12FA"/>
    <w:multiLevelType w:val="hybridMultilevel"/>
    <w:tmpl w:val="64E06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FF6D27"/>
    <w:multiLevelType w:val="hybridMultilevel"/>
    <w:tmpl w:val="7400815C"/>
    <w:lvl w:ilvl="0" w:tplc="490804AC">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895EA4"/>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72B22D4"/>
    <w:multiLevelType w:val="multilevel"/>
    <w:tmpl w:val="BB8A20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3A9C312B"/>
    <w:multiLevelType w:val="multilevel"/>
    <w:tmpl w:val="0C56BC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3BB30F3F"/>
    <w:multiLevelType w:val="hybridMultilevel"/>
    <w:tmpl w:val="FFFFFFFF"/>
    <w:lvl w:ilvl="0" w:tplc="2C46F198">
      <w:start w:val="1"/>
      <w:numFmt w:val="decimal"/>
      <w:lvlText w:val="%1."/>
      <w:lvlJc w:val="left"/>
      <w:pPr>
        <w:ind w:left="720" w:hanging="360"/>
      </w:pPr>
    </w:lvl>
    <w:lvl w:ilvl="1" w:tplc="EF3C6CA4">
      <w:start w:val="1"/>
      <w:numFmt w:val="lowerLetter"/>
      <w:lvlText w:val="%2."/>
      <w:lvlJc w:val="left"/>
      <w:pPr>
        <w:ind w:left="1440" w:hanging="360"/>
      </w:pPr>
    </w:lvl>
    <w:lvl w:ilvl="2" w:tplc="66F68440">
      <w:start w:val="1"/>
      <w:numFmt w:val="lowerRoman"/>
      <w:lvlText w:val="%3."/>
      <w:lvlJc w:val="right"/>
      <w:pPr>
        <w:ind w:left="2160" w:hanging="180"/>
      </w:pPr>
    </w:lvl>
    <w:lvl w:ilvl="3" w:tplc="24DA1CCA">
      <w:start w:val="1"/>
      <w:numFmt w:val="decimal"/>
      <w:lvlText w:val="%4."/>
      <w:lvlJc w:val="left"/>
      <w:pPr>
        <w:ind w:left="2880" w:hanging="360"/>
      </w:pPr>
    </w:lvl>
    <w:lvl w:ilvl="4" w:tplc="B6AEA00E">
      <w:start w:val="1"/>
      <w:numFmt w:val="lowerLetter"/>
      <w:lvlText w:val="%5."/>
      <w:lvlJc w:val="left"/>
      <w:pPr>
        <w:ind w:left="3600" w:hanging="360"/>
      </w:pPr>
    </w:lvl>
    <w:lvl w:ilvl="5" w:tplc="AAAC3154">
      <w:start w:val="1"/>
      <w:numFmt w:val="lowerRoman"/>
      <w:lvlText w:val="%6."/>
      <w:lvlJc w:val="right"/>
      <w:pPr>
        <w:ind w:left="4320" w:hanging="180"/>
      </w:pPr>
    </w:lvl>
    <w:lvl w:ilvl="6" w:tplc="C4101056">
      <w:start w:val="1"/>
      <w:numFmt w:val="decimal"/>
      <w:lvlText w:val="%7."/>
      <w:lvlJc w:val="left"/>
      <w:pPr>
        <w:ind w:left="5040" w:hanging="360"/>
      </w:pPr>
    </w:lvl>
    <w:lvl w:ilvl="7" w:tplc="291A1370">
      <w:start w:val="1"/>
      <w:numFmt w:val="lowerLetter"/>
      <w:lvlText w:val="%8."/>
      <w:lvlJc w:val="left"/>
      <w:pPr>
        <w:ind w:left="5760" w:hanging="360"/>
      </w:pPr>
    </w:lvl>
    <w:lvl w:ilvl="8" w:tplc="ECB2084E">
      <w:start w:val="1"/>
      <w:numFmt w:val="lowerRoman"/>
      <w:lvlText w:val="%9."/>
      <w:lvlJc w:val="right"/>
      <w:pPr>
        <w:ind w:left="6480" w:hanging="180"/>
      </w:pPr>
    </w:lvl>
  </w:abstractNum>
  <w:abstractNum w:abstractNumId="22" w15:restartNumberingAfterBreak="0">
    <w:nsid w:val="3F072D0E"/>
    <w:multiLevelType w:val="hybridMultilevel"/>
    <w:tmpl w:val="B1DE4780"/>
    <w:lvl w:ilvl="0" w:tplc="907EA7C2">
      <w:start w:val="1"/>
      <w:numFmt w:val="decimal"/>
      <w:lvlText w:val="%1."/>
      <w:lvlJc w:val="left"/>
      <w:pPr>
        <w:ind w:left="1080" w:hanging="360"/>
      </w:pPr>
      <w:rPr>
        <w:rFonts w:ascii="Times New Roman" w:eastAsia="Calibri" w:hAnsi="Times New Roman" w:cs="Times New Roman"/>
      </w:rPr>
    </w:lvl>
    <w:lvl w:ilvl="1" w:tplc="195E6BB2">
      <w:start w:val="1"/>
      <w:numFmt w:val="lowerLetter"/>
      <w:lvlText w:val="%2."/>
      <w:lvlJc w:val="left"/>
      <w:pPr>
        <w:ind w:left="1800" w:hanging="360"/>
      </w:pPr>
    </w:lvl>
    <w:lvl w:ilvl="2" w:tplc="25F0F108">
      <w:start w:val="1"/>
      <w:numFmt w:val="lowerRoman"/>
      <w:lvlText w:val="%3."/>
      <w:lvlJc w:val="right"/>
      <w:pPr>
        <w:ind w:left="2520" w:hanging="180"/>
      </w:pPr>
    </w:lvl>
    <w:lvl w:ilvl="3" w:tplc="6C1CF5F2">
      <w:start w:val="1"/>
      <w:numFmt w:val="decimal"/>
      <w:lvlText w:val="%4."/>
      <w:lvlJc w:val="left"/>
      <w:pPr>
        <w:ind w:left="3240" w:hanging="360"/>
      </w:pPr>
    </w:lvl>
    <w:lvl w:ilvl="4" w:tplc="D396E2DA">
      <w:start w:val="1"/>
      <w:numFmt w:val="lowerLetter"/>
      <w:lvlText w:val="%5."/>
      <w:lvlJc w:val="left"/>
      <w:pPr>
        <w:ind w:left="3960" w:hanging="360"/>
      </w:pPr>
    </w:lvl>
    <w:lvl w:ilvl="5" w:tplc="5AE6B3B6">
      <w:start w:val="1"/>
      <w:numFmt w:val="lowerRoman"/>
      <w:lvlText w:val="%6."/>
      <w:lvlJc w:val="right"/>
      <w:pPr>
        <w:ind w:left="4680" w:hanging="180"/>
      </w:pPr>
    </w:lvl>
    <w:lvl w:ilvl="6" w:tplc="C3E0F896">
      <w:start w:val="1"/>
      <w:numFmt w:val="decimal"/>
      <w:lvlText w:val="%7."/>
      <w:lvlJc w:val="left"/>
      <w:pPr>
        <w:ind w:left="5400" w:hanging="360"/>
      </w:pPr>
    </w:lvl>
    <w:lvl w:ilvl="7" w:tplc="58529E38">
      <w:start w:val="1"/>
      <w:numFmt w:val="lowerLetter"/>
      <w:lvlText w:val="%8."/>
      <w:lvlJc w:val="left"/>
      <w:pPr>
        <w:ind w:left="6120" w:hanging="360"/>
      </w:pPr>
    </w:lvl>
    <w:lvl w:ilvl="8" w:tplc="4C606882">
      <w:start w:val="1"/>
      <w:numFmt w:val="lowerRoman"/>
      <w:lvlText w:val="%9."/>
      <w:lvlJc w:val="right"/>
      <w:pPr>
        <w:ind w:left="6840" w:hanging="180"/>
      </w:pPr>
    </w:lvl>
  </w:abstractNum>
  <w:abstractNum w:abstractNumId="23" w15:restartNumberingAfterBreak="0">
    <w:nsid w:val="45EF1AF6"/>
    <w:multiLevelType w:val="multilevel"/>
    <w:tmpl w:val="0A3ACFD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5F57972"/>
    <w:multiLevelType w:val="multilevel"/>
    <w:tmpl w:val="DBCCD9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47A65F4F"/>
    <w:multiLevelType w:val="multilevel"/>
    <w:tmpl w:val="3D4611D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49F91CCE"/>
    <w:multiLevelType w:val="multilevel"/>
    <w:tmpl w:val="90A22EE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F6F2335"/>
    <w:multiLevelType w:val="multilevel"/>
    <w:tmpl w:val="D260587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4B60CDF"/>
    <w:multiLevelType w:val="hybridMultilevel"/>
    <w:tmpl w:val="CF1CDFEA"/>
    <w:lvl w:ilvl="0" w:tplc="0409000F">
      <w:start w:val="1"/>
      <w:numFmt w:val="decimal"/>
      <w:lvlText w:val="%1."/>
      <w:lvlJc w:val="left"/>
      <w:pPr>
        <w:tabs>
          <w:tab w:val="num" w:pos="360"/>
        </w:tabs>
        <w:ind w:left="360" w:hanging="360"/>
      </w:pPr>
    </w:lvl>
    <w:lvl w:ilvl="1" w:tplc="A66C0524">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E4F3FDA"/>
    <w:multiLevelType w:val="hybridMultilevel"/>
    <w:tmpl w:val="78C8F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202116"/>
    <w:multiLevelType w:val="hybridMultilevel"/>
    <w:tmpl w:val="06BC96E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91985"/>
    <w:multiLevelType w:val="hybridMultilevel"/>
    <w:tmpl w:val="57AA84F6"/>
    <w:lvl w:ilvl="0" w:tplc="3F90C47C">
      <w:start w:val="1"/>
      <w:numFmt w:val="decimal"/>
      <w:lvlText w:val="%1."/>
      <w:lvlJc w:val="left"/>
      <w:pPr>
        <w:ind w:left="1080" w:hanging="72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1935FA"/>
    <w:multiLevelType w:val="hybridMultilevel"/>
    <w:tmpl w:val="FFFFFFFF"/>
    <w:lvl w:ilvl="0" w:tplc="E4D8B0C6">
      <w:start w:val="1"/>
      <w:numFmt w:val="decimal"/>
      <w:lvlText w:val="%1."/>
      <w:lvlJc w:val="left"/>
      <w:pPr>
        <w:ind w:left="720" w:hanging="360"/>
      </w:pPr>
    </w:lvl>
    <w:lvl w:ilvl="1" w:tplc="3B78C48A">
      <w:start w:val="1"/>
      <w:numFmt w:val="lowerLetter"/>
      <w:lvlText w:val="%2."/>
      <w:lvlJc w:val="left"/>
      <w:pPr>
        <w:ind w:left="1440" w:hanging="360"/>
      </w:pPr>
    </w:lvl>
    <w:lvl w:ilvl="2" w:tplc="53962716">
      <w:start w:val="1"/>
      <w:numFmt w:val="lowerRoman"/>
      <w:lvlText w:val="%3."/>
      <w:lvlJc w:val="right"/>
      <w:pPr>
        <w:ind w:left="2160" w:hanging="180"/>
      </w:pPr>
    </w:lvl>
    <w:lvl w:ilvl="3" w:tplc="BB86B930">
      <w:start w:val="1"/>
      <w:numFmt w:val="decimal"/>
      <w:lvlText w:val="%4."/>
      <w:lvlJc w:val="left"/>
      <w:pPr>
        <w:ind w:left="2880" w:hanging="360"/>
      </w:pPr>
    </w:lvl>
    <w:lvl w:ilvl="4" w:tplc="02D4FA8C">
      <w:start w:val="1"/>
      <w:numFmt w:val="lowerLetter"/>
      <w:lvlText w:val="%5."/>
      <w:lvlJc w:val="left"/>
      <w:pPr>
        <w:ind w:left="3600" w:hanging="360"/>
      </w:pPr>
    </w:lvl>
    <w:lvl w:ilvl="5" w:tplc="9070B906">
      <w:start w:val="1"/>
      <w:numFmt w:val="lowerRoman"/>
      <w:lvlText w:val="%6."/>
      <w:lvlJc w:val="right"/>
      <w:pPr>
        <w:ind w:left="4320" w:hanging="180"/>
      </w:pPr>
    </w:lvl>
    <w:lvl w:ilvl="6" w:tplc="AECECB66">
      <w:start w:val="1"/>
      <w:numFmt w:val="decimal"/>
      <w:lvlText w:val="%7."/>
      <w:lvlJc w:val="left"/>
      <w:pPr>
        <w:ind w:left="5040" w:hanging="360"/>
      </w:pPr>
    </w:lvl>
    <w:lvl w:ilvl="7" w:tplc="C130DAC8">
      <w:start w:val="1"/>
      <w:numFmt w:val="lowerLetter"/>
      <w:lvlText w:val="%8."/>
      <w:lvlJc w:val="left"/>
      <w:pPr>
        <w:ind w:left="5760" w:hanging="360"/>
      </w:pPr>
    </w:lvl>
    <w:lvl w:ilvl="8" w:tplc="A620C5DE">
      <w:start w:val="1"/>
      <w:numFmt w:val="lowerRoman"/>
      <w:lvlText w:val="%9."/>
      <w:lvlJc w:val="right"/>
      <w:pPr>
        <w:ind w:left="6480" w:hanging="180"/>
      </w:pPr>
    </w:lvl>
  </w:abstractNum>
  <w:abstractNum w:abstractNumId="33" w15:restartNumberingAfterBreak="0">
    <w:nsid w:val="63143FB8"/>
    <w:multiLevelType w:val="multilevel"/>
    <w:tmpl w:val="5CA6AA6C"/>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73E7155"/>
    <w:multiLevelType w:val="hybridMultilevel"/>
    <w:tmpl w:val="FFFFFFFF"/>
    <w:lvl w:ilvl="0" w:tplc="1CBA58D6">
      <w:start w:val="1"/>
      <w:numFmt w:val="decimal"/>
      <w:lvlText w:val="%1."/>
      <w:lvlJc w:val="left"/>
      <w:pPr>
        <w:ind w:left="720" w:hanging="360"/>
      </w:pPr>
    </w:lvl>
    <w:lvl w:ilvl="1" w:tplc="7FDA5870">
      <w:start w:val="1"/>
      <w:numFmt w:val="lowerLetter"/>
      <w:lvlText w:val="%2."/>
      <w:lvlJc w:val="left"/>
      <w:pPr>
        <w:ind w:left="1440" w:hanging="360"/>
      </w:pPr>
    </w:lvl>
    <w:lvl w:ilvl="2" w:tplc="3182AA3C">
      <w:start w:val="1"/>
      <w:numFmt w:val="lowerRoman"/>
      <w:lvlText w:val="%3."/>
      <w:lvlJc w:val="right"/>
      <w:pPr>
        <w:ind w:left="2160" w:hanging="180"/>
      </w:pPr>
    </w:lvl>
    <w:lvl w:ilvl="3" w:tplc="3C6C78E2">
      <w:start w:val="1"/>
      <w:numFmt w:val="decimal"/>
      <w:lvlText w:val="%4."/>
      <w:lvlJc w:val="left"/>
      <w:pPr>
        <w:ind w:left="2880" w:hanging="360"/>
      </w:pPr>
    </w:lvl>
    <w:lvl w:ilvl="4" w:tplc="FE2CA24C">
      <w:start w:val="1"/>
      <w:numFmt w:val="lowerLetter"/>
      <w:lvlText w:val="%5."/>
      <w:lvlJc w:val="left"/>
      <w:pPr>
        <w:ind w:left="3600" w:hanging="360"/>
      </w:pPr>
    </w:lvl>
    <w:lvl w:ilvl="5" w:tplc="A5424138">
      <w:start w:val="1"/>
      <w:numFmt w:val="lowerRoman"/>
      <w:lvlText w:val="%6."/>
      <w:lvlJc w:val="right"/>
      <w:pPr>
        <w:ind w:left="4320" w:hanging="180"/>
      </w:pPr>
    </w:lvl>
    <w:lvl w:ilvl="6" w:tplc="8E54B9BE">
      <w:start w:val="1"/>
      <w:numFmt w:val="decimal"/>
      <w:lvlText w:val="%7."/>
      <w:lvlJc w:val="left"/>
      <w:pPr>
        <w:ind w:left="5040" w:hanging="360"/>
      </w:pPr>
    </w:lvl>
    <w:lvl w:ilvl="7" w:tplc="5F8E469C">
      <w:start w:val="1"/>
      <w:numFmt w:val="lowerLetter"/>
      <w:lvlText w:val="%8."/>
      <w:lvlJc w:val="left"/>
      <w:pPr>
        <w:ind w:left="5760" w:hanging="360"/>
      </w:pPr>
    </w:lvl>
    <w:lvl w:ilvl="8" w:tplc="2E30759C">
      <w:start w:val="1"/>
      <w:numFmt w:val="lowerRoman"/>
      <w:lvlText w:val="%9."/>
      <w:lvlJc w:val="right"/>
      <w:pPr>
        <w:ind w:left="6480" w:hanging="180"/>
      </w:pPr>
    </w:lvl>
  </w:abstractNum>
  <w:abstractNum w:abstractNumId="35" w15:restartNumberingAfterBreak="0">
    <w:nsid w:val="69D90308"/>
    <w:multiLevelType w:val="multilevel"/>
    <w:tmpl w:val="EF3A45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6DBC2564"/>
    <w:multiLevelType w:val="hybridMultilevel"/>
    <w:tmpl w:val="C580510E"/>
    <w:lvl w:ilvl="0" w:tplc="7C043BD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CF2853"/>
    <w:multiLevelType w:val="hybridMultilevel"/>
    <w:tmpl w:val="82B03E6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12D10CF"/>
    <w:multiLevelType w:val="hybridMultilevel"/>
    <w:tmpl w:val="07408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C73F5"/>
    <w:multiLevelType w:val="singleLevel"/>
    <w:tmpl w:val="92A4171E"/>
    <w:lvl w:ilvl="0">
      <w:start w:val="1"/>
      <w:numFmt w:val="decimal"/>
      <w:pStyle w:val="ListNumber"/>
      <w:lvlText w:val="%1."/>
      <w:lvlJc w:val="left"/>
      <w:pPr>
        <w:tabs>
          <w:tab w:val="num" w:pos="1512"/>
        </w:tabs>
        <w:ind w:left="1512" w:hanging="432"/>
      </w:pPr>
      <w:rPr>
        <w:b/>
        <w:i w:val="0"/>
      </w:rPr>
    </w:lvl>
  </w:abstractNum>
  <w:abstractNum w:abstractNumId="40" w15:restartNumberingAfterBreak="0">
    <w:nsid w:val="784245CB"/>
    <w:multiLevelType w:val="multilevel"/>
    <w:tmpl w:val="6F8238DA"/>
    <w:lvl w:ilvl="0">
      <w:start w:val="2"/>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41" w15:restartNumberingAfterBreak="0">
    <w:nsid w:val="7A8521B2"/>
    <w:multiLevelType w:val="hybridMultilevel"/>
    <w:tmpl w:val="E95AE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A271C1"/>
    <w:multiLevelType w:val="hybridMultilevel"/>
    <w:tmpl w:val="33A48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4451495">
    <w:abstractNumId w:val="15"/>
  </w:num>
  <w:num w:numId="2" w16cid:durableId="818036791">
    <w:abstractNumId w:val="39"/>
  </w:num>
  <w:num w:numId="3" w16cid:durableId="679352452">
    <w:abstractNumId w:val="5"/>
  </w:num>
  <w:num w:numId="4" w16cid:durableId="1379278427">
    <w:abstractNumId w:val="18"/>
  </w:num>
  <w:num w:numId="5" w16cid:durableId="56518465">
    <w:abstractNumId w:val="13"/>
  </w:num>
  <w:num w:numId="6" w16cid:durableId="504516341">
    <w:abstractNumId w:val="41"/>
  </w:num>
  <w:num w:numId="7" w16cid:durableId="1870027729">
    <w:abstractNumId w:val="37"/>
  </w:num>
  <w:num w:numId="8" w16cid:durableId="2088385175">
    <w:abstractNumId w:val="16"/>
  </w:num>
  <w:num w:numId="9" w16cid:durableId="528565167">
    <w:abstractNumId w:val="11"/>
  </w:num>
  <w:num w:numId="10" w16cid:durableId="54092078">
    <w:abstractNumId w:val="27"/>
  </w:num>
  <w:num w:numId="11" w16cid:durableId="1407193193">
    <w:abstractNumId w:val="26"/>
  </w:num>
  <w:num w:numId="12" w16cid:durableId="1381171423">
    <w:abstractNumId w:val="28"/>
  </w:num>
  <w:num w:numId="13" w16cid:durableId="1233735098">
    <w:abstractNumId w:val="12"/>
  </w:num>
  <w:num w:numId="14" w16cid:durableId="1134255292">
    <w:abstractNumId w:val="10"/>
  </w:num>
  <w:num w:numId="15" w16cid:durableId="1300182393">
    <w:abstractNumId w:val="0"/>
  </w:num>
  <w:num w:numId="16" w16cid:durableId="364215721">
    <w:abstractNumId w:val="36"/>
  </w:num>
  <w:num w:numId="17" w16cid:durableId="1099372448">
    <w:abstractNumId w:val="40"/>
  </w:num>
  <w:num w:numId="18" w16cid:durableId="317002004">
    <w:abstractNumId w:val="23"/>
  </w:num>
  <w:num w:numId="19" w16cid:durableId="1292437841">
    <w:abstractNumId w:val="35"/>
  </w:num>
  <w:num w:numId="20" w16cid:durableId="456876707">
    <w:abstractNumId w:val="7"/>
  </w:num>
  <w:num w:numId="21" w16cid:durableId="1206942945">
    <w:abstractNumId w:val="14"/>
  </w:num>
  <w:num w:numId="22" w16cid:durableId="1175800605">
    <w:abstractNumId w:val="19"/>
  </w:num>
  <w:num w:numId="23" w16cid:durableId="616638234">
    <w:abstractNumId w:val="25"/>
  </w:num>
  <w:num w:numId="24" w16cid:durableId="632567462">
    <w:abstractNumId w:val="24"/>
  </w:num>
  <w:num w:numId="25" w16cid:durableId="2130777334">
    <w:abstractNumId w:val="20"/>
  </w:num>
  <w:num w:numId="26" w16cid:durableId="915359356">
    <w:abstractNumId w:val="30"/>
  </w:num>
  <w:num w:numId="27" w16cid:durableId="1721708586">
    <w:abstractNumId w:val="8"/>
  </w:num>
  <w:num w:numId="28" w16cid:durableId="44184195">
    <w:abstractNumId w:val="4"/>
  </w:num>
  <w:num w:numId="29" w16cid:durableId="1764688516">
    <w:abstractNumId w:val="9"/>
  </w:num>
  <w:num w:numId="30" w16cid:durableId="1977640702">
    <w:abstractNumId w:val="33"/>
  </w:num>
  <w:num w:numId="31" w16cid:durableId="1594122748">
    <w:abstractNumId w:val="2"/>
  </w:num>
  <w:num w:numId="32" w16cid:durableId="142623446">
    <w:abstractNumId w:val="38"/>
  </w:num>
  <w:num w:numId="33" w16cid:durableId="18433081">
    <w:abstractNumId w:val="6"/>
  </w:num>
  <w:num w:numId="34" w16cid:durableId="1973249690">
    <w:abstractNumId w:val="42"/>
  </w:num>
  <w:num w:numId="35" w16cid:durableId="1554467748">
    <w:abstractNumId w:val="29"/>
  </w:num>
  <w:num w:numId="36" w16cid:durableId="1332029638">
    <w:abstractNumId w:val="31"/>
  </w:num>
  <w:num w:numId="37" w16cid:durableId="903023388">
    <w:abstractNumId w:val="3"/>
  </w:num>
  <w:num w:numId="38" w16cid:durableId="1589653523">
    <w:abstractNumId w:val="34"/>
  </w:num>
  <w:num w:numId="39" w16cid:durableId="1891527708">
    <w:abstractNumId w:val="17"/>
  </w:num>
  <w:num w:numId="40" w16cid:durableId="2041780235">
    <w:abstractNumId w:val="1"/>
  </w:num>
  <w:num w:numId="41" w16cid:durableId="590773485">
    <w:abstractNumId w:val="32"/>
  </w:num>
  <w:num w:numId="42" w16cid:durableId="2080134780">
    <w:abstractNumId w:val="21"/>
  </w:num>
  <w:num w:numId="43" w16cid:durableId="4934944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activeWritingStyle w:appName="MSWord" w:lang="en-US"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CB"/>
    <w:rsid w:val="00000295"/>
    <w:rsid w:val="0000191B"/>
    <w:rsid w:val="00002C73"/>
    <w:rsid w:val="000041BE"/>
    <w:rsid w:val="0000436B"/>
    <w:rsid w:val="00004DA7"/>
    <w:rsid w:val="0000631B"/>
    <w:rsid w:val="00006B8F"/>
    <w:rsid w:val="00006F3F"/>
    <w:rsid w:val="0000703E"/>
    <w:rsid w:val="000076C7"/>
    <w:rsid w:val="00010953"/>
    <w:rsid w:val="00010964"/>
    <w:rsid w:val="000121AE"/>
    <w:rsid w:val="00012CC8"/>
    <w:rsid w:val="00015DC8"/>
    <w:rsid w:val="00016CD0"/>
    <w:rsid w:val="00021606"/>
    <w:rsid w:val="000217E6"/>
    <w:rsid w:val="000235F2"/>
    <w:rsid w:val="00024059"/>
    <w:rsid w:val="00024281"/>
    <w:rsid w:val="00026CA4"/>
    <w:rsid w:val="000276FB"/>
    <w:rsid w:val="000278BD"/>
    <w:rsid w:val="00030E04"/>
    <w:rsid w:val="00032D31"/>
    <w:rsid w:val="00034F1A"/>
    <w:rsid w:val="0003606E"/>
    <w:rsid w:val="000367D7"/>
    <w:rsid w:val="00040150"/>
    <w:rsid w:val="000414DC"/>
    <w:rsid w:val="000429A3"/>
    <w:rsid w:val="00042D89"/>
    <w:rsid w:val="000443D1"/>
    <w:rsid w:val="000459C6"/>
    <w:rsid w:val="00045DDD"/>
    <w:rsid w:val="00045EBE"/>
    <w:rsid w:val="00046176"/>
    <w:rsid w:val="0005052B"/>
    <w:rsid w:val="00052B50"/>
    <w:rsid w:val="00053C2D"/>
    <w:rsid w:val="00054C63"/>
    <w:rsid w:val="00055BA0"/>
    <w:rsid w:val="00055BB9"/>
    <w:rsid w:val="00060035"/>
    <w:rsid w:val="000612FB"/>
    <w:rsid w:val="000617E6"/>
    <w:rsid w:val="0006256B"/>
    <w:rsid w:val="000626BF"/>
    <w:rsid w:val="000636E5"/>
    <w:rsid w:val="00063756"/>
    <w:rsid w:val="0006389E"/>
    <w:rsid w:val="00063E11"/>
    <w:rsid w:val="00063ECF"/>
    <w:rsid w:val="00065DC2"/>
    <w:rsid w:val="00066DCC"/>
    <w:rsid w:val="00070666"/>
    <w:rsid w:val="00073730"/>
    <w:rsid w:val="0007451A"/>
    <w:rsid w:val="00075252"/>
    <w:rsid w:val="0007646C"/>
    <w:rsid w:val="000810F4"/>
    <w:rsid w:val="00081C50"/>
    <w:rsid w:val="00084713"/>
    <w:rsid w:val="00084F6E"/>
    <w:rsid w:val="00085064"/>
    <w:rsid w:val="00086528"/>
    <w:rsid w:val="00090035"/>
    <w:rsid w:val="000918CF"/>
    <w:rsid w:val="0009634E"/>
    <w:rsid w:val="00097451"/>
    <w:rsid w:val="00097B4B"/>
    <w:rsid w:val="00099BFA"/>
    <w:rsid w:val="000A2233"/>
    <w:rsid w:val="000A2D42"/>
    <w:rsid w:val="000A2F01"/>
    <w:rsid w:val="000A3131"/>
    <w:rsid w:val="000A4ED0"/>
    <w:rsid w:val="000A5279"/>
    <w:rsid w:val="000A5FD1"/>
    <w:rsid w:val="000A69BC"/>
    <w:rsid w:val="000A7556"/>
    <w:rsid w:val="000A7609"/>
    <w:rsid w:val="000A7FE6"/>
    <w:rsid w:val="000B009B"/>
    <w:rsid w:val="000B3140"/>
    <w:rsid w:val="000B3697"/>
    <w:rsid w:val="000B43A0"/>
    <w:rsid w:val="000B4635"/>
    <w:rsid w:val="000B51D5"/>
    <w:rsid w:val="000B540F"/>
    <w:rsid w:val="000B6113"/>
    <w:rsid w:val="000B6909"/>
    <w:rsid w:val="000B6B00"/>
    <w:rsid w:val="000B79B8"/>
    <w:rsid w:val="000B7AD0"/>
    <w:rsid w:val="000C04CD"/>
    <w:rsid w:val="000C0F50"/>
    <w:rsid w:val="000C24FE"/>
    <w:rsid w:val="000C2560"/>
    <w:rsid w:val="000C29C4"/>
    <w:rsid w:val="000C36DE"/>
    <w:rsid w:val="000C3F70"/>
    <w:rsid w:val="000C4641"/>
    <w:rsid w:val="000C54CC"/>
    <w:rsid w:val="000C57BA"/>
    <w:rsid w:val="000C7077"/>
    <w:rsid w:val="000C73EF"/>
    <w:rsid w:val="000C7972"/>
    <w:rsid w:val="000D0032"/>
    <w:rsid w:val="000D10D0"/>
    <w:rsid w:val="000D1FC0"/>
    <w:rsid w:val="000D5117"/>
    <w:rsid w:val="000D51EA"/>
    <w:rsid w:val="000D628D"/>
    <w:rsid w:val="000D7D94"/>
    <w:rsid w:val="000E1906"/>
    <w:rsid w:val="000E22E6"/>
    <w:rsid w:val="000E3FA7"/>
    <w:rsid w:val="000E55A9"/>
    <w:rsid w:val="000E627B"/>
    <w:rsid w:val="000E7761"/>
    <w:rsid w:val="000E7772"/>
    <w:rsid w:val="000F082B"/>
    <w:rsid w:val="000F10BA"/>
    <w:rsid w:val="000F1270"/>
    <w:rsid w:val="000F171D"/>
    <w:rsid w:val="000F21F9"/>
    <w:rsid w:val="000F2D68"/>
    <w:rsid w:val="000F4145"/>
    <w:rsid w:val="000F5631"/>
    <w:rsid w:val="000F5696"/>
    <w:rsid w:val="001047D8"/>
    <w:rsid w:val="0010517B"/>
    <w:rsid w:val="001055C7"/>
    <w:rsid w:val="00105DA1"/>
    <w:rsid w:val="00106393"/>
    <w:rsid w:val="0010725C"/>
    <w:rsid w:val="0010776F"/>
    <w:rsid w:val="00110294"/>
    <w:rsid w:val="00110546"/>
    <w:rsid w:val="00111463"/>
    <w:rsid w:val="0011350C"/>
    <w:rsid w:val="0011373B"/>
    <w:rsid w:val="00115C08"/>
    <w:rsid w:val="001160D5"/>
    <w:rsid w:val="00116309"/>
    <w:rsid w:val="00116A29"/>
    <w:rsid w:val="00117937"/>
    <w:rsid w:val="00117D88"/>
    <w:rsid w:val="0012017C"/>
    <w:rsid w:val="0012185C"/>
    <w:rsid w:val="00121D03"/>
    <w:rsid w:val="001229FB"/>
    <w:rsid w:val="00122C2E"/>
    <w:rsid w:val="00123443"/>
    <w:rsid w:val="0012427E"/>
    <w:rsid w:val="00125BFA"/>
    <w:rsid w:val="00125E99"/>
    <w:rsid w:val="00126609"/>
    <w:rsid w:val="001266F0"/>
    <w:rsid w:val="00126A56"/>
    <w:rsid w:val="00127044"/>
    <w:rsid w:val="001274B3"/>
    <w:rsid w:val="00130714"/>
    <w:rsid w:val="001313B2"/>
    <w:rsid w:val="001320A2"/>
    <w:rsid w:val="00132D67"/>
    <w:rsid w:val="001351BF"/>
    <w:rsid w:val="00136550"/>
    <w:rsid w:val="00136D12"/>
    <w:rsid w:val="00137E4D"/>
    <w:rsid w:val="001403D9"/>
    <w:rsid w:val="0014212C"/>
    <w:rsid w:val="001426D9"/>
    <w:rsid w:val="00144120"/>
    <w:rsid w:val="00146B98"/>
    <w:rsid w:val="00151076"/>
    <w:rsid w:val="001513FF"/>
    <w:rsid w:val="001521D5"/>
    <w:rsid w:val="00152418"/>
    <w:rsid w:val="00153D22"/>
    <w:rsid w:val="00153D62"/>
    <w:rsid w:val="00154FA5"/>
    <w:rsid w:val="00156BAA"/>
    <w:rsid w:val="001570B2"/>
    <w:rsid w:val="0015732F"/>
    <w:rsid w:val="0016415F"/>
    <w:rsid w:val="00164DB6"/>
    <w:rsid w:val="001653E4"/>
    <w:rsid w:val="00166320"/>
    <w:rsid w:val="00166F33"/>
    <w:rsid w:val="001673B9"/>
    <w:rsid w:val="00170901"/>
    <w:rsid w:val="00170B26"/>
    <w:rsid w:val="00171643"/>
    <w:rsid w:val="00171F55"/>
    <w:rsid w:val="00174812"/>
    <w:rsid w:val="0017580B"/>
    <w:rsid w:val="00175CD4"/>
    <w:rsid w:val="001761D5"/>
    <w:rsid w:val="001763D3"/>
    <w:rsid w:val="001764B8"/>
    <w:rsid w:val="00177196"/>
    <w:rsid w:val="00180872"/>
    <w:rsid w:val="00180C54"/>
    <w:rsid w:val="001812D1"/>
    <w:rsid w:val="00181329"/>
    <w:rsid w:val="0018141E"/>
    <w:rsid w:val="00181B3B"/>
    <w:rsid w:val="00182167"/>
    <w:rsid w:val="0018275D"/>
    <w:rsid w:val="0018282A"/>
    <w:rsid w:val="00182A34"/>
    <w:rsid w:val="001835EB"/>
    <w:rsid w:val="0018472A"/>
    <w:rsid w:val="00184B26"/>
    <w:rsid w:val="00184B60"/>
    <w:rsid w:val="00187217"/>
    <w:rsid w:val="00187EEB"/>
    <w:rsid w:val="001908CA"/>
    <w:rsid w:val="00191C7D"/>
    <w:rsid w:val="00192B49"/>
    <w:rsid w:val="00192BF8"/>
    <w:rsid w:val="00193E61"/>
    <w:rsid w:val="0019433A"/>
    <w:rsid w:val="00195D96"/>
    <w:rsid w:val="00196098"/>
    <w:rsid w:val="00196F3C"/>
    <w:rsid w:val="00197998"/>
    <w:rsid w:val="001A0C4B"/>
    <w:rsid w:val="001A1B4B"/>
    <w:rsid w:val="001A1E70"/>
    <w:rsid w:val="001A25F9"/>
    <w:rsid w:val="001A4EAC"/>
    <w:rsid w:val="001A5399"/>
    <w:rsid w:val="001A5DAD"/>
    <w:rsid w:val="001B016C"/>
    <w:rsid w:val="001B0D0F"/>
    <w:rsid w:val="001B1F2F"/>
    <w:rsid w:val="001B2C74"/>
    <w:rsid w:val="001B2CB1"/>
    <w:rsid w:val="001B7E30"/>
    <w:rsid w:val="001C0102"/>
    <w:rsid w:val="001C0253"/>
    <w:rsid w:val="001C04CA"/>
    <w:rsid w:val="001C1D9D"/>
    <w:rsid w:val="001C2610"/>
    <w:rsid w:val="001C2A88"/>
    <w:rsid w:val="001C3204"/>
    <w:rsid w:val="001C4774"/>
    <w:rsid w:val="001C4801"/>
    <w:rsid w:val="001C4B6A"/>
    <w:rsid w:val="001C4BBB"/>
    <w:rsid w:val="001C5E29"/>
    <w:rsid w:val="001C6941"/>
    <w:rsid w:val="001D09A4"/>
    <w:rsid w:val="001D0A07"/>
    <w:rsid w:val="001D0AF0"/>
    <w:rsid w:val="001D0B5D"/>
    <w:rsid w:val="001D0E25"/>
    <w:rsid w:val="001D2500"/>
    <w:rsid w:val="001D26F6"/>
    <w:rsid w:val="001D37AD"/>
    <w:rsid w:val="001D3C35"/>
    <w:rsid w:val="001D42C2"/>
    <w:rsid w:val="001D59A1"/>
    <w:rsid w:val="001D6170"/>
    <w:rsid w:val="001D6CA6"/>
    <w:rsid w:val="001D7727"/>
    <w:rsid w:val="001D7CE8"/>
    <w:rsid w:val="001E17D6"/>
    <w:rsid w:val="001E19AC"/>
    <w:rsid w:val="001E1BE5"/>
    <w:rsid w:val="001E319C"/>
    <w:rsid w:val="001E358B"/>
    <w:rsid w:val="001E3DD6"/>
    <w:rsid w:val="001E3DEC"/>
    <w:rsid w:val="001E407B"/>
    <w:rsid w:val="001E7AB9"/>
    <w:rsid w:val="001F021E"/>
    <w:rsid w:val="001F3C05"/>
    <w:rsid w:val="001F3CEB"/>
    <w:rsid w:val="001F4469"/>
    <w:rsid w:val="001F4CB4"/>
    <w:rsid w:val="001F6435"/>
    <w:rsid w:val="001F739E"/>
    <w:rsid w:val="001F7BDF"/>
    <w:rsid w:val="00200A35"/>
    <w:rsid w:val="00200A7E"/>
    <w:rsid w:val="00202300"/>
    <w:rsid w:val="002029DE"/>
    <w:rsid w:val="0020363E"/>
    <w:rsid w:val="002037ED"/>
    <w:rsid w:val="00203913"/>
    <w:rsid w:val="00204259"/>
    <w:rsid w:val="00205443"/>
    <w:rsid w:val="002066F6"/>
    <w:rsid w:val="0021151F"/>
    <w:rsid w:val="00212274"/>
    <w:rsid w:val="00212712"/>
    <w:rsid w:val="002152FB"/>
    <w:rsid w:val="002175B6"/>
    <w:rsid w:val="002216CA"/>
    <w:rsid w:val="00222D97"/>
    <w:rsid w:val="00223356"/>
    <w:rsid w:val="00224ACC"/>
    <w:rsid w:val="00224B06"/>
    <w:rsid w:val="0022694F"/>
    <w:rsid w:val="00226E96"/>
    <w:rsid w:val="00230B2A"/>
    <w:rsid w:val="0023154B"/>
    <w:rsid w:val="00231724"/>
    <w:rsid w:val="00232F0C"/>
    <w:rsid w:val="00233C32"/>
    <w:rsid w:val="00234BE0"/>
    <w:rsid w:val="00234C82"/>
    <w:rsid w:val="0023509F"/>
    <w:rsid w:val="002365FA"/>
    <w:rsid w:val="0023661F"/>
    <w:rsid w:val="00236642"/>
    <w:rsid w:val="00236EC6"/>
    <w:rsid w:val="00240944"/>
    <w:rsid w:val="00241F7D"/>
    <w:rsid w:val="002420ED"/>
    <w:rsid w:val="00243620"/>
    <w:rsid w:val="00244125"/>
    <w:rsid w:val="002457BD"/>
    <w:rsid w:val="002506C3"/>
    <w:rsid w:val="002506D5"/>
    <w:rsid w:val="00251BA6"/>
    <w:rsid w:val="00253059"/>
    <w:rsid w:val="002530AA"/>
    <w:rsid w:val="0025619A"/>
    <w:rsid w:val="0025689B"/>
    <w:rsid w:val="0026333B"/>
    <w:rsid w:val="00263527"/>
    <w:rsid w:val="002713A6"/>
    <w:rsid w:val="00271895"/>
    <w:rsid w:val="00271EF3"/>
    <w:rsid w:val="00272841"/>
    <w:rsid w:val="00273DF3"/>
    <w:rsid w:val="0027422B"/>
    <w:rsid w:val="00276DB0"/>
    <w:rsid w:val="00277205"/>
    <w:rsid w:val="002778FC"/>
    <w:rsid w:val="00277A16"/>
    <w:rsid w:val="00277B66"/>
    <w:rsid w:val="00277EBF"/>
    <w:rsid w:val="00280F86"/>
    <w:rsid w:val="00281079"/>
    <w:rsid w:val="002821C0"/>
    <w:rsid w:val="0028240B"/>
    <w:rsid w:val="00282BE3"/>
    <w:rsid w:val="00282BE8"/>
    <w:rsid w:val="002833C5"/>
    <w:rsid w:val="00283F08"/>
    <w:rsid w:val="002842E5"/>
    <w:rsid w:val="00285AE9"/>
    <w:rsid w:val="00286678"/>
    <w:rsid w:val="00286F67"/>
    <w:rsid w:val="00286F8A"/>
    <w:rsid w:val="0028789D"/>
    <w:rsid w:val="002902A9"/>
    <w:rsid w:val="00291736"/>
    <w:rsid w:val="00291A1F"/>
    <w:rsid w:val="00292D24"/>
    <w:rsid w:val="00293F90"/>
    <w:rsid w:val="00296513"/>
    <w:rsid w:val="002966DE"/>
    <w:rsid w:val="00297AD6"/>
    <w:rsid w:val="002A1759"/>
    <w:rsid w:val="002A28B1"/>
    <w:rsid w:val="002A2EC0"/>
    <w:rsid w:val="002A348E"/>
    <w:rsid w:val="002A3FCD"/>
    <w:rsid w:val="002A4F0B"/>
    <w:rsid w:val="002B05A4"/>
    <w:rsid w:val="002B0F8B"/>
    <w:rsid w:val="002B1EC2"/>
    <w:rsid w:val="002B2FB3"/>
    <w:rsid w:val="002B4AC0"/>
    <w:rsid w:val="002B5F5C"/>
    <w:rsid w:val="002B718B"/>
    <w:rsid w:val="002B7349"/>
    <w:rsid w:val="002C107F"/>
    <w:rsid w:val="002C11ED"/>
    <w:rsid w:val="002C53AD"/>
    <w:rsid w:val="002C5BA0"/>
    <w:rsid w:val="002C607C"/>
    <w:rsid w:val="002C7E50"/>
    <w:rsid w:val="002D01C1"/>
    <w:rsid w:val="002D25DD"/>
    <w:rsid w:val="002D307C"/>
    <w:rsid w:val="002D3E8C"/>
    <w:rsid w:val="002D457A"/>
    <w:rsid w:val="002D54B7"/>
    <w:rsid w:val="002D70B7"/>
    <w:rsid w:val="002E02D0"/>
    <w:rsid w:val="002E1DBF"/>
    <w:rsid w:val="002E20F0"/>
    <w:rsid w:val="002E2622"/>
    <w:rsid w:val="002E2E88"/>
    <w:rsid w:val="002E3337"/>
    <w:rsid w:val="002E37EE"/>
    <w:rsid w:val="002E447A"/>
    <w:rsid w:val="002E545E"/>
    <w:rsid w:val="002E7982"/>
    <w:rsid w:val="002F02AA"/>
    <w:rsid w:val="002F0A8E"/>
    <w:rsid w:val="002F11ED"/>
    <w:rsid w:val="002F12C5"/>
    <w:rsid w:val="002F2D1A"/>
    <w:rsid w:val="002F334E"/>
    <w:rsid w:val="002F3AD1"/>
    <w:rsid w:val="002F5F04"/>
    <w:rsid w:val="002F72BB"/>
    <w:rsid w:val="002F7F6A"/>
    <w:rsid w:val="00300876"/>
    <w:rsid w:val="00300953"/>
    <w:rsid w:val="003018BE"/>
    <w:rsid w:val="00302EF7"/>
    <w:rsid w:val="00306B62"/>
    <w:rsid w:val="00310469"/>
    <w:rsid w:val="00310FFD"/>
    <w:rsid w:val="00312404"/>
    <w:rsid w:val="00312482"/>
    <w:rsid w:val="00312A70"/>
    <w:rsid w:val="00313C8A"/>
    <w:rsid w:val="0031435D"/>
    <w:rsid w:val="00315B81"/>
    <w:rsid w:val="00321987"/>
    <w:rsid w:val="0032239C"/>
    <w:rsid w:val="00323722"/>
    <w:rsid w:val="00323EFB"/>
    <w:rsid w:val="003242A2"/>
    <w:rsid w:val="00327CEF"/>
    <w:rsid w:val="00330882"/>
    <w:rsid w:val="003308E1"/>
    <w:rsid w:val="00330E43"/>
    <w:rsid w:val="0033172A"/>
    <w:rsid w:val="0033489F"/>
    <w:rsid w:val="003357EE"/>
    <w:rsid w:val="00336C18"/>
    <w:rsid w:val="003371AD"/>
    <w:rsid w:val="00340893"/>
    <w:rsid w:val="003408C1"/>
    <w:rsid w:val="00341293"/>
    <w:rsid w:val="00341843"/>
    <w:rsid w:val="00342C30"/>
    <w:rsid w:val="00343104"/>
    <w:rsid w:val="00347426"/>
    <w:rsid w:val="00347ECF"/>
    <w:rsid w:val="003505C0"/>
    <w:rsid w:val="0035319B"/>
    <w:rsid w:val="0035482C"/>
    <w:rsid w:val="003549C7"/>
    <w:rsid w:val="00354AED"/>
    <w:rsid w:val="00354ED3"/>
    <w:rsid w:val="00355029"/>
    <w:rsid w:val="0035561E"/>
    <w:rsid w:val="00356184"/>
    <w:rsid w:val="0036080D"/>
    <w:rsid w:val="00361437"/>
    <w:rsid w:val="00362CFE"/>
    <w:rsid w:val="00362F52"/>
    <w:rsid w:val="003635EA"/>
    <w:rsid w:val="00363745"/>
    <w:rsid w:val="003642B4"/>
    <w:rsid w:val="00365013"/>
    <w:rsid w:val="00365D2E"/>
    <w:rsid w:val="00367295"/>
    <w:rsid w:val="003704ED"/>
    <w:rsid w:val="00371B4C"/>
    <w:rsid w:val="00373255"/>
    <w:rsid w:val="00374025"/>
    <w:rsid w:val="0037576E"/>
    <w:rsid w:val="0037689A"/>
    <w:rsid w:val="00376969"/>
    <w:rsid w:val="00377202"/>
    <w:rsid w:val="003804EC"/>
    <w:rsid w:val="003805B9"/>
    <w:rsid w:val="0038096B"/>
    <w:rsid w:val="00384247"/>
    <w:rsid w:val="00384E75"/>
    <w:rsid w:val="0038774B"/>
    <w:rsid w:val="003915BD"/>
    <w:rsid w:val="00391728"/>
    <w:rsid w:val="00392299"/>
    <w:rsid w:val="00392C90"/>
    <w:rsid w:val="00392F70"/>
    <w:rsid w:val="003933E8"/>
    <w:rsid w:val="00393DA5"/>
    <w:rsid w:val="00394054"/>
    <w:rsid w:val="00394FC6"/>
    <w:rsid w:val="00395D5C"/>
    <w:rsid w:val="00396673"/>
    <w:rsid w:val="00396F17"/>
    <w:rsid w:val="003972D5"/>
    <w:rsid w:val="00397417"/>
    <w:rsid w:val="003A4DD0"/>
    <w:rsid w:val="003A518F"/>
    <w:rsid w:val="003A5ACF"/>
    <w:rsid w:val="003A7772"/>
    <w:rsid w:val="003B0937"/>
    <w:rsid w:val="003B09BC"/>
    <w:rsid w:val="003B1252"/>
    <w:rsid w:val="003B21B3"/>
    <w:rsid w:val="003B2770"/>
    <w:rsid w:val="003B2D4B"/>
    <w:rsid w:val="003B3112"/>
    <w:rsid w:val="003B4681"/>
    <w:rsid w:val="003B57FF"/>
    <w:rsid w:val="003B5CA8"/>
    <w:rsid w:val="003B5D68"/>
    <w:rsid w:val="003B60A7"/>
    <w:rsid w:val="003B6D19"/>
    <w:rsid w:val="003B6D23"/>
    <w:rsid w:val="003B77C9"/>
    <w:rsid w:val="003C1757"/>
    <w:rsid w:val="003C18F5"/>
    <w:rsid w:val="003C206E"/>
    <w:rsid w:val="003C26AC"/>
    <w:rsid w:val="003C417D"/>
    <w:rsid w:val="003C6129"/>
    <w:rsid w:val="003C6CCB"/>
    <w:rsid w:val="003D01F4"/>
    <w:rsid w:val="003D0BE7"/>
    <w:rsid w:val="003D0C03"/>
    <w:rsid w:val="003D0D3D"/>
    <w:rsid w:val="003D27D4"/>
    <w:rsid w:val="003D37FC"/>
    <w:rsid w:val="003D4529"/>
    <w:rsid w:val="003D4C97"/>
    <w:rsid w:val="003D585A"/>
    <w:rsid w:val="003E17F1"/>
    <w:rsid w:val="003E1C09"/>
    <w:rsid w:val="003E26B6"/>
    <w:rsid w:val="003E4984"/>
    <w:rsid w:val="003E55AC"/>
    <w:rsid w:val="003E68F8"/>
    <w:rsid w:val="003E6DFA"/>
    <w:rsid w:val="003E7707"/>
    <w:rsid w:val="003E7821"/>
    <w:rsid w:val="003F03ED"/>
    <w:rsid w:val="003F1750"/>
    <w:rsid w:val="003F363A"/>
    <w:rsid w:val="003F4317"/>
    <w:rsid w:val="003F6AC3"/>
    <w:rsid w:val="003F6D56"/>
    <w:rsid w:val="00401B8D"/>
    <w:rsid w:val="00401BDD"/>
    <w:rsid w:val="00402347"/>
    <w:rsid w:val="004027F5"/>
    <w:rsid w:val="00402A37"/>
    <w:rsid w:val="00402CD8"/>
    <w:rsid w:val="0040306E"/>
    <w:rsid w:val="00403815"/>
    <w:rsid w:val="004042A3"/>
    <w:rsid w:val="00405FA9"/>
    <w:rsid w:val="00406BD4"/>
    <w:rsid w:val="00406D34"/>
    <w:rsid w:val="00406D86"/>
    <w:rsid w:val="004070F5"/>
    <w:rsid w:val="00410089"/>
    <w:rsid w:val="004111DD"/>
    <w:rsid w:val="00412375"/>
    <w:rsid w:val="00412D29"/>
    <w:rsid w:val="00412E1D"/>
    <w:rsid w:val="0041337B"/>
    <w:rsid w:val="004140AF"/>
    <w:rsid w:val="0041447A"/>
    <w:rsid w:val="00415460"/>
    <w:rsid w:val="004172F5"/>
    <w:rsid w:val="00420CAC"/>
    <w:rsid w:val="004216EF"/>
    <w:rsid w:val="00422207"/>
    <w:rsid w:val="004224BF"/>
    <w:rsid w:val="00423AB8"/>
    <w:rsid w:val="00425118"/>
    <w:rsid w:val="00425D2C"/>
    <w:rsid w:val="0042725C"/>
    <w:rsid w:val="0042772F"/>
    <w:rsid w:val="00431015"/>
    <w:rsid w:val="004311CC"/>
    <w:rsid w:val="00432B89"/>
    <w:rsid w:val="00433423"/>
    <w:rsid w:val="004338FD"/>
    <w:rsid w:val="004341D6"/>
    <w:rsid w:val="0043520B"/>
    <w:rsid w:val="00435364"/>
    <w:rsid w:val="00436A0E"/>
    <w:rsid w:val="00437AA0"/>
    <w:rsid w:val="00440540"/>
    <w:rsid w:val="004422CF"/>
    <w:rsid w:val="00444127"/>
    <w:rsid w:val="0044558D"/>
    <w:rsid w:val="0044658B"/>
    <w:rsid w:val="0044723D"/>
    <w:rsid w:val="00447987"/>
    <w:rsid w:val="00450A39"/>
    <w:rsid w:val="00450CE3"/>
    <w:rsid w:val="00451C3D"/>
    <w:rsid w:val="00452C94"/>
    <w:rsid w:val="00453291"/>
    <w:rsid w:val="004540C1"/>
    <w:rsid w:val="00455634"/>
    <w:rsid w:val="004557F2"/>
    <w:rsid w:val="0045689D"/>
    <w:rsid w:val="004571EE"/>
    <w:rsid w:val="004576DB"/>
    <w:rsid w:val="00460715"/>
    <w:rsid w:val="00461DDE"/>
    <w:rsid w:val="004620D7"/>
    <w:rsid w:val="0046214F"/>
    <w:rsid w:val="00462820"/>
    <w:rsid w:val="00462EE4"/>
    <w:rsid w:val="00462FCE"/>
    <w:rsid w:val="004634D0"/>
    <w:rsid w:val="00463FCC"/>
    <w:rsid w:val="004648AA"/>
    <w:rsid w:val="00465D36"/>
    <w:rsid w:val="004661E5"/>
    <w:rsid w:val="00470A34"/>
    <w:rsid w:val="004713B4"/>
    <w:rsid w:val="0047197D"/>
    <w:rsid w:val="00474215"/>
    <w:rsid w:val="00475F42"/>
    <w:rsid w:val="004760F3"/>
    <w:rsid w:val="0047778E"/>
    <w:rsid w:val="00477805"/>
    <w:rsid w:val="00477B79"/>
    <w:rsid w:val="00477C05"/>
    <w:rsid w:val="00477C3A"/>
    <w:rsid w:val="00480A63"/>
    <w:rsid w:val="004835B9"/>
    <w:rsid w:val="004855E0"/>
    <w:rsid w:val="00485EFB"/>
    <w:rsid w:val="00487442"/>
    <w:rsid w:val="004878E0"/>
    <w:rsid w:val="00487B84"/>
    <w:rsid w:val="00487EEA"/>
    <w:rsid w:val="004901CE"/>
    <w:rsid w:val="004921D3"/>
    <w:rsid w:val="004926B4"/>
    <w:rsid w:val="00492BC2"/>
    <w:rsid w:val="004938A8"/>
    <w:rsid w:val="004952FB"/>
    <w:rsid w:val="00496D4A"/>
    <w:rsid w:val="00497651"/>
    <w:rsid w:val="004A04D0"/>
    <w:rsid w:val="004A1370"/>
    <w:rsid w:val="004A250C"/>
    <w:rsid w:val="004A336A"/>
    <w:rsid w:val="004A4671"/>
    <w:rsid w:val="004A484A"/>
    <w:rsid w:val="004A68B4"/>
    <w:rsid w:val="004A7CAD"/>
    <w:rsid w:val="004B20C0"/>
    <w:rsid w:val="004B273B"/>
    <w:rsid w:val="004B2CAB"/>
    <w:rsid w:val="004B3346"/>
    <w:rsid w:val="004B362F"/>
    <w:rsid w:val="004B5CFF"/>
    <w:rsid w:val="004B602B"/>
    <w:rsid w:val="004B6AD9"/>
    <w:rsid w:val="004B6C31"/>
    <w:rsid w:val="004B70C4"/>
    <w:rsid w:val="004C126F"/>
    <w:rsid w:val="004C21F7"/>
    <w:rsid w:val="004C2C0F"/>
    <w:rsid w:val="004C61F2"/>
    <w:rsid w:val="004C7124"/>
    <w:rsid w:val="004C77B1"/>
    <w:rsid w:val="004D00EB"/>
    <w:rsid w:val="004D09A2"/>
    <w:rsid w:val="004D0A09"/>
    <w:rsid w:val="004D2323"/>
    <w:rsid w:val="004D2F1C"/>
    <w:rsid w:val="004D32D0"/>
    <w:rsid w:val="004D5699"/>
    <w:rsid w:val="004D7345"/>
    <w:rsid w:val="004E2237"/>
    <w:rsid w:val="004E2F49"/>
    <w:rsid w:val="004E3678"/>
    <w:rsid w:val="004E3D77"/>
    <w:rsid w:val="004E6907"/>
    <w:rsid w:val="004E7078"/>
    <w:rsid w:val="004F067C"/>
    <w:rsid w:val="004F1C49"/>
    <w:rsid w:val="004F20D6"/>
    <w:rsid w:val="004F248C"/>
    <w:rsid w:val="004F26ED"/>
    <w:rsid w:val="004F278A"/>
    <w:rsid w:val="004F39AB"/>
    <w:rsid w:val="004F3CB7"/>
    <w:rsid w:val="004F4631"/>
    <w:rsid w:val="004F49A7"/>
    <w:rsid w:val="004F4A31"/>
    <w:rsid w:val="004F4DA9"/>
    <w:rsid w:val="004F606D"/>
    <w:rsid w:val="004F6CD8"/>
    <w:rsid w:val="004F8F4E"/>
    <w:rsid w:val="005027E5"/>
    <w:rsid w:val="00502E01"/>
    <w:rsid w:val="005033F8"/>
    <w:rsid w:val="00503760"/>
    <w:rsid w:val="005062F0"/>
    <w:rsid w:val="00507577"/>
    <w:rsid w:val="005078B3"/>
    <w:rsid w:val="00510625"/>
    <w:rsid w:val="00510A36"/>
    <w:rsid w:val="00511742"/>
    <w:rsid w:val="0051233A"/>
    <w:rsid w:val="0051449F"/>
    <w:rsid w:val="00514E97"/>
    <w:rsid w:val="00517741"/>
    <w:rsid w:val="00517E30"/>
    <w:rsid w:val="005221F7"/>
    <w:rsid w:val="00522E46"/>
    <w:rsid w:val="0052356C"/>
    <w:rsid w:val="00524AD9"/>
    <w:rsid w:val="00527D03"/>
    <w:rsid w:val="00530BB3"/>
    <w:rsid w:val="005323A1"/>
    <w:rsid w:val="00532D35"/>
    <w:rsid w:val="00532F42"/>
    <w:rsid w:val="00533F25"/>
    <w:rsid w:val="005347A0"/>
    <w:rsid w:val="005355BE"/>
    <w:rsid w:val="005359A3"/>
    <w:rsid w:val="0053689E"/>
    <w:rsid w:val="00536E65"/>
    <w:rsid w:val="005377DE"/>
    <w:rsid w:val="0054006B"/>
    <w:rsid w:val="00540C27"/>
    <w:rsid w:val="00542DFF"/>
    <w:rsid w:val="00542EFB"/>
    <w:rsid w:val="0054368D"/>
    <w:rsid w:val="005449B3"/>
    <w:rsid w:val="00545286"/>
    <w:rsid w:val="00545AA3"/>
    <w:rsid w:val="00546321"/>
    <w:rsid w:val="00546389"/>
    <w:rsid w:val="005464DB"/>
    <w:rsid w:val="0054791C"/>
    <w:rsid w:val="005502C5"/>
    <w:rsid w:val="00550452"/>
    <w:rsid w:val="00551403"/>
    <w:rsid w:val="00552A54"/>
    <w:rsid w:val="005532DB"/>
    <w:rsid w:val="00553683"/>
    <w:rsid w:val="00553818"/>
    <w:rsid w:val="005540EB"/>
    <w:rsid w:val="00556827"/>
    <w:rsid w:val="00560293"/>
    <w:rsid w:val="00560491"/>
    <w:rsid w:val="0056142E"/>
    <w:rsid w:val="00564480"/>
    <w:rsid w:val="00564823"/>
    <w:rsid w:val="00566C27"/>
    <w:rsid w:val="00566DDF"/>
    <w:rsid w:val="00570463"/>
    <w:rsid w:val="00571756"/>
    <w:rsid w:val="00571B36"/>
    <w:rsid w:val="00571BCA"/>
    <w:rsid w:val="00572F56"/>
    <w:rsid w:val="005745B8"/>
    <w:rsid w:val="005748BF"/>
    <w:rsid w:val="0057498B"/>
    <w:rsid w:val="0057501D"/>
    <w:rsid w:val="00575822"/>
    <w:rsid w:val="00576133"/>
    <w:rsid w:val="0057670B"/>
    <w:rsid w:val="00576D99"/>
    <w:rsid w:val="00577CD6"/>
    <w:rsid w:val="00580CFB"/>
    <w:rsid w:val="00581958"/>
    <w:rsid w:val="00582F29"/>
    <w:rsid w:val="005842E6"/>
    <w:rsid w:val="00587BD3"/>
    <w:rsid w:val="0059032D"/>
    <w:rsid w:val="0059049F"/>
    <w:rsid w:val="00592145"/>
    <w:rsid w:val="0059264E"/>
    <w:rsid w:val="00592C32"/>
    <w:rsid w:val="00592CD2"/>
    <w:rsid w:val="00592EEB"/>
    <w:rsid w:val="0059338C"/>
    <w:rsid w:val="00594B2E"/>
    <w:rsid w:val="00595AE6"/>
    <w:rsid w:val="005962CE"/>
    <w:rsid w:val="005A19D1"/>
    <w:rsid w:val="005A3845"/>
    <w:rsid w:val="005A44DD"/>
    <w:rsid w:val="005A469F"/>
    <w:rsid w:val="005A4908"/>
    <w:rsid w:val="005A49AA"/>
    <w:rsid w:val="005A6B46"/>
    <w:rsid w:val="005A703F"/>
    <w:rsid w:val="005B063D"/>
    <w:rsid w:val="005B0AC4"/>
    <w:rsid w:val="005B1694"/>
    <w:rsid w:val="005B1FE6"/>
    <w:rsid w:val="005B28BD"/>
    <w:rsid w:val="005B4665"/>
    <w:rsid w:val="005B4E38"/>
    <w:rsid w:val="005B77BF"/>
    <w:rsid w:val="005C0EEC"/>
    <w:rsid w:val="005C179C"/>
    <w:rsid w:val="005C189B"/>
    <w:rsid w:val="005C7470"/>
    <w:rsid w:val="005C7B74"/>
    <w:rsid w:val="005D0AC0"/>
    <w:rsid w:val="005D11E3"/>
    <w:rsid w:val="005D18F6"/>
    <w:rsid w:val="005D207F"/>
    <w:rsid w:val="005D2C9C"/>
    <w:rsid w:val="005D46B4"/>
    <w:rsid w:val="005D535B"/>
    <w:rsid w:val="005D53F8"/>
    <w:rsid w:val="005D57F2"/>
    <w:rsid w:val="005D5C4F"/>
    <w:rsid w:val="005D5CDF"/>
    <w:rsid w:val="005D63DF"/>
    <w:rsid w:val="005D68CD"/>
    <w:rsid w:val="005D793A"/>
    <w:rsid w:val="005E0511"/>
    <w:rsid w:val="005E1237"/>
    <w:rsid w:val="005E1285"/>
    <w:rsid w:val="005E270E"/>
    <w:rsid w:val="005E2CF4"/>
    <w:rsid w:val="005E355E"/>
    <w:rsid w:val="005E53ED"/>
    <w:rsid w:val="005E544C"/>
    <w:rsid w:val="005E559E"/>
    <w:rsid w:val="005E5EB7"/>
    <w:rsid w:val="005E6F92"/>
    <w:rsid w:val="005E7BA9"/>
    <w:rsid w:val="005F0773"/>
    <w:rsid w:val="005F0A03"/>
    <w:rsid w:val="005F125C"/>
    <w:rsid w:val="005F3BA8"/>
    <w:rsid w:val="005F4598"/>
    <w:rsid w:val="005F547D"/>
    <w:rsid w:val="005F579A"/>
    <w:rsid w:val="005F62EF"/>
    <w:rsid w:val="005F7AB1"/>
    <w:rsid w:val="005F7FCE"/>
    <w:rsid w:val="00600D63"/>
    <w:rsid w:val="0060240E"/>
    <w:rsid w:val="006025FC"/>
    <w:rsid w:val="00603501"/>
    <w:rsid w:val="00604AFD"/>
    <w:rsid w:val="00607620"/>
    <w:rsid w:val="00610C0E"/>
    <w:rsid w:val="00612EF9"/>
    <w:rsid w:val="00613F03"/>
    <w:rsid w:val="00614010"/>
    <w:rsid w:val="00614051"/>
    <w:rsid w:val="00614695"/>
    <w:rsid w:val="0062002F"/>
    <w:rsid w:val="0062197F"/>
    <w:rsid w:val="00623129"/>
    <w:rsid w:val="006241C3"/>
    <w:rsid w:val="00625A2A"/>
    <w:rsid w:val="00627922"/>
    <w:rsid w:val="00627A1E"/>
    <w:rsid w:val="006330AE"/>
    <w:rsid w:val="006336EF"/>
    <w:rsid w:val="00634FB6"/>
    <w:rsid w:val="0063552D"/>
    <w:rsid w:val="006359CD"/>
    <w:rsid w:val="00637AF2"/>
    <w:rsid w:val="00641A84"/>
    <w:rsid w:val="00643357"/>
    <w:rsid w:val="0064410A"/>
    <w:rsid w:val="0064667D"/>
    <w:rsid w:val="006472F9"/>
    <w:rsid w:val="0064775D"/>
    <w:rsid w:val="00647BD2"/>
    <w:rsid w:val="00647F2B"/>
    <w:rsid w:val="006500C7"/>
    <w:rsid w:val="00650D69"/>
    <w:rsid w:val="0065247F"/>
    <w:rsid w:val="00652E9A"/>
    <w:rsid w:val="00653C91"/>
    <w:rsid w:val="00654A6D"/>
    <w:rsid w:val="00655C29"/>
    <w:rsid w:val="00655D56"/>
    <w:rsid w:val="00656097"/>
    <w:rsid w:val="00656361"/>
    <w:rsid w:val="006609DC"/>
    <w:rsid w:val="00660D93"/>
    <w:rsid w:val="00661316"/>
    <w:rsid w:val="00662369"/>
    <w:rsid w:val="00662952"/>
    <w:rsid w:val="00662980"/>
    <w:rsid w:val="00662C8B"/>
    <w:rsid w:val="00663AA1"/>
    <w:rsid w:val="00664502"/>
    <w:rsid w:val="00664602"/>
    <w:rsid w:val="00666977"/>
    <w:rsid w:val="00667756"/>
    <w:rsid w:val="00670508"/>
    <w:rsid w:val="00671556"/>
    <w:rsid w:val="0067168B"/>
    <w:rsid w:val="00671764"/>
    <w:rsid w:val="00671EC5"/>
    <w:rsid w:val="00674A39"/>
    <w:rsid w:val="00675032"/>
    <w:rsid w:val="0067553E"/>
    <w:rsid w:val="00676084"/>
    <w:rsid w:val="006769D9"/>
    <w:rsid w:val="00681913"/>
    <w:rsid w:val="00682680"/>
    <w:rsid w:val="00682810"/>
    <w:rsid w:val="00685038"/>
    <w:rsid w:val="00687200"/>
    <w:rsid w:val="00693E05"/>
    <w:rsid w:val="00693E57"/>
    <w:rsid w:val="00693F2C"/>
    <w:rsid w:val="00693F48"/>
    <w:rsid w:val="0069482B"/>
    <w:rsid w:val="006956E1"/>
    <w:rsid w:val="0069598C"/>
    <w:rsid w:val="00696761"/>
    <w:rsid w:val="00696FCC"/>
    <w:rsid w:val="00697556"/>
    <w:rsid w:val="006977A6"/>
    <w:rsid w:val="006A0056"/>
    <w:rsid w:val="006A18B9"/>
    <w:rsid w:val="006A3951"/>
    <w:rsid w:val="006A3D50"/>
    <w:rsid w:val="006A417E"/>
    <w:rsid w:val="006A4EFE"/>
    <w:rsid w:val="006A698B"/>
    <w:rsid w:val="006A6BBE"/>
    <w:rsid w:val="006A7D83"/>
    <w:rsid w:val="006B12A7"/>
    <w:rsid w:val="006B393F"/>
    <w:rsid w:val="006B3CA7"/>
    <w:rsid w:val="006B434F"/>
    <w:rsid w:val="006B5C46"/>
    <w:rsid w:val="006B69D2"/>
    <w:rsid w:val="006C0334"/>
    <w:rsid w:val="006C23B2"/>
    <w:rsid w:val="006C2C4C"/>
    <w:rsid w:val="006C72F5"/>
    <w:rsid w:val="006D11CD"/>
    <w:rsid w:val="006D1775"/>
    <w:rsid w:val="006D30F0"/>
    <w:rsid w:val="006D33FB"/>
    <w:rsid w:val="006D36DE"/>
    <w:rsid w:val="006D5B10"/>
    <w:rsid w:val="006D6613"/>
    <w:rsid w:val="006D6742"/>
    <w:rsid w:val="006D7E11"/>
    <w:rsid w:val="006E0056"/>
    <w:rsid w:val="006E0817"/>
    <w:rsid w:val="006E1C6A"/>
    <w:rsid w:val="006E2FBD"/>
    <w:rsid w:val="006E4AB5"/>
    <w:rsid w:val="006E5DAC"/>
    <w:rsid w:val="006E5E6B"/>
    <w:rsid w:val="006E6687"/>
    <w:rsid w:val="006E6F5E"/>
    <w:rsid w:val="006E7626"/>
    <w:rsid w:val="006E7ADD"/>
    <w:rsid w:val="006F0950"/>
    <w:rsid w:val="006F2507"/>
    <w:rsid w:val="006F2ABE"/>
    <w:rsid w:val="006F2EB9"/>
    <w:rsid w:val="006F6D71"/>
    <w:rsid w:val="006F6ECC"/>
    <w:rsid w:val="006F780B"/>
    <w:rsid w:val="006F7E7F"/>
    <w:rsid w:val="0070172D"/>
    <w:rsid w:val="00701B38"/>
    <w:rsid w:val="007024FB"/>
    <w:rsid w:val="007028B0"/>
    <w:rsid w:val="00703230"/>
    <w:rsid w:val="00703ACD"/>
    <w:rsid w:val="0070450D"/>
    <w:rsid w:val="00704DCD"/>
    <w:rsid w:val="00705603"/>
    <w:rsid w:val="007067E1"/>
    <w:rsid w:val="00706874"/>
    <w:rsid w:val="00711390"/>
    <w:rsid w:val="00711DAB"/>
    <w:rsid w:val="00712539"/>
    <w:rsid w:val="0071260C"/>
    <w:rsid w:val="007138AC"/>
    <w:rsid w:val="007144AC"/>
    <w:rsid w:val="007148B8"/>
    <w:rsid w:val="00715EEF"/>
    <w:rsid w:val="00715F57"/>
    <w:rsid w:val="0071DD78"/>
    <w:rsid w:val="00721589"/>
    <w:rsid w:val="007223D6"/>
    <w:rsid w:val="00722D6B"/>
    <w:rsid w:val="0072333C"/>
    <w:rsid w:val="0072399F"/>
    <w:rsid w:val="00723C3B"/>
    <w:rsid w:val="00725D8F"/>
    <w:rsid w:val="00725E74"/>
    <w:rsid w:val="00726A96"/>
    <w:rsid w:val="0072778F"/>
    <w:rsid w:val="0072D997"/>
    <w:rsid w:val="0073080D"/>
    <w:rsid w:val="00731B63"/>
    <w:rsid w:val="00731E55"/>
    <w:rsid w:val="00733389"/>
    <w:rsid w:val="00734C15"/>
    <w:rsid w:val="00737158"/>
    <w:rsid w:val="00740B1F"/>
    <w:rsid w:val="00740EA7"/>
    <w:rsid w:val="00742177"/>
    <w:rsid w:val="007425C9"/>
    <w:rsid w:val="00742CF1"/>
    <w:rsid w:val="0074312C"/>
    <w:rsid w:val="007452CA"/>
    <w:rsid w:val="007474FA"/>
    <w:rsid w:val="00747D37"/>
    <w:rsid w:val="007500B6"/>
    <w:rsid w:val="00750EA9"/>
    <w:rsid w:val="007514AF"/>
    <w:rsid w:val="00751606"/>
    <w:rsid w:val="007526FF"/>
    <w:rsid w:val="00754BFA"/>
    <w:rsid w:val="00755DAF"/>
    <w:rsid w:val="007567F7"/>
    <w:rsid w:val="00757557"/>
    <w:rsid w:val="00757DB7"/>
    <w:rsid w:val="0076006E"/>
    <w:rsid w:val="007617D0"/>
    <w:rsid w:val="007622DF"/>
    <w:rsid w:val="0076314D"/>
    <w:rsid w:val="007640F7"/>
    <w:rsid w:val="007641C7"/>
    <w:rsid w:val="007649E7"/>
    <w:rsid w:val="00764A4B"/>
    <w:rsid w:val="00764B1A"/>
    <w:rsid w:val="0077024E"/>
    <w:rsid w:val="00770E59"/>
    <w:rsid w:val="00770EBC"/>
    <w:rsid w:val="00773204"/>
    <w:rsid w:val="00777FF9"/>
    <w:rsid w:val="00780F01"/>
    <w:rsid w:val="00782EF2"/>
    <w:rsid w:val="0078447D"/>
    <w:rsid w:val="007858C3"/>
    <w:rsid w:val="007862AF"/>
    <w:rsid w:val="00786D6F"/>
    <w:rsid w:val="0078701E"/>
    <w:rsid w:val="00787605"/>
    <w:rsid w:val="00787D4E"/>
    <w:rsid w:val="00787FFE"/>
    <w:rsid w:val="00791448"/>
    <w:rsid w:val="0079332B"/>
    <w:rsid w:val="0079393A"/>
    <w:rsid w:val="00795BEB"/>
    <w:rsid w:val="007966CD"/>
    <w:rsid w:val="00797819"/>
    <w:rsid w:val="007A026B"/>
    <w:rsid w:val="007A05BF"/>
    <w:rsid w:val="007A110D"/>
    <w:rsid w:val="007A1472"/>
    <w:rsid w:val="007A1E69"/>
    <w:rsid w:val="007A2D0A"/>
    <w:rsid w:val="007A517E"/>
    <w:rsid w:val="007A6FBC"/>
    <w:rsid w:val="007B391C"/>
    <w:rsid w:val="007B3B60"/>
    <w:rsid w:val="007B3FBD"/>
    <w:rsid w:val="007B479B"/>
    <w:rsid w:val="007B513A"/>
    <w:rsid w:val="007B6CF0"/>
    <w:rsid w:val="007B7305"/>
    <w:rsid w:val="007C161E"/>
    <w:rsid w:val="007C2ADA"/>
    <w:rsid w:val="007C4278"/>
    <w:rsid w:val="007C4AB2"/>
    <w:rsid w:val="007C5A4C"/>
    <w:rsid w:val="007C69F3"/>
    <w:rsid w:val="007C76A5"/>
    <w:rsid w:val="007D09A4"/>
    <w:rsid w:val="007D1658"/>
    <w:rsid w:val="007D1794"/>
    <w:rsid w:val="007D19DA"/>
    <w:rsid w:val="007D1DC9"/>
    <w:rsid w:val="007D397E"/>
    <w:rsid w:val="007D3F57"/>
    <w:rsid w:val="007D4E76"/>
    <w:rsid w:val="007D51A4"/>
    <w:rsid w:val="007D5447"/>
    <w:rsid w:val="007D63C8"/>
    <w:rsid w:val="007D6C81"/>
    <w:rsid w:val="007D778A"/>
    <w:rsid w:val="007E107B"/>
    <w:rsid w:val="007E129E"/>
    <w:rsid w:val="007E31EE"/>
    <w:rsid w:val="007E354F"/>
    <w:rsid w:val="007E5B0A"/>
    <w:rsid w:val="007E72E0"/>
    <w:rsid w:val="007F1711"/>
    <w:rsid w:val="007F2DDA"/>
    <w:rsid w:val="007F35DC"/>
    <w:rsid w:val="007F5FA0"/>
    <w:rsid w:val="007F6346"/>
    <w:rsid w:val="008018F1"/>
    <w:rsid w:val="00801DAB"/>
    <w:rsid w:val="00801FCB"/>
    <w:rsid w:val="00802155"/>
    <w:rsid w:val="00802FAF"/>
    <w:rsid w:val="00803115"/>
    <w:rsid w:val="00803EE7"/>
    <w:rsid w:val="008043F0"/>
    <w:rsid w:val="00804650"/>
    <w:rsid w:val="00806E99"/>
    <w:rsid w:val="00807038"/>
    <w:rsid w:val="008073AA"/>
    <w:rsid w:val="008077EC"/>
    <w:rsid w:val="00807E0C"/>
    <w:rsid w:val="0081071C"/>
    <w:rsid w:val="00810C9E"/>
    <w:rsid w:val="00811F19"/>
    <w:rsid w:val="00812256"/>
    <w:rsid w:val="00812732"/>
    <w:rsid w:val="008164E3"/>
    <w:rsid w:val="008170E7"/>
    <w:rsid w:val="00817540"/>
    <w:rsid w:val="0081769F"/>
    <w:rsid w:val="00817965"/>
    <w:rsid w:val="008179F1"/>
    <w:rsid w:val="00820277"/>
    <w:rsid w:val="00821154"/>
    <w:rsid w:val="0082240A"/>
    <w:rsid w:val="008237B2"/>
    <w:rsid w:val="00823D4C"/>
    <w:rsid w:val="00823DD8"/>
    <w:rsid w:val="00824988"/>
    <w:rsid w:val="0082632D"/>
    <w:rsid w:val="0082657C"/>
    <w:rsid w:val="0082661F"/>
    <w:rsid w:val="008279A7"/>
    <w:rsid w:val="00827BA9"/>
    <w:rsid w:val="008303A8"/>
    <w:rsid w:val="00832F12"/>
    <w:rsid w:val="008330A7"/>
    <w:rsid w:val="00833894"/>
    <w:rsid w:val="00833C84"/>
    <w:rsid w:val="00834F28"/>
    <w:rsid w:val="008379BA"/>
    <w:rsid w:val="008416AA"/>
    <w:rsid w:val="00842DA7"/>
    <w:rsid w:val="00845633"/>
    <w:rsid w:val="00845C4F"/>
    <w:rsid w:val="00847389"/>
    <w:rsid w:val="00847FC9"/>
    <w:rsid w:val="00850E97"/>
    <w:rsid w:val="008516AE"/>
    <w:rsid w:val="00851898"/>
    <w:rsid w:val="008533AA"/>
    <w:rsid w:val="00854319"/>
    <w:rsid w:val="00856CEE"/>
    <w:rsid w:val="00860142"/>
    <w:rsid w:val="00860D5E"/>
    <w:rsid w:val="0086141F"/>
    <w:rsid w:val="008621D0"/>
    <w:rsid w:val="00863445"/>
    <w:rsid w:val="00863659"/>
    <w:rsid w:val="00864AFF"/>
    <w:rsid w:val="00865AD8"/>
    <w:rsid w:val="008666A3"/>
    <w:rsid w:val="00866FDC"/>
    <w:rsid w:val="00870226"/>
    <w:rsid w:val="00870A0B"/>
    <w:rsid w:val="00871AF3"/>
    <w:rsid w:val="008764EE"/>
    <w:rsid w:val="008772F9"/>
    <w:rsid w:val="00877BFF"/>
    <w:rsid w:val="00880578"/>
    <w:rsid w:val="00880BD3"/>
    <w:rsid w:val="00880BF0"/>
    <w:rsid w:val="00880F1F"/>
    <w:rsid w:val="00882770"/>
    <w:rsid w:val="0088280D"/>
    <w:rsid w:val="00883BB1"/>
    <w:rsid w:val="008852C7"/>
    <w:rsid w:val="00885A06"/>
    <w:rsid w:val="00885E30"/>
    <w:rsid w:val="0088753D"/>
    <w:rsid w:val="008877AF"/>
    <w:rsid w:val="00890090"/>
    <w:rsid w:val="00890577"/>
    <w:rsid w:val="00891A31"/>
    <w:rsid w:val="0089236F"/>
    <w:rsid w:val="00892AB3"/>
    <w:rsid w:val="008947FF"/>
    <w:rsid w:val="00895926"/>
    <w:rsid w:val="00896ABB"/>
    <w:rsid w:val="00897554"/>
    <w:rsid w:val="008A013D"/>
    <w:rsid w:val="008A0D7F"/>
    <w:rsid w:val="008A2439"/>
    <w:rsid w:val="008A2668"/>
    <w:rsid w:val="008A2C40"/>
    <w:rsid w:val="008A2F82"/>
    <w:rsid w:val="008A4250"/>
    <w:rsid w:val="008A4442"/>
    <w:rsid w:val="008A4F86"/>
    <w:rsid w:val="008A512D"/>
    <w:rsid w:val="008A514D"/>
    <w:rsid w:val="008A5BED"/>
    <w:rsid w:val="008A738A"/>
    <w:rsid w:val="008A77BC"/>
    <w:rsid w:val="008B00A6"/>
    <w:rsid w:val="008B1944"/>
    <w:rsid w:val="008B1FBA"/>
    <w:rsid w:val="008B1FE2"/>
    <w:rsid w:val="008B2E6C"/>
    <w:rsid w:val="008B2F1B"/>
    <w:rsid w:val="008B3435"/>
    <w:rsid w:val="008B3D27"/>
    <w:rsid w:val="008B3DBD"/>
    <w:rsid w:val="008B6422"/>
    <w:rsid w:val="008B6966"/>
    <w:rsid w:val="008B713C"/>
    <w:rsid w:val="008C015B"/>
    <w:rsid w:val="008C0BEF"/>
    <w:rsid w:val="008C0C6C"/>
    <w:rsid w:val="008C1E99"/>
    <w:rsid w:val="008C2FA1"/>
    <w:rsid w:val="008C377F"/>
    <w:rsid w:val="008C3E9A"/>
    <w:rsid w:val="008C4244"/>
    <w:rsid w:val="008C461F"/>
    <w:rsid w:val="008C47D4"/>
    <w:rsid w:val="008C4F79"/>
    <w:rsid w:val="008C7EB7"/>
    <w:rsid w:val="008C7ECA"/>
    <w:rsid w:val="008D0456"/>
    <w:rsid w:val="008D0A45"/>
    <w:rsid w:val="008D2441"/>
    <w:rsid w:val="008D2DFE"/>
    <w:rsid w:val="008D2F2B"/>
    <w:rsid w:val="008D3204"/>
    <w:rsid w:val="008D34A3"/>
    <w:rsid w:val="008D369C"/>
    <w:rsid w:val="008D3B95"/>
    <w:rsid w:val="008D4790"/>
    <w:rsid w:val="008D4E79"/>
    <w:rsid w:val="008D5465"/>
    <w:rsid w:val="008D58FD"/>
    <w:rsid w:val="008D5DDB"/>
    <w:rsid w:val="008D6D38"/>
    <w:rsid w:val="008E2689"/>
    <w:rsid w:val="008E28B3"/>
    <w:rsid w:val="008E28EF"/>
    <w:rsid w:val="008E321B"/>
    <w:rsid w:val="008E5A2D"/>
    <w:rsid w:val="008E5FC5"/>
    <w:rsid w:val="008E6254"/>
    <w:rsid w:val="008E6F2F"/>
    <w:rsid w:val="008E715E"/>
    <w:rsid w:val="008E787D"/>
    <w:rsid w:val="008E7B82"/>
    <w:rsid w:val="008E7C3D"/>
    <w:rsid w:val="008F1FC0"/>
    <w:rsid w:val="008F3907"/>
    <w:rsid w:val="008F40D5"/>
    <w:rsid w:val="008F48CB"/>
    <w:rsid w:val="008F4CDE"/>
    <w:rsid w:val="008F52A6"/>
    <w:rsid w:val="008F7188"/>
    <w:rsid w:val="008F7C93"/>
    <w:rsid w:val="00900C08"/>
    <w:rsid w:val="00900FF0"/>
    <w:rsid w:val="009019E5"/>
    <w:rsid w:val="00902130"/>
    <w:rsid w:val="00904046"/>
    <w:rsid w:val="009048CE"/>
    <w:rsid w:val="00904F3C"/>
    <w:rsid w:val="0090568D"/>
    <w:rsid w:val="00905CEA"/>
    <w:rsid w:val="0090697D"/>
    <w:rsid w:val="009072CB"/>
    <w:rsid w:val="00907687"/>
    <w:rsid w:val="00910CAA"/>
    <w:rsid w:val="00911202"/>
    <w:rsid w:val="00913287"/>
    <w:rsid w:val="00914DFD"/>
    <w:rsid w:val="00915035"/>
    <w:rsid w:val="0091732B"/>
    <w:rsid w:val="00917F70"/>
    <w:rsid w:val="00923B86"/>
    <w:rsid w:val="0092435A"/>
    <w:rsid w:val="009256EC"/>
    <w:rsid w:val="00926108"/>
    <w:rsid w:val="0092678C"/>
    <w:rsid w:val="009267E5"/>
    <w:rsid w:val="00926C1A"/>
    <w:rsid w:val="00927036"/>
    <w:rsid w:val="00927CD5"/>
    <w:rsid w:val="009303A5"/>
    <w:rsid w:val="009317CF"/>
    <w:rsid w:val="009318D0"/>
    <w:rsid w:val="0093233B"/>
    <w:rsid w:val="00933212"/>
    <w:rsid w:val="009345AE"/>
    <w:rsid w:val="00935639"/>
    <w:rsid w:val="00936CA2"/>
    <w:rsid w:val="00936CB3"/>
    <w:rsid w:val="00936FD2"/>
    <w:rsid w:val="00942305"/>
    <w:rsid w:val="00942D54"/>
    <w:rsid w:val="00943AC8"/>
    <w:rsid w:val="00944A9A"/>
    <w:rsid w:val="00946787"/>
    <w:rsid w:val="00946DA6"/>
    <w:rsid w:val="00947260"/>
    <w:rsid w:val="009479C4"/>
    <w:rsid w:val="00947BAE"/>
    <w:rsid w:val="00951316"/>
    <w:rsid w:val="00952DD3"/>
    <w:rsid w:val="00953BE3"/>
    <w:rsid w:val="00955524"/>
    <w:rsid w:val="00955B92"/>
    <w:rsid w:val="00956364"/>
    <w:rsid w:val="009567D8"/>
    <w:rsid w:val="009609FE"/>
    <w:rsid w:val="00960CDB"/>
    <w:rsid w:val="00961295"/>
    <w:rsid w:val="00962C23"/>
    <w:rsid w:val="00962F0D"/>
    <w:rsid w:val="00963325"/>
    <w:rsid w:val="00964B46"/>
    <w:rsid w:val="00966147"/>
    <w:rsid w:val="00966226"/>
    <w:rsid w:val="00966250"/>
    <w:rsid w:val="00970048"/>
    <w:rsid w:val="009707F2"/>
    <w:rsid w:val="00971F10"/>
    <w:rsid w:val="00972045"/>
    <w:rsid w:val="00975C72"/>
    <w:rsid w:val="00975D46"/>
    <w:rsid w:val="00977286"/>
    <w:rsid w:val="00977546"/>
    <w:rsid w:val="0097774A"/>
    <w:rsid w:val="00980AC5"/>
    <w:rsid w:val="00980E30"/>
    <w:rsid w:val="00981A78"/>
    <w:rsid w:val="00981BE3"/>
    <w:rsid w:val="00982E2F"/>
    <w:rsid w:val="009832E0"/>
    <w:rsid w:val="009848EE"/>
    <w:rsid w:val="00984DFE"/>
    <w:rsid w:val="0098644E"/>
    <w:rsid w:val="009865A4"/>
    <w:rsid w:val="00986A0B"/>
    <w:rsid w:val="00987308"/>
    <w:rsid w:val="00987559"/>
    <w:rsid w:val="0098772D"/>
    <w:rsid w:val="00987A71"/>
    <w:rsid w:val="00991556"/>
    <w:rsid w:val="0099177A"/>
    <w:rsid w:val="009928AA"/>
    <w:rsid w:val="00993292"/>
    <w:rsid w:val="00993B28"/>
    <w:rsid w:val="0099498A"/>
    <w:rsid w:val="009954BC"/>
    <w:rsid w:val="00995A7F"/>
    <w:rsid w:val="00995C1C"/>
    <w:rsid w:val="00996271"/>
    <w:rsid w:val="0099759E"/>
    <w:rsid w:val="00997EC0"/>
    <w:rsid w:val="009A1A3A"/>
    <w:rsid w:val="009A1D73"/>
    <w:rsid w:val="009A44F7"/>
    <w:rsid w:val="009A4780"/>
    <w:rsid w:val="009A5669"/>
    <w:rsid w:val="009A5CD5"/>
    <w:rsid w:val="009A6CE1"/>
    <w:rsid w:val="009A7754"/>
    <w:rsid w:val="009A7A42"/>
    <w:rsid w:val="009B252C"/>
    <w:rsid w:val="009B33F9"/>
    <w:rsid w:val="009B484E"/>
    <w:rsid w:val="009B49C3"/>
    <w:rsid w:val="009B5BB7"/>
    <w:rsid w:val="009C0754"/>
    <w:rsid w:val="009C0A00"/>
    <w:rsid w:val="009C0DDB"/>
    <w:rsid w:val="009C161C"/>
    <w:rsid w:val="009C28DD"/>
    <w:rsid w:val="009C3F27"/>
    <w:rsid w:val="009C5774"/>
    <w:rsid w:val="009C5E0D"/>
    <w:rsid w:val="009C61A0"/>
    <w:rsid w:val="009C687F"/>
    <w:rsid w:val="009C6F82"/>
    <w:rsid w:val="009C7B51"/>
    <w:rsid w:val="009D1A90"/>
    <w:rsid w:val="009D2B2C"/>
    <w:rsid w:val="009D2E07"/>
    <w:rsid w:val="009D3258"/>
    <w:rsid w:val="009D67C9"/>
    <w:rsid w:val="009D6AA0"/>
    <w:rsid w:val="009D6E48"/>
    <w:rsid w:val="009D7D98"/>
    <w:rsid w:val="009E0096"/>
    <w:rsid w:val="009E043B"/>
    <w:rsid w:val="009E06B9"/>
    <w:rsid w:val="009E07C8"/>
    <w:rsid w:val="009E16DD"/>
    <w:rsid w:val="009E34DF"/>
    <w:rsid w:val="009E3744"/>
    <w:rsid w:val="009E3A0C"/>
    <w:rsid w:val="009E418C"/>
    <w:rsid w:val="009E4282"/>
    <w:rsid w:val="009E4E41"/>
    <w:rsid w:val="009E4F96"/>
    <w:rsid w:val="009E5086"/>
    <w:rsid w:val="009E74FD"/>
    <w:rsid w:val="009F0EFD"/>
    <w:rsid w:val="009F0FC5"/>
    <w:rsid w:val="009F1653"/>
    <w:rsid w:val="009F36E5"/>
    <w:rsid w:val="009F3AD2"/>
    <w:rsid w:val="009F43AB"/>
    <w:rsid w:val="009F4D26"/>
    <w:rsid w:val="009F512B"/>
    <w:rsid w:val="009F5BEF"/>
    <w:rsid w:val="009F5F59"/>
    <w:rsid w:val="009F6434"/>
    <w:rsid w:val="009F647E"/>
    <w:rsid w:val="009F7674"/>
    <w:rsid w:val="00A01A17"/>
    <w:rsid w:val="00A023AF"/>
    <w:rsid w:val="00A02B3F"/>
    <w:rsid w:val="00A0393C"/>
    <w:rsid w:val="00A041F4"/>
    <w:rsid w:val="00A06F1E"/>
    <w:rsid w:val="00A074E5"/>
    <w:rsid w:val="00A10A7A"/>
    <w:rsid w:val="00A1184A"/>
    <w:rsid w:val="00A1280F"/>
    <w:rsid w:val="00A1294E"/>
    <w:rsid w:val="00A13345"/>
    <w:rsid w:val="00A1399B"/>
    <w:rsid w:val="00A13FD0"/>
    <w:rsid w:val="00A1438E"/>
    <w:rsid w:val="00A14BAA"/>
    <w:rsid w:val="00A16455"/>
    <w:rsid w:val="00A170FD"/>
    <w:rsid w:val="00A2183A"/>
    <w:rsid w:val="00A21C00"/>
    <w:rsid w:val="00A21E31"/>
    <w:rsid w:val="00A231DC"/>
    <w:rsid w:val="00A26CA1"/>
    <w:rsid w:val="00A26E04"/>
    <w:rsid w:val="00A276DC"/>
    <w:rsid w:val="00A30319"/>
    <w:rsid w:val="00A30D08"/>
    <w:rsid w:val="00A3291E"/>
    <w:rsid w:val="00A32C16"/>
    <w:rsid w:val="00A3370D"/>
    <w:rsid w:val="00A3532D"/>
    <w:rsid w:val="00A357CD"/>
    <w:rsid w:val="00A359E2"/>
    <w:rsid w:val="00A35A09"/>
    <w:rsid w:val="00A363EB"/>
    <w:rsid w:val="00A36AF2"/>
    <w:rsid w:val="00A36DEB"/>
    <w:rsid w:val="00A3779A"/>
    <w:rsid w:val="00A40439"/>
    <w:rsid w:val="00A406BC"/>
    <w:rsid w:val="00A41273"/>
    <w:rsid w:val="00A419F9"/>
    <w:rsid w:val="00A4330B"/>
    <w:rsid w:val="00A46BD6"/>
    <w:rsid w:val="00A4736A"/>
    <w:rsid w:val="00A476C3"/>
    <w:rsid w:val="00A50FE4"/>
    <w:rsid w:val="00A51BD6"/>
    <w:rsid w:val="00A51FC1"/>
    <w:rsid w:val="00A523A7"/>
    <w:rsid w:val="00A527DC"/>
    <w:rsid w:val="00A53BC8"/>
    <w:rsid w:val="00A54778"/>
    <w:rsid w:val="00A54CC0"/>
    <w:rsid w:val="00A552CB"/>
    <w:rsid w:val="00A56D81"/>
    <w:rsid w:val="00A57975"/>
    <w:rsid w:val="00A6163E"/>
    <w:rsid w:val="00A621C7"/>
    <w:rsid w:val="00A63191"/>
    <w:rsid w:val="00A63663"/>
    <w:rsid w:val="00A65C79"/>
    <w:rsid w:val="00A711F1"/>
    <w:rsid w:val="00A71383"/>
    <w:rsid w:val="00A71CE1"/>
    <w:rsid w:val="00A7219B"/>
    <w:rsid w:val="00A724E3"/>
    <w:rsid w:val="00A74F6C"/>
    <w:rsid w:val="00A75612"/>
    <w:rsid w:val="00A763B2"/>
    <w:rsid w:val="00A820CC"/>
    <w:rsid w:val="00A82872"/>
    <w:rsid w:val="00A8440C"/>
    <w:rsid w:val="00A85FB8"/>
    <w:rsid w:val="00A861D2"/>
    <w:rsid w:val="00A869AE"/>
    <w:rsid w:val="00A86C1F"/>
    <w:rsid w:val="00A87BF8"/>
    <w:rsid w:val="00A901F4"/>
    <w:rsid w:val="00A91E9D"/>
    <w:rsid w:val="00A9218C"/>
    <w:rsid w:val="00A92932"/>
    <w:rsid w:val="00A930B4"/>
    <w:rsid w:val="00A934A8"/>
    <w:rsid w:val="00A961E7"/>
    <w:rsid w:val="00A97A72"/>
    <w:rsid w:val="00AA08ED"/>
    <w:rsid w:val="00AA148E"/>
    <w:rsid w:val="00AA2ED1"/>
    <w:rsid w:val="00AA3427"/>
    <w:rsid w:val="00AA4FC9"/>
    <w:rsid w:val="00AA5FBB"/>
    <w:rsid w:val="00AA6744"/>
    <w:rsid w:val="00AA6AB3"/>
    <w:rsid w:val="00AA7DDB"/>
    <w:rsid w:val="00AB0069"/>
    <w:rsid w:val="00AB1B5F"/>
    <w:rsid w:val="00AB1C1D"/>
    <w:rsid w:val="00AB1D5F"/>
    <w:rsid w:val="00AB2E09"/>
    <w:rsid w:val="00AB2E55"/>
    <w:rsid w:val="00AB479B"/>
    <w:rsid w:val="00AB4F7F"/>
    <w:rsid w:val="00AB7712"/>
    <w:rsid w:val="00AC2DB6"/>
    <w:rsid w:val="00AC3654"/>
    <w:rsid w:val="00AC4D43"/>
    <w:rsid w:val="00AC4F5D"/>
    <w:rsid w:val="00AC51B8"/>
    <w:rsid w:val="00AC5772"/>
    <w:rsid w:val="00AC5927"/>
    <w:rsid w:val="00AC688E"/>
    <w:rsid w:val="00AC69D9"/>
    <w:rsid w:val="00AC7006"/>
    <w:rsid w:val="00AD00E7"/>
    <w:rsid w:val="00AD081D"/>
    <w:rsid w:val="00AD174F"/>
    <w:rsid w:val="00AD1C52"/>
    <w:rsid w:val="00AD2D53"/>
    <w:rsid w:val="00AD34C9"/>
    <w:rsid w:val="00AD34FD"/>
    <w:rsid w:val="00AD402A"/>
    <w:rsid w:val="00AD4A7E"/>
    <w:rsid w:val="00AD6385"/>
    <w:rsid w:val="00AD6528"/>
    <w:rsid w:val="00AD7317"/>
    <w:rsid w:val="00AD7C78"/>
    <w:rsid w:val="00AD7CDC"/>
    <w:rsid w:val="00AE2769"/>
    <w:rsid w:val="00AE28F0"/>
    <w:rsid w:val="00AE302C"/>
    <w:rsid w:val="00AE5251"/>
    <w:rsid w:val="00AE7454"/>
    <w:rsid w:val="00AE74BC"/>
    <w:rsid w:val="00AE7A53"/>
    <w:rsid w:val="00AE7B98"/>
    <w:rsid w:val="00AF000D"/>
    <w:rsid w:val="00AF0102"/>
    <w:rsid w:val="00AF03B9"/>
    <w:rsid w:val="00AF06BB"/>
    <w:rsid w:val="00AF13AD"/>
    <w:rsid w:val="00AF172B"/>
    <w:rsid w:val="00AF17DA"/>
    <w:rsid w:val="00AF3E07"/>
    <w:rsid w:val="00AF49C8"/>
    <w:rsid w:val="00AF59D1"/>
    <w:rsid w:val="00AF5B56"/>
    <w:rsid w:val="00AF7B3B"/>
    <w:rsid w:val="00B00211"/>
    <w:rsid w:val="00B002B7"/>
    <w:rsid w:val="00B00BD1"/>
    <w:rsid w:val="00B011ED"/>
    <w:rsid w:val="00B012B3"/>
    <w:rsid w:val="00B020F2"/>
    <w:rsid w:val="00B025C0"/>
    <w:rsid w:val="00B04074"/>
    <w:rsid w:val="00B05A86"/>
    <w:rsid w:val="00B05E20"/>
    <w:rsid w:val="00B0652B"/>
    <w:rsid w:val="00B10DB8"/>
    <w:rsid w:val="00B115A8"/>
    <w:rsid w:val="00B12061"/>
    <w:rsid w:val="00B12409"/>
    <w:rsid w:val="00B13D85"/>
    <w:rsid w:val="00B14086"/>
    <w:rsid w:val="00B170B1"/>
    <w:rsid w:val="00B17325"/>
    <w:rsid w:val="00B175F9"/>
    <w:rsid w:val="00B2023A"/>
    <w:rsid w:val="00B2024E"/>
    <w:rsid w:val="00B20B0B"/>
    <w:rsid w:val="00B22A56"/>
    <w:rsid w:val="00B22C3E"/>
    <w:rsid w:val="00B22E3D"/>
    <w:rsid w:val="00B23C05"/>
    <w:rsid w:val="00B23F25"/>
    <w:rsid w:val="00B23F40"/>
    <w:rsid w:val="00B24B06"/>
    <w:rsid w:val="00B250E7"/>
    <w:rsid w:val="00B25166"/>
    <w:rsid w:val="00B2666C"/>
    <w:rsid w:val="00B30091"/>
    <w:rsid w:val="00B300CD"/>
    <w:rsid w:val="00B309D8"/>
    <w:rsid w:val="00B323D1"/>
    <w:rsid w:val="00B3287F"/>
    <w:rsid w:val="00B359E9"/>
    <w:rsid w:val="00B36B94"/>
    <w:rsid w:val="00B37E6F"/>
    <w:rsid w:val="00B41432"/>
    <w:rsid w:val="00B41555"/>
    <w:rsid w:val="00B41B0E"/>
    <w:rsid w:val="00B41FDB"/>
    <w:rsid w:val="00B42531"/>
    <w:rsid w:val="00B42CCD"/>
    <w:rsid w:val="00B4313E"/>
    <w:rsid w:val="00B448D4"/>
    <w:rsid w:val="00B45181"/>
    <w:rsid w:val="00B45D28"/>
    <w:rsid w:val="00B4641E"/>
    <w:rsid w:val="00B46815"/>
    <w:rsid w:val="00B46B28"/>
    <w:rsid w:val="00B47037"/>
    <w:rsid w:val="00B503CE"/>
    <w:rsid w:val="00B50A32"/>
    <w:rsid w:val="00B520AD"/>
    <w:rsid w:val="00B52503"/>
    <w:rsid w:val="00B528D2"/>
    <w:rsid w:val="00B54D8E"/>
    <w:rsid w:val="00B55263"/>
    <w:rsid w:val="00B55784"/>
    <w:rsid w:val="00B55BC8"/>
    <w:rsid w:val="00B567AA"/>
    <w:rsid w:val="00B56C58"/>
    <w:rsid w:val="00B56E7A"/>
    <w:rsid w:val="00B5723E"/>
    <w:rsid w:val="00B574BE"/>
    <w:rsid w:val="00B6140D"/>
    <w:rsid w:val="00B614F2"/>
    <w:rsid w:val="00B62690"/>
    <w:rsid w:val="00B62D06"/>
    <w:rsid w:val="00B634E5"/>
    <w:rsid w:val="00B644B7"/>
    <w:rsid w:val="00B647BE"/>
    <w:rsid w:val="00B65ADE"/>
    <w:rsid w:val="00B65C3A"/>
    <w:rsid w:val="00B6668A"/>
    <w:rsid w:val="00B66F59"/>
    <w:rsid w:val="00B70772"/>
    <w:rsid w:val="00B7097E"/>
    <w:rsid w:val="00B712F5"/>
    <w:rsid w:val="00B71D31"/>
    <w:rsid w:val="00B71E89"/>
    <w:rsid w:val="00B72206"/>
    <w:rsid w:val="00B72276"/>
    <w:rsid w:val="00B74332"/>
    <w:rsid w:val="00B754CF"/>
    <w:rsid w:val="00B75F1F"/>
    <w:rsid w:val="00B80680"/>
    <w:rsid w:val="00B82D55"/>
    <w:rsid w:val="00B82FEA"/>
    <w:rsid w:val="00B83115"/>
    <w:rsid w:val="00B836B9"/>
    <w:rsid w:val="00B85298"/>
    <w:rsid w:val="00B86124"/>
    <w:rsid w:val="00B865F7"/>
    <w:rsid w:val="00B86FE6"/>
    <w:rsid w:val="00B8767B"/>
    <w:rsid w:val="00B87887"/>
    <w:rsid w:val="00B90B3A"/>
    <w:rsid w:val="00B90B6F"/>
    <w:rsid w:val="00B90D7C"/>
    <w:rsid w:val="00B91D59"/>
    <w:rsid w:val="00B95041"/>
    <w:rsid w:val="00B9708B"/>
    <w:rsid w:val="00B97895"/>
    <w:rsid w:val="00BA00C5"/>
    <w:rsid w:val="00BA056F"/>
    <w:rsid w:val="00BA091A"/>
    <w:rsid w:val="00BA1250"/>
    <w:rsid w:val="00BA221D"/>
    <w:rsid w:val="00BA2920"/>
    <w:rsid w:val="00BA3B37"/>
    <w:rsid w:val="00BA4364"/>
    <w:rsid w:val="00BA5A61"/>
    <w:rsid w:val="00BA653E"/>
    <w:rsid w:val="00BA659B"/>
    <w:rsid w:val="00BA68A5"/>
    <w:rsid w:val="00BB15EF"/>
    <w:rsid w:val="00BB26A8"/>
    <w:rsid w:val="00BB36D9"/>
    <w:rsid w:val="00BB436A"/>
    <w:rsid w:val="00BB498A"/>
    <w:rsid w:val="00BB580B"/>
    <w:rsid w:val="00BB5F59"/>
    <w:rsid w:val="00BB60F9"/>
    <w:rsid w:val="00BB7EEE"/>
    <w:rsid w:val="00BC0897"/>
    <w:rsid w:val="00BC2661"/>
    <w:rsid w:val="00BC3B8C"/>
    <w:rsid w:val="00BC54F1"/>
    <w:rsid w:val="00BC58A1"/>
    <w:rsid w:val="00BC6FDB"/>
    <w:rsid w:val="00BC7078"/>
    <w:rsid w:val="00BC7F9A"/>
    <w:rsid w:val="00BD1991"/>
    <w:rsid w:val="00BD19AF"/>
    <w:rsid w:val="00BD1C4F"/>
    <w:rsid w:val="00BD2DF7"/>
    <w:rsid w:val="00BD5FB6"/>
    <w:rsid w:val="00BD6D2A"/>
    <w:rsid w:val="00BD6D3B"/>
    <w:rsid w:val="00BD74A5"/>
    <w:rsid w:val="00BD76AC"/>
    <w:rsid w:val="00BE0AD3"/>
    <w:rsid w:val="00BE15C4"/>
    <w:rsid w:val="00BE2283"/>
    <w:rsid w:val="00BE4451"/>
    <w:rsid w:val="00BE467E"/>
    <w:rsid w:val="00BE48D8"/>
    <w:rsid w:val="00BE48DE"/>
    <w:rsid w:val="00BE5D5E"/>
    <w:rsid w:val="00BE63D0"/>
    <w:rsid w:val="00BE7067"/>
    <w:rsid w:val="00BE7FB3"/>
    <w:rsid w:val="00BF138E"/>
    <w:rsid w:val="00BF1437"/>
    <w:rsid w:val="00BF333F"/>
    <w:rsid w:val="00BF504A"/>
    <w:rsid w:val="00BF5EEB"/>
    <w:rsid w:val="00BF6AB1"/>
    <w:rsid w:val="00BF6B45"/>
    <w:rsid w:val="00BF787C"/>
    <w:rsid w:val="00BF7E01"/>
    <w:rsid w:val="00C009CC"/>
    <w:rsid w:val="00C01AA1"/>
    <w:rsid w:val="00C024B3"/>
    <w:rsid w:val="00C03FBB"/>
    <w:rsid w:val="00C06EDB"/>
    <w:rsid w:val="00C075E5"/>
    <w:rsid w:val="00C0761F"/>
    <w:rsid w:val="00C07E47"/>
    <w:rsid w:val="00C10B8F"/>
    <w:rsid w:val="00C11C43"/>
    <w:rsid w:val="00C1212A"/>
    <w:rsid w:val="00C130AC"/>
    <w:rsid w:val="00C13369"/>
    <w:rsid w:val="00C1799D"/>
    <w:rsid w:val="00C20787"/>
    <w:rsid w:val="00C207D2"/>
    <w:rsid w:val="00C23015"/>
    <w:rsid w:val="00C245A6"/>
    <w:rsid w:val="00C24670"/>
    <w:rsid w:val="00C259DE"/>
    <w:rsid w:val="00C26557"/>
    <w:rsid w:val="00C27D4C"/>
    <w:rsid w:val="00C3040E"/>
    <w:rsid w:val="00C30568"/>
    <w:rsid w:val="00C306EB"/>
    <w:rsid w:val="00C31648"/>
    <w:rsid w:val="00C321D5"/>
    <w:rsid w:val="00C337BE"/>
    <w:rsid w:val="00C35638"/>
    <w:rsid w:val="00C35907"/>
    <w:rsid w:val="00C36BEF"/>
    <w:rsid w:val="00C37D29"/>
    <w:rsid w:val="00C4364E"/>
    <w:rsid w:val="00C44641"/>
    <w:rsid w:val="00C45496"/>
    <w:rsid w:val="00C45C52"/>
    <w:rsid w:val="00C45F8C"/>
    <w:rsid w:val="00C46834"/>
    <w:rsid w:val="00C468D0"/>
    <w:rsid w:val="00C46936"/>
    <w:rsid w:val="00C5080A"/>
    <w:rsid w:val="00C50D6B"/>
    <w:rsid w:val="00C516C2"/>
    <w:rsid w:val="00C53924"/>
    <w:rsid w:val="00C54239"/>
    <w:rsid w:val="00C552BC"/>
    <w:rsid w:val="00C557C5"/>
    <w:rsid w:val="00C55BEA"/>
    <w:rsid w:val="00C56B96"/>
    <w:rsid w:val="00C57C02"/>
    <w:rsid w:val="00C57C60"/>
    <w:rsid w:val="00C60BFC"/>
    <w:rsid w:val="00C60DFF"/>
    <w:rsid w:val="00C61292"/>
    <w:rsid w:val="00C61797"/>
    <w:rsid w:val="00C63314"/>
    <w:rsid w:val="00C63444"/>
    <w:rsid w:val="00C63859"/>
    <w:rsid w:val="00C655E5"/>
    <w:rsid w:val="00C666D0"/>
    <w:rsid w:val="00C66E61"/>
    <w:rsid w:val="00C672AE"/>
    <w:rsid w:val="00C677C9"/>
    <w:rsid w:val="00C718C3"/>
    <w:rsid w:val="00C72383"/>
    <w:rsid w:val="00C7257B"/>
    <w:rsid w:val="00C7261F"/>
    <w:rsid w:val="00C72DB6"/>
    <w:rsid w:val="00C7360C"/>
    <w:rsid w:val="00C740DF"/>
    <w:rsid w:val="00C76921"/>
    <w:rsid w:val="00C76D62"/>
    <w:rsid w:val="00C77100"/>
    <w:rsid w:val="00C77FE6"/>
    <w:rsid w:val="00C801E9"/>
    <w:rsid w:val="00C80476"/>
    <w:rsid w:val="00C80799"/>
    <w:rsid w:val="00C80E01"/>
    <w:rsid w:val="00C81E20"/>
    <w:rsid w:val="00C834F5"/>
    <w:rsid w:val="00C835C9"/>
    <w:rsid w:val="00C843EB"/>
    <w:rsid w:val="00C85422"/>
    <w:rsid w:val="00C8759E"/>
    <w:rsid w:val="00C8796A"/>
    <w:rsid w:val="00C902D6"/>
    <w:rsid w:val="00C9070F"/>
    <w:rsid w:val="00C90D05"/>
    <w:rsid w:val="00C90EF4"/>
    <w:rsid w:val="00C9118C"/>
    <w:rsid w:val="00C9156E"/>
    <w:rsid w:val="00C9254B"/>
    <w:rsid w:val="00C92EC4"/>
    <w:rsid w:val="00C956A4"/>
    <w:rsid w:val="00C9623B"/>
    <w:rsid w:val="00C9742E"/>
    <w:rsid w:val="00C9792A"/>
    <w:rsid w:val="00CA1F88"/>
    <w:rsid w:val="00CA27A1"/>
    <w:rsid w:val="00CA3801"/>
    <w:rsid w:val="00CA3A7A"/>
    <w:rsid w:val="00CA3E8E"/>
    <w:rsid w:val="00CA47E9"/>
    <w:rsid w:val="00CA56ED"/>
    <w:rsid w:val="00CA592D"/>
    <w:rsid w:val="00CA71EA"/>
    <w:rsid w:val="00CA7F31"/>
    <w:rsid w:val="00CB028F"/>
    <w:rsid w:val="00CB058F"/>
    <w:rsid w:val="00CB071C"/>
    <w:rsid w:val="00CB0945"/>
    <w:rsid w:val="00CB0E6F"/>
    <w:rsid w:val="00CB3676"/>
    <w:rsid w:val="00CB49EC"/>
    <w:rsid w:val="00CB5C11"/>
    <w:rsid w:val="00CB5C4E"/>
    <w:rsid w:val="00CB7735"/>
    <w:rsid w:val="00CB7B6A"/>
    <w:rsid w:val="00CC073E"/>
    <w:rsid w:val="00CC0B79"/>
    <w:rsid w:val="00CC12DA"/>
    <w:rsid w:val="00CC352A"/>
    <w:rsid w:val="00CC5B56"/>
    <w:rsid w:val="00CC7751"/>
    <w:rsid w:val="00CD0EE7"/>
    <w:rsid w:val="00CD23FD"/>
    <w:rsid w:val="00CD28C7"/>
    <w:rsid w:val="00CD3AF5"/>
    <w:rsid w:val="00CD4497"/>
    <w:rsid w:val="00CD4D91"/>
    <w:rsid w:val="00CD719C"/>
    <w:rsid w:val="00CD7A8C"/>
    <w:rsid w:val="00CD7ABB"/>
    <w:rsid w:val="00CE22D3"/>
    <w:rsid w:val="00CE268F"/>
    <w:rsid w:val="00CE35B9"/>
    <w:rsid w:val="00CE43B3"/>
    <w:rsid w:val="00CE66E7"/>
    <w:rsid w:val="00CE6925"/>
    <w:rsid w:val="00CE7658"/>
    <w:rsid w:val="00CE9242"/>
    <w:rsid w:val="00CF324B"/>
    <w:rsid w:val="00CF3C5C"/>
    <w:rsid w:val="00CF3FC1"/>
    <w:rsid w:val="00CF5748"/>
    <w:rsid w:val="00CF5E98"/>
    <w:rsid w:val="00CF6D35"/>
    <w:rsid w:val="00CF6E8F"/>
    <w:rsid w:val="00CF7AA8"/>
    <w:rsid w:val="00CF7CFB"/>
    <w:rsid w:val="00CF7DA3"/>
    <w:rsid w:val="00D00E9B"/>
    <w:rsid w:val="00D00F72"/>
    <w:rsid w:val="00D01F69"/>
    <w:rsid w:val="00D02186"/>
    <w:rsid w:val="00D024F6"/>
    <w:rsid w:val="00D03DF7"/>
    <w:rsid w:val="00D04154"/>
    <w:rsid w:val="00D04DB0"/>
    <w:rsid w:val="00D05045"/>
    <w:rsid w:val="00D05DAD"/>
    <w:rsid w:val="00D06A6F"/>
    <w:rsid w:val="00D07838"/>
    <w:rsid w:val="00D10922"/>
    <w:rsid w:val="00D129AE"/>
    <w:rsid w:val="00D12D7F"/>
    <w:rsid w:val="00D12FF7"/>
    <w:rsid w:val="00D130D2"/>
    <w:rsid w:val="00D174FF"/>
    <w:rsid w:val="00D20FD9"/>
    <w:rsid w:val="00D21ACB"/>
    <w:rsid w:val="00D21B46"/>
    <w:rsid w:val="00D2233C"/>
    <w:rsid w:val="00D2392D"/>
    <w:rsid w:val="00D23EB5"/>
    <w:rsid w:val="00D24EF8"/>
    <w:rsid w:val="00D2552C"/>
    <w:rsid w:val="00D25E94"/>
    <w:rsid w:val="00D265FD"/>
    <w:rsid w:val="00D27F96"/>
    <w:rsid w:val="00D30266"/>
    <w:rsid w:val="00D32327"/>
    <w:rsid w:val="00D32D66"/>
    <w:rsid w:val="00D3349E"/>
    <w:rsid w:val="00D33E67"/>
    <w:rsid w:val="00D3417F"/>
    <w:rsid w:val="00D3495F"/>
    <w:rsid w:val="00D36D36"/>
    <w:rsid w:val="00D40FBF"/>
    <w:rsid w:val="00D413B8"/>
    <w:rsid w:val="00D42846"/>
    <w:rsid w:val="00D428C2"/>
    <w:rsid w:val="00D42A8D"/>
    <w:rsid w:val="00D42B80"/>
    <w:rsid w:val="00D4460A"/>
    <w:rsid w:val="00D4592A"/>
    <w:rsid w:val="00D464F9"/>
    <w:rsid w:val="00D46676"/>
    <w:rsid w:val="00D46F07"/>
    <w:rsid w:val="00D4744E"/>
    <w:rsid w:val="00D477E8"/>
    <w:rsid w:val="00D51F57"/>
    <w:rsid w:val="00D52001"/>
    <w:rsid w:val="00D52F60"/>
    <w:rsid w:val="00D53BCA"/>
    <w:rsid w:val="00D55485"/>
    <w:rsid w:val="00D57408"/>
    <w:rsid w:val="00D6048A"/>
    <w:rsid w:val="00D60DC9"/>
    <w:rsid w:val="00D61AD4"/>
    <w:rsid w:val="00D61DC9"/>
    <w:rsid w:val="00D63FCF"/>
    <w:rsid w:val="00D65F7B"/>
    <w:rsid w:val="00D664B3"/>
    <w:rsid w:val="00D66BD7"/>
    <w:rsid w:val="00D67D91"/>
    <w:rsid w:val="00D702AA"/>
    <w:rsid w:val="00D70D46"/>
    <w:rsid w:val="00D726E3"/>
    <w:rsid w:val="00D72722"/>
    <w:rsid w:val="00D73A25"/>
    <w:rsid w:val="00D73FFA"/>
    <w:rsid w:val="00D74251"/>
    <w:rsid w:val="00D758E3"/>
    <w:rsid w:val="00D75AF6"/>
    <w:rsid w:val="00D76106"/>
    <w:rsid w:val="00D766B8"/>
    <w:rsid w:val="00D77DE0"/>
    <w:rsid w:val="00D80920"/>
    <w:rsid w:val="00D80E52"/>
    <w:rsid w:val="00D80EC0"/>
    <w:rsid w:val="00D81243"/>
    <w:rsid w:val="00D81317"/>
    <w:rsid w:val="00D8175E"/>
    <w:rsid w:val="00D817A4"/>
    <w:rsid w:val="00D86688"/>
    <w:rsid w:val="00D878CD"/>
    <w:rsid w:val="00D87F96"/>
    <w:rsid w:val="00D906FA"/>
    <w:rsid w:val="00D90882"/>
    <w:rsid w:val="00D91447"/>
    <w:rsid w:val="00D92A19"/>
    <w:rsid w:val="00D94122"/>
    <w:rsid w:val="00D942F9"/>
    <w:rsid w:val="00D94AE0"/>
    <w:rsid w:val="00D95085"/>
    <w:rsid w:val="00D95387"/>
    <w:rsid w:val="00D96013"/>
    <w:rsid w:val="00D96D30"/>
    <w:rsid w:val="00D975E4"/>
    <w:rsid w:val="00DA0AC7"/>
    <w:rsid w:val="00DA0E98"/>
    <w:rsid w:val="00DA1BD9"/>
    <w:rsid w:val="00DA2F1F"/>
    <w:rsid w:val="00DA438F"/>
    <w:rsid w:val="00DA5201"/>
    <w:rsid w:val="00DA525E"/>
    <w:rsid w:val="00DA52EF"/>
    <w:rsid w:val="00DA794D"/>
    <w:rsid w:val="00DA7C68"/>
    <w:rsid w:val="00DB01FB"/>
    <w:rsid w:val="00DB2FB5"/>
    <w:rsid w:val="00DB3AA0"/>
    <w:rsid w:val="00DB43D6"/>
    <w:rsid w:val="00DB4A6D"/>
    <w:rsid w:val="00DB4AA7"/>
    <w:rsid w:val="00DB4F74"/>
    <w:rsid w:val="00DB6107"/>
    <w:rsid w:val="00DB69F2"/>
    <w:rsid w:val="00DB76E5"/>
    <w:rsid w:val="00DC0702"/>
    <w:rsid w:val="00DC16B7"/>
    <w:rsid w:val="00DC2852"/>
    <w:rsid w:val="00DC3F21"/>
    <w:rsid w:val="00DC4E09"/>
    <w:rsid w:val="00DC55CB"/>
    <w:rsid w:val="00DC586A"/>
    <w:rsid w:val="00DC6389"/>
    <w:rsid w:val="00DC6C70"/>
    <w:rsid w:val="00DC705F"/>
    <w:rsid w:val="00DC78CD"/>
    <w:rsid w:val="00DD0668"/>
    <w:rsid w:val="00DD1507"/>
    <w:rsid w:val="00DD28E8"/>
    <w:rsid w:val="00DD43E6"/>
    <w:rsid w:val="00DD5173"/>
    <w:rsid w:val="00DD6B4D"/>
    <w:rsid w:val="00DD73C5"/>
    <w:rsid w:val="00DD7817"/>
    <w:rsid w:val="00DD7BD0"/>
    <w:rsid w:val="00DE0A77"/>
    <w:rsid w:val="00DE0B94"/>
    <w:rsid w:val="00DE34C9"/>
    <w:rsid w:val="00DE387D"/>
    <w:rsid w:val="00DE414E"/>
    <w:rsid w:val="00DF00E6"/>
    <w:rsid w:val="00DF0847"/>
    <w:rsid w:val="00DF1CB0"/>
    <w:rsid w:val="00DF263B"/>
    <w:rsid w:val="00DF3924"/>
    <w:rsid w:val="00DF3AB5"/>
    <w:rsid w:val="00DF5B16"/>
    <w:rsid w:val="00DF5F7C"/>
    <w:rsid w:val="00DF65C2"/>
    <w:rsid w:val="00DF691E"/>
    <w:rsid w:val="00DF70BB"/>
    <w:rsid w:val="00DF7AC7"/>
    <w:rsid w:val="00E006BD"/>
    <w:rsid w:val="00E006CB"/>
    <w:rsid w:val="00E02F8F"/>
    <w:rsid w:val="00E032AC"/>
    <w:rsid w:val="00E0359F"/>
    <w:rsid w:val="00E03C53"/>
    <w:rsid w:val="00E05775"/>
    <w:rsid w:val="00E07D8D"/>
    <w:rsid w:val="00E07E36"/>
    <w:rsid w:val="00E10D43"/>
    <w:rsid w:val="00E12DA3"/>
    <w:rsid w:val="00E13D4A"/>
    <w:rsid w:val="00E14379"/>
    <w:rsid w:val="00E1437A"/>
    <w:rsid w:val="00E15411"/>
    <w:rsid w:val="00E15E8B"/>
    <w:rsid w:val="00E16C6F"/>
    <w:rsid w:val="00E176CD"/>
    <w:rsid w:val="00E20500"/>
    <w:rsid w:val="00E21D87"/>
    <w:rsid w:val="00E23044"/>
    <w:rsid w:val="00E2414A"/>
    <w:rsid w:val="00E2421F"/>
    <w:rsid w:val="00E262B6"/>
    <w:rsid w:val="00E30E4D"/>
    <w:rsid w:val="00E32657"/>
    <w:rsid w:val="00E32694"/>
    <w:rsid w:val="00E34046"/>
    <w:rsid w:val="00E3470D"/>
    <w:rsid w:val="00E3581B"/>
    <w:rsid w:val="00E358AE"/>
    <w:rsid w:val="00E36041"/>
    <w:rsid w:val="00E36164"/>
    <w:rsid w:val="00E3735D"/>
    <w:rsid w:val="00E3759F"/>
    <w:rsid w:val="00E37A70"/>
    <w:rsid w:val="00E37C6E"/>
    <w:rsid w:val="00E40342"/>
    <w:rsid w:val="00E41FEB"/>
    <w:rsid w:val="00E4273B"/>
    <w:rsid w:val="00E42961"/>
    <w:rsid w:val="00E4312C"/>
    <w:rsid w:val="00E445BA"/>
    <w:rsid w:val="00E44B93"/>
    <w:rsid w:val="00E44D57"/>
    <w:rsid w:val="00E44F48"/>
    <w:rsid w:val="00E46069"/>
    <w:rsid w:val="00E461E5"/>
    <w:rsid w:val="00E466A5"/>
    <w:rsid w:val="00E46A04"/>
    <w:rsid w:val="00E472DC"/>
    <w:rsid w:val="00E47744"/>
    <w:rsid w:val="00E50029"/>
    <w:rsid w:val="00E5036F"/>
    <w:rsid w:val="00E513CE"/>
    <w:rsid w:val="00E51B41"/>
    <w:rsid w:val="00E54945"/>
    <w:rsid w:val="00E57341"/>
    <w:rsid w:val="00E5796C"/>
    <w:rsid w:val="00E57A72"/>
    <w:rsid w:val="00E601C1"/>
    <w:rsid w:val="00E63251"/>
    <w:rsid w:val="00E6418E"/>
    <w:rsid w:val="00E65C6C"/>
    <w:rsid w:val="00E66220"/>
    <w:rsid w:val="00E669C6"/>
    <w:rsid w:val="00E70B58"/>
    <w:rsid w:val="00E70D3A"/>
    <w:rsid w:val="00E70FE7"/>
    <w:rsid w:val="00E7178A"/>
    <w:rsid w:val="00E71981"/>
    <w:rsid w:val="00E71C00"/>
    <w:rsid w:val="00E7212A"/>
    <w:rsid w:val="00E723A1"/>
    <w:rsid w:val="00E723A7"/>
    <w:rsid w:val="00E72651"/>
    <w:rsid w:val="00E72737"/>
    <w:rsid w:val="00E733BC"/>
    <w:rsid w:val="00E7567A"/>
    <w:rsid w:val="00E804CC"/>
    <w:rsid w:val="00E81837"/>
    <w:rsid w:val="00E81B8D"/>
    <w:rsid w:val="00E82777"/>
    <w:rsid w:val="00E82EFA"/>
    <w:rsid w:val="00E8322A"/>
    <w:rsid w:val="00E85375"/>
    <w:rsid w:val="00E854AD"/>
    <w:rsid w:val="00E85AFC"/>
    <w:rsid w:val="00E86C98"/>
    <w:rsid w:val="00E916BE"/>
    <w:rsid w:val="00E925F4"/>
    <w:rsid w:val="00E9281C"/>
    <w:rsid w:val="00E92FEF"/>
    <w:rsid w:val="00E93969"/>
    <w:rsid w:val="00E94870"/>
    <w:rsid w:val="00E94AAD"/>
    <w:rsid w:val="00E94B13"/>
    <w:rsid w:val="00E95B75"/>
    <w:rsid w:val="00E97814"/>
    <w:rsid w:val="00E97951"/>
    <w:rsid w:val="00EA24CB"/>
    <w:rsid w:val="00EA28CD"/>
    <w:rsid w:val="00EA2D58"/>
    <w:rsid w:val="00EA4320"/>
    <w:rsid w:val="00EA5520"/>
    <w:rsid w:val="00EA55F5"/>
    <w:rsid w:val="00EA6053"/>
    <w:rsid w:val="00EA6176"/>
    <w:rsid w:val="00EA61FA"/>
    <w:rsid w:val="00EA6A1D"/>
    <w:rsid w:val="00EA6BBA"/>
    <w:rsid w:val="00EB1AE2"/>
    <w:rsid w:val="00EB1CF0"/>
    <w:rsid w:val="00EB2935"/>
    <w:rsid w:val="00EB570F"/>
    <w:rsid w:val="00EB6048"/>
    <w:rsid w:val="00EB608A"/>
    <w:rsid w:val="00EB6C0F"/>
    <w:rsid w:val="00EB78F1"/>
    <w:rsid w:val="00EC0375"/>
    <w:rsid w:val="00EC04A6"/>
    <w:rsid w:val="00EC1A9D"/>
    <w:rsid w:val="00EC1C06"/>
    <w:rsid w:val="00EC1DFC"/>
    <w:rsid w:val="00EC3488"/>
    <w:rsid w:val="00EC37D1"/>
    <w:rsid w:val="00EC5298"/>
    <w:rsid w:val="00EC5816"/>
    <w:rsid w:val="00EC6A4B"/>
    <w:rsid w:val="00ED1BCF"/>
    <w:rsid w:val="00ED2868"/>
    <w:rsid w:val="00ED616C"/>
    <w:rsid w:val="00ED7087"/>
    <w:rsid w:val="00EE11F4"/>
    <w:rsid w:val="00EE1B39"/>
    <w:rsid w:val="00EE1EDD"/>
    <w:rsid w:val="00EE27A8"/>
    <w:rsid w:val="00EE2F76"/>
    <w:rsid w:val="00EE3BB8"/>
    <w:rsid w:val="00EE3D39"/>
    <w:rsid w:val="00EE40D0"/>
    <w:rsid w:val="00EE4411"/>
    <w:rsid w:val="00EE49F3"/>
    <w:rsid w:val="00EE59D7"/>
    <w:rsid w:val="00EF0EC6"/>
    <w:rsid w:val="00EF217F"/>
    <w:rsid w:val="00EF261E"/>
    <w:rsid w:val="00EF2670"/>
    <w:rsid w:val="00EF2D90"/>
    <w:rsid w:val="00EF4911"/>
    <w:rsid w:val="00EF622C"/>
    <w:rsid w:val="00EF6CE9"/>
    <w:rsid w:val="00F00AA6"/>
    <w:rsid w:val="00F010EB"/>
    <w:rsid w:val="00F0249B"/>
    <w:rsid w:val="00F030B0"/>
    <w:rsid w:val="00F03134"/>
    <w:rsid w:val="00F03808"/>
    <w:rsid w:val="00F040FF"/>
    <w:rsid w:val="00F042EA"/>
    <w:rsid w:val="00F0568E"/>
    <w:rsid w:val="00F061CD"/>
    <w:rsid w:val="00F06659"/>
    <w:rsid w:val="00F126AF"/>
    <w:rsid w:val="00F134E3"/>
    <w:rsid w:val="00F136DD"/>
    <w:rsid w:val="00F14A8B"/>
    <w:rsid w:val="00F15D09"/>
    <w:rsid w:val="00F15E8A"/>
    <w:rsid w:val="00F206CB"/>
    <w:rsid w:val="00F20B3D"/>
    <w:rsid w:val="00F211B7"/>
    <w:rsid w:val="00F2298D"/>
    <w:rsid w:val="00F24142"/>
    <w:rsid w:val="00F24BBF"/>
    <w:rsid w:val="00F2678F"/>
    <w:rsid w:val="00F27195"/>
    <w:rsid w:val="00F329A5"/>
    <w:rsid w:val="00F32DD6"/>
    <w:rsid w:val="00F34144"/>
    <w:rsid w:val="00F34533"/>
    <w:rsid w:val="00F348AC"/>
    <w:rsid w:val="00F352B2"/>
    <w:rsid w:val="00F36195"/>
    <w:rsid w:val="00F3629F"/>
    <w:rsid w:val="00F37CED"/>
    <w:rsid w:val="00F407DC"/>
    <w:rsid w:val="00F4157E"/>
    <w:rsid w:val="00F416FE"/>
    <w:rsid w:val="00F4187D"/>
    <w:rsid w:val="00F4198F"/>
    <w:rsid w:val="00F42982"/>
    <w:rsid w:val="00F42CEF"/>
    <w:rsid w:val="00F4447D"/>
    <w:rsid w:val="00F45087"/>
    <w:rsid w:val="00F46753"/>
    <w:rsid w:val="00F47D97"/>
    <w:rsid w:val="00F50CDA"/>
    <w:rsid w:val="00F50F07"/>
    <w:rsid w:val="00F52115"/>
    <w:rsid w:val="00F530E8"/>
    <w:rsid w:val="00F540D3"/>
    <w:rsid w:val="00F544E4"/>
    <w:rsid w:val="00F553A2"/>
    <w:rsid w:val="00F555F3"/>
    <w:rsid w:val="00F56A86"/>
    <w:rsid w:val="00F56ACF"/>
    <w:rsid w:val="00F56DF7"/>
    <w:rsid w:val="00F61592"/>
    <w:rsid w:val="00F61C96"/>
    <w:rsid w:val="00F62FF0"/>
    <w:rsid w:val="00F634E7"/>
    <w:rsid w:val="00F658AA"/>
    <w:rsid w:val="00F661BA"/>
    <w:rsid w:val="00F672D6"/>
    <w:rsid w:val="00F67342"/>
    <w:rsid w:val="00F67C69"/>
    <w:rsid w:val="00F74137"/>
    <w:rsid w:val="00F75003"/>
    <w:rsid w:val="00F7585D"/>
    <w:rsid w:val="00F815C2"/>
    <w:rsid w:val="00F842AE"/>
    <w:rsid w:val="00F85F20"/>
    <w:rsid w:val="00F860ED"/>
    <w:rsid w:val="00F907B9"/>
    <w:rsid w:val="00F90D6C"/>
    <w:rsid w:val="00F914D1"/>
    <w:rsid w:val="00F91747"/>
    <w:rsid w:val="00F91D16"/>
    <w:rsid w:val="00F92FAC"/>
    <w:rsid w:val="00F93739"/>
    <w:rsid w:val="00F9437E"/>
    <w:rsid w:val="00F94947"/>
    <w:rsid w:val="00F94976"/>
    <w:rsid w:val="00F94C58"/>
    <w:rsid w:val="00F965D8"/>
    <w:rsid w:val="00FA03EC"/>
    <w:rsid w:val="00FA0F9A"/>
    <w:rsid w:val="00FA15EB"/>
    <w:rsid w:val="00FA451C"/>
    <w:rsid w:val="00FA4AFA"/>
    <w:rsid w:val="00FA6130"/>
    <w:rsid w:val="00FA7C8D"/>
    <w:rsid w:val="00FA7F88"/>
    <w:rsid w:val="00FB018F"/>
    <w:rsid w:val="00FB07BC"/>
    <w:rsid w:val="00FB0B64"/>
    <w:rsid w:val="00FB1877"/>
    <w:rsid w:val="00FB30B2"/>
    <w:rsid w:val="00FB416B"/>
    <w:rsid w:val="00FB4C0B"/>
    <w:rsid w:val="00FB4DF6"/>
    <w:rsid w:val="00FB54E1"/>
    <w:rsid w:val="00FB59DE"/>
    <w:rsid w:val="00FB7DF4"/>
    <w:rsid w:val="00FC002C"/>
    <w:rsid w:val="00FC03E3"/>
    <w:rsid w:val="00FC0D2E"/>
    <w:rsid w:val="00FC1850"/>
    <w:rsid w:val="00FC4893"/>
    <w:rsid w:val="00FC5E4B"/>
    <w:rsid w:val="00FC7931"/>
    <w:rsid w:val="00FD0AFF"/>
    <w:rsid w:val="00FD0C48"/>
    <w:rsid w:val="00FD197F"/>
    <w:rsid w:val="00FD1CA4"/>
    <w:rsid w:val="00FD1F5F"/>
    <w:rsid w:val="00FD217B"/>
    <w:rsid w:val="00FD25A1"/>
    <w:rsid w:val="00FD2F9E"/>
    <w:rsid w:val="00FD40FA"/>
    <w:rsid w:val="00FD4532"/>
    <w:rsid w:val="00FD4861"/>
    <w:rsid w:val="00FD67CA"/>
    <w:rsid w:val="00FD6C66"/>
    <w:rsid w:val="00FD7E15"/>
    <w:rsid w:val="00FE00DB"/>
    <w:rsid w:val="00FE0B3C"/>
    <w:rsid w:val="00FE0E05"/>
    <w:rsid w:val="00FE2415"/>
    <w:rsid w:val="00FE3671"/>
    <w:rsid w:val="00FE40C9"/>
    <w:rsid w:val="00FE6762"/>
    <w:rsid w:val="00FE7F7C"/>
    <w:rsid w:val="00FF0F3D"/>
    <w:rsid w:val="00FF141C"/>
    <w:rsid w:val="00FF2254"/>
    <w:rsid w:val="00FF26AF"/>
    <w:rsid w:val="00FF2918"/>
    <w:rsid w:val="00FF38C4"/>
    <w:rsid w:val="00FF4B27"/>
    <w:rsid w:val="00FF4B43"/>
    <w:rsid w:val="00FF4DCA"/>
    <w:rsid w:val="00FF56BC"/>
    <w:rsid w:val="00FF5F87"/>
    <w:rsid w:val="00FF61A5"/>
    <w:rsid w:val="00FF681A"/>
    <w:rsid w:val="011EFD9F"/>
    <w:rsid w:val="011FA7B1"/>
    <w:rsid w:val="012AFFFB"/>
    <w:rsid w:val="012C4A23"/>
    <w:rsid w:val="014A678A"/>
    <w:rsid w:val="014C046E"/>
    <w:rsid w:val="017D96B1"/>
    <w:rsid w:val="019A405C"/>
    <w:rsid w:val="019E562D"/>
    <w:rsid w:val="01A64165"/>
    <w:rsid w:val="01A67589"/>
    <w:rsid w:val="01B6C344"/>
    <w:rsid w:val="01D28468"/>
    <w:rsid w:val="01EEBACB"/>
    <w:rsid w:val="01EF115C"/>
    <w:rsid w:val="0205655E"/>
    <w:rsid w:val="02238887"/>
    <w:rsid w:val="0232FDB5"/>
    <w:rsid w:val="024DC725"/>
    <w:rsid w:val="0253B334"/>
    <w:rsid w:val="0277501D"/>
    <w:rsid w:val="027C2289"/>
    <w:rsid w:val="02912A7D"/>
    <w:rsid w:val="02A379B9"/>
    <w:rsid w:val="02C7F23D"/>
    <w:rsid w:val="02E09031"/>
    <w:rsid w:val="02E5487F"/>
    <w:rsid w:val="02EC45FA"/>
    <w:rsid w:val="02F4D874"/>
    <w:rsid w:val="02FC84B2"/>
    <w:rsid w:val="030B6823"/>
    <w:rsid w:val="0330A571"/>
    <w:rsid w:val="033DB263"/>
    <w:rsid w:val="03480766"/>
    <w:rsid w:val="037ABA50"/>
    <w:rsid w:val="037AFC0C"/>
    <w:rsid w:val="038AD346"/>
    <w:rsid w:val="038CAD39"/>
    <w:rsid w:val="03AC5B4C"/>
    <w:rsid w:val="03B4DDB4"/>
    <w:rsid w:val="03B7FDEB"/>
    <w:rsid w:val="03CBCE26"/>
    <w:rsid w:val="03D17ECC"/>
    <w:rsid w:val="0432096B"/>
    <w:rsid w:val="0436C94A"/>
    <w:rsid w:val="046B8A62"/>
    <w:rsid w:val="04884F1D"/>
    <w:rsid w:val="04929397"/>
    <w:rsid w:val="0495098B"/>
    <w:rsid w:val="04A5B7BD"/>
    <w:rsid w:val="04A80DB8"/>
    <w:rsid w:val="04E01921"/>
    <w:rsid w:val="04E20D33"/>
    <w:rsid w:val="0500A508"/>
    <w:rsid w:val="050BAB45"/>
    <w:rsid w:val="053A6A3E"/>
    <w:rsid w:val="0541A2FE"/>
    <w:rsid w:val="05445A7B"/>
    <w:rsid w:val="054A9B60"/>
    <w:rsid w:val="054AC5FB"/>
    <w:rsid w:val="05520D92"/>
    <w:rsid w:val="056DF876"/>
    <w:rsid w:val="05715D0D"/>
    <w:rsid w:val="0582BDA6"/>
    <w:rsid w:val="05833CD8"/>
    <w:rsid w:val="0587F32F"/>
    <w:rsid w:val="058EDA8D"/>
    <w:rsid w:val="0595B8CE"/>
    <w:rsid w:val="05A768FB"/>
    <w:rsid w:val="05AE70F6"/>
    <w:rsid w:val="05BE157B"/>
    <w:rsid w:val="05F39036"/>
    <w:rsid w:val="062A9B90"/>
    <w:rsid w:val="0630CC70"/>
    <w:rsid w:val="06397635"/>
    <w:rsid w:val="063EC7A5"/>
    <w:rsid w:val="06429EBF"/>
    <w:rsid w:val="06532277"/>
    <w:rsid w:val="06540C67"/>
    <w:rsid w:val="0675C35F"/>
    <w:rsid w:val="0686A70B"/>
    <w:rsid w:val="0687AD96"/>
    <w:rsid w:val="068CF283"/>
    <w:rsid w:val="0690066A"/>
    <w:rsid w:val="0695E0A5"/>
    <w:rsid w:val="069EA078"/>
    <w:rsid w:val="06A03EA7"/>
    <w:rsid w:val="06BDD0DF"/>
    <w:rsid w:val="070713CC"/>
    <w:rsid w:val="070A0924"/>
    <w:rsid w:val="07292EFD"/>
    <w:rsid w:val="072CEE11"/>
    <w:rsid w:val="072D53B3"/>
    <w:rsid w:val="0742A1E4"/>
    <w:rsid w:val="075629C3"/>
    <w:rsid w:val="07888606"/>
    <w:rsid w:val="07899E20"/>
    <w:rsid w:val="078A9A3F"/>
    <w:rsid w:val="079D7440"/>
    <w:rsid w:val="07AC06EF"/>
    <w:rsid w:val="07D3AFD8"/>
    <w:rsid w:val="07DD4DAC"/>
    <w:rsid w:val="07EF4948"/>
    <w:rsid w:val="0809A63A"/>
    <w:rsid w:val="081D5E6A"/>
    <w:rsid w:val="081E7D71"/>
    <w:rsid w:val="0829BA3F"/>
    <w:rsid w:val="0830B1D7"/>
    <w:rsid w:val="08334D9C"/>
    <w:rsid w:val="083444A1"/>
    <w:rsid w:val="084B75FB"/>
    <w:rsid w:val="084EA66D"/>
    <w:rsid w:val="086C263C"/>
    <w:rsid w:val="087112D7"/>
    <w:rsid w:val="088D361F"/>
    <w:rsid w:val="0894600B"/>
    <w:rsid w:val="08975165"/>
    <w:rsid w:val="08A33B58"/>
    <w:rsid w:val="08BA1351"/>
    <w:rsid w:val="08BCFB2D"/>
    <w:rsid w:val="08C5BC99"/>
    <w:rsid w:val="08F391E0"/>
    <w:rsid w:val="0916A828"/>
    <w:rsid w:val="0921F028"/>
    <w:rsid w:val="092D2D44"/>
    <w:rsid w:val="0934BE96"/>
    <w:rsid w:val="094A47F3"/>
    <w:rsid w:val="094D5A13"/>
    <w:rsid w:val="09647123"/>
    <w:rsid w:val="097B6E71"/>
    <w:rsid w:val="098F83E3"/>
    <w:rsid w:val="099CC3B8"/>
    <w:rsid w:val="09C0B6C0"/>
    <w:rsid w:val="09CB36DA"/>
    <w:rsid w:val="09D8FFE2"/>
    <w:rsid w:val="09D9F07E"/>
    <w:rsid w:val="09E62C5E"/>
    <w:rsid w:val="09F94B7C"/>
    <w:rsid w:val="0A01151F"/>
    <w:rsid w:val="0A14547B"/>
    <w:rsid w:val="0A223FE0"/>
    <w:rsid w:val="0A25D9FF"/>
    <w:rsid w:val="0A5994DC"/>
    <w:rsid w:val="0A5ED20E"/>
    <w:rsid w:val="0A619D16"/>
    <w:rsid w:val="0A689890"/>
    <w:rsid w:val="0A701A3C"/>
    <w:rsid w:val="0A76F69D"/>
    <w:rsid w:val="0A8EB1BA"/>
    <w:rsid w:val="0AA14E6C"/>
    <w:rsid w:val="0AAC6CA3"/>
    <w:rsid w:val="0AACFECB"/>
    <w:rsid w:val="0AB56011"/>
    <w:rsid w:val="0AB8EBE7"/>
    <w:rsid w:val="0AC81B78"/>
    <w:rsid w:val="0AC845B5"/>
    <w:rsid w:val="0AE3CD9F"/>
    <w:rsid w:val="0AFCB5AF"/>
    <w:rsid w:val="0B0D995B"/>
    <w:rsid w:val="0B1C80CB"/>
    <w:rsid w:val="0B30C1F7"/>
    <w:rsid w:val="0B33FD9C"/>
    <w:rsid w:val="0B40BDFB"/>
    <w:rsid w:val="0B4C1BD0"/>
    <w:rsid w:val="0B521D2C"/>
    <w:rsid w:val="0B55B494"/>
    <w:rsid w:val="0B7364E5"/>
    <w:rsid w:val="0B8016CD"/>
    <w:rsid w:val="0B90C8A3"/>
    <w:rsid w:val="0BA0E698"/>
    <w:rsid w:val="0BA24013"/>
    <w:rsid w:val="0BAD083B"/>
    <w:rsid w:val="0BAF0D88"/>
    <w:rsid w:val="0BE5A43B"/>
    <w:rsid w:val="0C01AEBC"/>
    <w:rsid w:val="0C27B380"/>
    <w:rsid w:val="0C459805"/>
    <w:rsid w:val="0C516D0F"/>
    <w:rsid w:val="0C5D0587"/>
    <w:rsid w:val="0C6D7567"/>
    <w:rsid w:val="0C6DC119"/>
    <w:rsid w:val="0C82925D"/>
    <w:rsid w:val="0C8811DB"/>
    <w:rsid w:val="0CA811DA"/>
    <w:rsid w:val="0D059703"/>
    <w:rsid w:val="0D0FCCBE"/>
    <w:rsid w:val="0D1A163F"/>
    <w:rsid w:val="0D3DF835"/>
    <w:rsid w:val="0D4105A1"/>
    <w:rsid w:val="0D46354E"/>
    <w:rsid w:val="0D5FB028"/>
    <w:rsid w:val="0D716D82"/>
    <w:rsid w:val="0D76AC7B"/>
    <w:rsid w:val="0D8E75B6"/>
    <w:rsid w:val="0D98F053"/>
    <w:rsid w:val="0DAF48A0"/>
    <w:rsid w:val="0DCBE222"/>
    <w:rsid w:val="0DE6E6DE"/>
    <w:rsid w:val="0E1AC96D"/>
    <w:rsid w:val="0E28F534"/>
    <w:rsid w:val="0E2B0825"/>
    <w:rsid w:val="0E4ABD5D"/>
    <w:rsid w:val="0E8805FD"/>
    <w:rsid w:val="0E8F7D5A"/>
    <w:rsid w:val="0E9B5E67"/>
    <w:rsid w:val="0EA7F317"/>
    <w:rsid w:val="0EAC791F"/>
    <w:rsid w:val="0EB0885D"/>
    <w:rsid w:val="0EBEB672"/>
    <w:rsid w:val="0ED7CADF"/>
    <w:rsid w:val="0EEEE5BA"/>
    <w:rsid w:val="0EF1361E"/>
    <w:rsid w:val="0EF2BCA6"/>
    <w:rsid w:val="0EF6B8BC"/>
    <w:rsid w:val="0F0D00D4"/>
    <w:rsid w:val="0F143408"/>
    <w:rsid w:val="0F1ADC85"/>
    <w:rsid w:val="0F3BDF9A"/>
    <w:rsid w:val="0F516C37"/>
    <w:rsid w:val="0F688663"/>
    <w:rsid w:val="0F7B55D2"/>
    <w:rsid w:val="0F8BCEB5"/>
    <w:rsid w:val="0F8DE416"/>
    <w:rsid w:val="0F957A4E"/>
    <w:rsid w:val="0F973FBB"/>
    <w:rsid w:val="0FB2D090"/>
    <w:rsid w:val="0FD19514"/>
    <w:rsid w:val="0FDA0B9B"/>
    <w:rsid w:val="0FF237D9"/>
    <w:rsid w:val="0FF25D9B"/>
    <w:rsid w:val="101E7989"/>
    <w:rsid w:val="10216B02"/>
    <w:rsid w:val="103B6668"/>
    <w:rsid w:val="10418C67"/>
    <w:rsid w:val="105F1A5A"/>
    <w:rsid w:val="106B1CB6"/>
    <w:rsid w:val="10B96514"/>
    <w:rsid w:val="10D07753"/>
    <w:rsid w:val="10D140A1"/>
    <w:rsid w:val="10DD75CE"/>
    <w:rsid w:val="10F4B369"/>
    <w:rsid w:val="10F80989"/>
    <w:rsid w:val="1105A86E"/>
    <w:rsid w:val="110A7350"/>
    <w:rsid w:val="112B431B"/>
    <w:rsid w:val="11604B07"/>
    <w:rsid w:val="1164A125"/>
    <w:rsid w:val="11981FD4"/>
    <w:rsid w:val="11A86924"/>
    <w:rsid w:val="11DDAD70"/>
    <w:rsid w:val="11E29DA6"/>
    <w:rsid w:val="11ED5304"/>
    <w:rsid w:val="12080EF8"/>
    <w:rsid w:val="120C5623"/>
    <w:rsid w:val="120E44E5"/>
    <w:rsid w:val="1231207B"/>
    <w:rsid w:val="12388B9C"/>
    <w:rsid w:val="12486465"/>
    <w:rsid w:val="124B2834"/>
    <w:rsid w:val="127C33C6"/>
    <w:rsid w:val="1284371A"/>
    <w:rsid w:val="12955E2B"/>
    <w:rsid w:val="12A80A0E"/>
    <w:rsid w:val="12AB1FA9"/>
    <w:rsid w:val="12BDE1AB"/>
    <w:rsid w:val="12D1E06D"/>
    <w:rsid w:val="12D5C392"/>
    <w:rsid w:val="12DF5C9E"/>
    <w:rsid w:val="12FEDDEF"/>
    <w:rsid w:val="13105913"/>
    <w:rsid w:val="133275AD"/>
    <w:rsid w:val="13976C56"/>
    <w:rsid w:val="13B46DF4"/>
    <w:rsid w:val="13BA6193"/>
    <w:rsid w:val="13CBEEAA"/>
    <w:rsid w:val="13CEFF28"/>
    <w:rsid w:val="13D3B615"/>
    <w:rsid w:val="14183DBE"/>
    <w:rsid w:val="141E64DC"/>
    <w:rsid w:val="1422D30E"/>
    <w:rsid w:val="14343DD2"/>
    <w:rsid w:val="144ACAE6"/>
    <w:rsid w:val="1456AD1B"/>
    <w:rsid w:val="1475462E"/>
    <w:rsid w:val="148DF933"/>
    <w:rsid w:val="1490F0C5"/>
    <w:rsid w:val="14A20686"/>
    <w:rsid w:val="14A22B9C"/>
    <w:rsid w:val="14A25E6D"/>
    <w:rsid w:val="14A33253"/>
    <w:rsid w:val="14ABB751"/>
    <w:rsid w:val="14D8972B"/>
    <w:rsid w:val="14D97DAB"/>
    <w:rsid w:val="14FFEFDE"/>
    <w:rsid w:val="15008EBB"/>
    <w:rsid w:val="1511F4FE"/>
    <w:rsid w:val="1519C834"/>
    <w:rsid w:val="152165B6"/>
    <w:rsid w:val="152598FE"/>
    <w:rsid w:val="1533B972"/>
    <w:rsid w:val="15411D8F"/>
    <w:rsid w:val="1543F82A"/>
    <w:rsid w:val="155A2A40"/>
    <w:rsid w:val="156CBA4B"/>
    <w:rsid w:val="15811280"/>
    <w:rsid w:val="158BD5FA"/>
    <w:rsid w:val="15A4B169"/>
    <w:rsid w:val="15A6CF57"/>
    <w:rsid w:val="15AF2184"/>
    <w:rsid w:val="15B95E36"/>
    <w:rsid w:val="15D97CC7"/>
    <w:rsid w:val="15E1849B"/>
    <w:rsid w:val="15E70E65"/>
    <w:rsid w:val="15EC3869"/>
    <w:rsid w:val="15F8D4CA"/>
    <w:rsid w:val="15F99FDD"/>
    <w:rsid w:val="161B537E"/>
    <w:rsid w:val="164AEEE0"/>
    <w:rsid w:val="166F2E40"/>
    <w:rsid w:val="1682660C"/>
    <w:rsid w:val="16861A87"/>
    <w:rsid w:val="169EFFC0"/>
    <w:rsid w:val="16C72B25"/>
    <w:rsid w:val="16E3C49A"/>
    <w:rsid w:val="16E9095B"/>
    <w:rsid w:val="1708A2C7"/>
    <w:rsid w:val="17114180"/>
    <w:rsid w:val="17269E28"/>
    <w:rsid w:val="173D9A7B"/>
    <w:rsid w:val="17730F4D"/>
    <w:rsid w:val="1778EB86"/>
    <w:rsid w:val="17991C63"/>
    <w:rsid w:val="17B03373"/>
    <w:rsid w:val="17CD250E"/>
    <w:rsid w:val="17D934E6"/>
    <w:rsid w:val="17F27852"/>
    <w:rsid w:val="17FA25A4"/>
    <w:rsid w:val="17FBDBE9"/>
    <w:rsid w:val="180ECF7A"/>
    <w:rsid w:val="181E5EA6"/>
    <w:rsid w:val="182E0F65"/>
    <w:rsid w:val="1846BFF2"/>
    <w:rsid w:val="18518CD4"/>
    <w:rsid w:val="1886A024"/>
    <w:rsid w:val="18873E1C"/>
    <w:rsid w:val="1888E347"/>
    <w:rsid w:val="18A133DF"/>
    <w:rsid w:val="18A26B9A"/>
    <w:rsid w:val="18B0B92D"/>
    <w:rsid w:val="18BDC80D"/>
    <w:rsid w:val="18C344E6"/>
    <w:rsid w:val="18C53D25"/>
    <w:rsid w:val="18C7F169"/>
    <w:rsid w:val="18C86EEA"/>
    <w:rsid w:val="18D0ADD0"/>
    <w:rsid w:val="18D8C043"/>
    <w:rsid w:val="18DDA5D0"/>
    <w:rsid w:val="18EA4E1B"/>
    <w:rsid w:val="18EE8051"/>
    <w:rsid w:val="18F1A32E"/>
    <w:rsid w:val="19024788"/>
    <w:rsid w:val="1922F552"/>
    <w:rsid w:val="193A635B"/>
    <w:rsid w:val="193FDF36"/>
    <w:rsid w:val="196DF706"/>
    <w:rsid w:val="197B5E3B"/>
    <w:rsid w:val="197DD52A"/>
    <w:rsid w:val="197F5A4A"/>
    <w:rsid w:val="1981B82A"/>
    <w:rsid w:val="199EDB9B"/>
    <w:rsid w:val="19B48FA8"/>
    <w:rsid w:val="19B61936"/>
    <w:rsid w:val="19E99501"/>
    <w:rsid w:val="1A0E8761"/>
    <w:rsid w:val="1A2EB0B7"/>
    <w:rsid w:val="1A3A6614"/>
    <w:rsid w:val="1A4320DB"/>
    <w:rsid w:val="1A5119B2"/>
    <w:rsid w:val="1A53CA01"/>
    <w:rsid w:val="1A5FB757"/>
    <w:rsid w:val="1A603E99"/>
    <w:rsid w:val="1A65225E"/>
    <w:rsid w:val="1A895DBE"/>
    <w:rsid w:val="1AAAD848"/>
    <w:rsid w:val="1AAED5D7"/>
    <w:rsid w:val="1AB7D547"/>
    <w:rsid w:val="1ABCD989"/>
    <w:rsid w:val="1ADA2FCB"/>
    <w:rsid w:val="1B0389D1"/>
    <w:rsid w:val="1B08A4EE"/>
    <w:rsid w:val="1B143A3F"/>
    <w:rsid w:val="1B2B2C1F"/>
    <w:rsid w:val="1B4CEE33"/>
    <w:rsid w:val="1B5CEFD4"/>
    <w:rsid w:val="1B617756"/>
    <w:rsid w:val="1B78B27F"/>
    <w:rsid w:val="1BA1B731"/>
    <w:rsid w:val="1BB4603A"/>
    <w:rsid w:val="1BC85880"/>
    <w:rsid w:val="1BDD6828"/>
    <w:rsid w:val="1BEDA2B2"/>
    <w:rsid w:val="1BF50185"/>
    <w:rsid w:val="1C1458EA"/>
    <w:rsid w:val="1C1892CC"/>
    <w:rsid w:val="1C1AA14A"/>
    <w:rsid w:val="1C1F36EE"/>
    <w:rsid w:val="1C24BBFC"/>
    <w:rsid w:val="1C57FCD9"/>
    <w:rsid w:val="1C596724"/>
    <w:rsid w:val="1C6DC602"/>
    <w:rsid w:val="1C6E211D"/>
    <w:rsid w:val="1C6F21C1"/>
    <w:rsid w:val="1C70C567"/>
    <w:rsid w:val="1C89D930"/>
    <w:rsid w:val="1C99C454"/>
    <w:rsid w:val="1CA52C8C"/>
    <w:rsid w:val="1CAA5CB5"/>
    <w:rsid w:val="1CCD4AAC"/>
    <w:rsid w:val="1CDCA7F7"/>
    <w:rsid w:val="1CECE769"/>
    <w:rsid w:val="1CF0AB71"/>
    <w:rsid w:val="1CF132B3"/>
    <w:rsid w:val="1D12D781"/>
    <w:rsid w:val="1D18194D"/>
    <w:rsid w:val="1D286A6F"/>
    <w:rsid w:val="1D30CFF4"/>
    <w:rsid w:val="1D530560"/>
    <w:rsid w:val="1D71F2F8"/>
    <w:rsid w:val="1D936986"/>
    <w:rsid w:val="1D97DF5B"/>
    <w:rsid w:val="1DA78C39"/>
    <w:rsid w:val="1DAD7B64"/>
    <w:rsid w:val="1DE756AD"/>
    <w:rsid w:val="1DED7F47"/>
    <w:rsid w:val="1DF5E8FF"/>
    <w:rsid w:val="1DF8D069"/>
    <w:rsid w:val="1E06F3F4"/>
    <w:rsid w:val="1E164AAA"/>
    <w:rsid w:val="1E2D3EA8"/>
    <w:rsid w:val="1E3A162E"/>
    <w:rsid w:val="1E3D0B86"/>
    <w:rsid w:val="1E4061A6"/>
    <w:rsid w:val="1E411BD3"/>
    <w:rsid w:val="1E52671B"/>
    <w:rsid w:val="1E55E687"/>
    <w:rsid w:val="1E667A6B"/>
    <w:rsid w:val="1E739B38"/>
    <w:rsid w:val="1E8157E3"/>
    <w:rsid w:val="1E817C10"/>
    <w:rsid w:val="1E8D0314"/>
    <w:rsid w:val="1E97C25C"/>
    <w:rsid w:val="1EB3F4A6"/>
    <w:rsid w:val="1EC37B99"/>
    <w:rsid w:val="1ECF7A83"/>
    <w:rsid w:val="1ED8ED96"/>
    <w:rsid w:val="1F2D271E"/>
    <w:rsid w:val="1F2F9F89"/>
    <w:rsid w:val="1F3D684D"/>
    <w:rsid w:val="1F5D19F8"/>
    <w:rsid w:val="1F703D60"/>
    <w:rsid w:val="1F73995E"/>
    <w:rsid w:val="1F7601D6"/>
    <w:rsid w:val="1F9107E6"/>
    <w:rsid w:val="1F93A4D4"/>
    <w:rsid w:val="1FB7220B"/>
    <w:rsid w:val="1FD2A74D"/>
    <w:rsid w:val="1FDF34DB"/>
    <w:rsid w:val="1FDFBFDF"/>
    <w:rsid w:val="1FFF0048"/>
    <w:rsid w:val="20070BA8"/>
    <w:rsid w:val="201AA8D1"/>
    <w:rsid w:val="2034E137"/>
    <w:rsid w:val="203E16D4"/>
    <w:rsid w:val="204EDEA0"/>
    <w:rsid w:val="206DCD8B"/>
    <w:rsid w:val="20783281"/>
    <w:rsid w:val="20A82A4E"/>
    <w:rsid w:val="20C0228F"/>
    <w:rsid w:val="20C3A7B9"/>
    <w:rsid w:val="20CA6554"/>
    <w:rsid w:val="20D5573E"/>
    <w:rsid w:val="20DD27AE"/>
    <w:rsid w:val="211D15BE"/>
    <w:rsid w:val="212CA4BE"/>
    <w:rsid w:val="2142F230"/>
    <w:rsid w:val="21472E99"/>
    <w:rsid w:val="2162D60D"/>
    <w:rsid w:val="2165AD93"/>
    <w:rsid w:val="2166BCF9"/>
    <w:rsid w:val="2175E5D0"/>
    <w:rsid w:val="2182423B"/>
    <w:rsid w:val="21922E9D"/>
    <w:rsid w:val="2192E381"/>
    <w:rsid w:val="219E3540"/>
    <w:rsid w:val="21CB5B7E"/>
    <w:rsid w:val="21E4028C"/>
    <w:rsid w:val="21F40F6E"/>
    <w:rsid w:val="21F87DA0"/>
    <w:rsid w:val="21FA4408"/>
    <w:rsid w:val="223B821A"/>
    <w:rsid w:val="2248299A"/>
    <w:rsid w:val="226B507E"/>
    <w:rsid w:val="22ADD8E9"/>
    <w:rsid w:val="22FC2757"/>
    <w:rsid w:val="230228B3"/>
    <w:rsid w:val="23395AD2"/>
    <w:rsid w:val="234AC38B"/>
    <w:rsid w:val="2357766E"/>
    <w:rsid w:val="23A2AE3D"/>
    <w:rsid w:val="23B5AF7C"/>
    <w:rsid w:val="23BD2632"/>
    <w:rsid w:val="23BDD6B1"/>
    <w:rsid w:val="23D5890C"/>
    <w:rsid w:val="23E48B61"/>
    <w:rsid w:val="23E822E2"/>
    <w:rsid w:val="23F5215D"/>
    <w:rsid w:val="23F789D5"/>
    <w:rsid w:val="23F83B1B"/>
    <w:rsid w:val="24028A47"/>
    <w:rsid w:val="2408229C"/>
    <w:rsid w:val="240F8342"/>
    <w:rsid w:val="240FB518"/>
    <w:rsid w:val="24174B73"/>
    <w:rsid w:val="2434C60F"/>
    <w:rsid w:val="244170CB"/>
    <w:rsid w:val="246F0259"/>
    <w:rsid w:val="24881DA7"/>
    <w:rsid w:val="2492D84C"/>
    <w:rsid w:val="249ECDF5"/>
    <w:rsid w:val="249F116B"/>
    <w:rsid w:val="24BAD59E"/>
    <w:rsid w:val="24CDB91D"/>
    <w:rsid w:val="24DFD651"/>
    <w:rsid w:val="25005E59"/>
    <w:rsid w:val="25146A19"/>
    <w:rsid w:val="2527BEB9"/>
    <w:rsid w:val="252E52E2"/>
    <w:rsid w:val="252F3C05"/>
    <w:rsid w:val="25334416"/>
    <w:rsid w:val="253A0426"/>
    <w:rsid w:val="25412046"/>
    <w:rsid w:val="254ED56A"/>
    <w:rsid w:val="25517FDD"/>
    <w:rsid w:val="2558163A"/>
    <w:rsid w:val="256CB5A8"/>
    <w:rsid w:val="2577978B"/>
    <w:rsid w:val="258513BC"/>
    <w:rsid w:val="25895A87"/>
    <w:rsid w:val="259F3838"/>
    <w:rsid w:val="25A9CFC2"/>
    <w:rsid w:val="25AADEC6"/>
    <w:rsid w:val="25ACFB4A"/>
    <w:rsid w:val="25AE4800"/>
    <w:rsid w:val="25CD579B"/>
    <w:rsid w:val="25D3CB1A"/>
    <w:rsid w:val="25D97F1A"/>
    <w:rsid w:val="25FE5E3B"/>
    <w:rsid w:val="260A8585"/>
    <w:rsid w:val="260B385C"/>
    <w:rsid w:val="260BF511"/>
    <w:rsid w:val="2635C823"/>
    <w:rsid w:val="2655A217"/>
    <w:rsid w:val="2675BCFD"/>
    <w:rsid w:val="269F1EBE"/>
    <w:rsid w:val="26B10418"/>
    <w:rsid w:val="26C614B4"/>
    <w:rsid w:val="26DA353D"/>
    <w:rsid w:val="26E63799"/>
    <w:rsid w:val="26ED503E"/>
    <w:rsid w:val="27350105"/>
    <w:rsid w:val="2746BE62"/>
    <w:rsid w:val="2749D249"/>
    <w:rsid w:val="2776F277"/>
    <w:rsid w:val="278DFB7D"/>
    <w:rsid w:val="2791B3E4"/>
    <w:rsid w:val="279B664C"/>
    <w:rsid w:val="27E17561"/>
    <w:rsid w:val="27E4A99E"/>
    <w:rsid w:val="28019B39"/>
    <w:rsid w:val="2804FFD0"/>
    <w:rsid w:val="280D932B"/>
    <w:rsid w:val="280DB6A4"/>
    <w:rsid w:val="2882831A"/>
    <w:rsid w:val="28A17604"/>
    <w:rsid w:val="28B4D56F"/>
    <w:rsid w:val="28C00E7D"/>
    <w:rsid w:val="28C2EB2D"/>
    <w:rsid w:val="28DA9202"/>
    <w:rsid w:val="28F7BB11"/>
    <w:rsid w:val="2907F9C9"/>
    <w:rsid w:val="291C7F75"/>
    <w:rsid w:val="292A658D"/>
    <w:rsid w:val="292D0AC0"/>
    <w:rsid w:val="293A419B"/>
    <w:rsid w:val="294B7535"/>
    <w:rsid w:val="2996C146"/>
    <w:rsid w:val="29A9E602"/>
    <w:rsid w:val="29AF3DE9"/>
    <w:rsid w:val="29BBBDFB"/>
    <w:rsid w:val="29BD8368"/>
    <w:rsid w:val="29C474CF"/>
    <w:rsid w:val="29C71C99"/>
    <w:rsid w:val="29C7D966"/>
    <w:rsid w:val="29E21C71"/>
    <w:rsid w:val="2A106B09"/>
    <w:rsid w:val="2A19CA5D"/>
    <w:rsid w:val="2A23F6C7"/>
    <w:rsid w:val="2A2DED26"/>
    <w:rsid w:val="2A4670ED"/>
    <w:rsid w:val="2A6A977B"/>
    <w:rsid w:val="2A6B6657"/>
    <w:rsid w:val="2A79480B"/>
    <w:rsid w:val="2A84E051"/>
    <w:rsid w:val="2AAE100C"/>
    <w:rsid w:val="2AB1013E"/>
    <w:rsid w:val="2ADF18BE"/>
    <w:rsid w:val="2B03103D"/>
    <w:rsid w:val="2B05E48A"/>
    <w:rsid w:val="2B0B602B"/>
    <w:rsid w:val="2B1FD1B5"/>
    <w:rsid w:val="2B2694CB"/>
    <w:rsid w:val="2B31D8DE"/>
    <w:rsid w:val="2B3CE63C"/>
    <w:rsid w:val="2B412886"/>
    <w:rsid w:val="2B8563A3"/>
    <w:rsid w:val="2B8EEE5D"/>
    <w:rsid w:val="2BA12C06"/>
    <w:rsid w:val="2BB220D8"/>
    <w:rsid w:val="2BB8DF6E"/>
    <w:rsid w:val="2C00EA44"/>
    <w:rsid w:val="2C17D2A0"/>
    <w:rsid w:val="2C2A2F58"/>
    <w:rsid w:val="2C2C8C3D"/>
    <w:rsid w:val="2C3D8829"/>
    <w:rsid w:val="2C45A7E7"/>
    <w:rsid w:val="2C57D161"/>
    <w:rsid w:val="2C9F7DC8"/>
    <w:rsid w:val="2CA57E29"/>
    <w:rsid w:val="2CADABFC"/>
    <w:rsid w:val="2CBA6B4D"/>
    <w:rsid w:val="2CC03A1D"/>
    <w:rsid w:val="2CCF94CA"/>
    <w:rsid w:val="2CD9BDFC"/>
    <w:rsid w:val="2CE46709"/>
    <w:rsid w:val="2CF4BAE0"/>
    <w:rsid w:val="2D1925BB"/>
    <w:rsid w:val="2D68C541"/>
    <w:rsid w:val="2D6B124A"/>
    <w:rsid w:val="2D786A6C"/>
    <w:rsid w:val="2D8CF3DB"/>
    <w:rsid w:val="2D90331D"/>
    <w:rsid w:val="2D96A6CE"/>
    <w:rsid w:val="2DA4F223"/>
    <w:rsid w:val="2DA80CFE"/>
    <w:rsid w:val="2DABAAE3"/>
    <w:rsid w:val="2DB80E4C"/>
    <w:rsid w:val="2DC63367"/>
    <w:rsid w:val="2DC6E392"/>
    <w:rsid w:val="2DC7DBDE"/>
    <w:rsid w:val="2DCA39E4"/>
    <w:rsid w:val="2DDB9DBD"/>
    <w:rsid w:val="2DE73146"/>
    <w:rsid w:val="2DF1B700"/>
    <w:rsid w:val="2E0AA7D0"/>
    <w:rsid w:val="2E0DD3BA"/>
    <w:rsid w:val="2E333AE1"/>
    <w:rsid w:val="2E4909E9"/>
    <w:rsid w:val="2E4ECBB6"/>
    <w:rsid w:val="2E53A4B4"/>
    <w:rsid w:val="2E8428E1"/>
    <w:rsid w:val="2E9A1101"/>
    <w:rsid w:val="2EAB3CBF"/>
    <w:rsid w:val="2ED7EF4B"/>
    <w:rsid w:val="2EF17A97"/>
    <w:rsid w:val="2EF40C05"/>
    <w:rsid w:val="2F01238F"/>
    <w:rsid w:val="2F139FBB"/>
    <w:rsid w:val="2F26ACBF"/>
    <w:rsid w:val="2F2901A5"/>
    <w:rsid w:val="2F408635"/>
    <w:rsid w:val="2F5412E6"/>
    <w:rsid w:val="2F7C5236"/>
    <w:rsid w:val="2F8406A1"/>
    <w:rsid w:val="2F90A018"/>
    <w:rsid w:val="2F965580"/>
    <w:rsid w:val="2FE3C261"/>
    <w:rsid w:val="2FEDF15E"/>
    <w:rsid w:val="2FFE479C"/>
    <w:rsid w:val="300D4F2E"/>
    <w:rsid w:val="3014A441"/>
    <w:rsid w:val="304E88BF"/>
    <w:rsid w:val="305AD79C"/>
    <w:rsid w:val="30759C68"/>
    <w:rsid w:val="307911E9"/>
    <w:rsid w:val="307B3CF8"/>
    <w:rsid w:val="309DBD3E"/>
    <w:rsid w:val="30A3B18B"/>
    <w:rsid w:val="30B8A6F9"/>
    <w:rsid w:val="30C2C393"/>
    <w:rsid w:val="30CBAACB"/>
    <w:rsid w:val="30D9F145"/>
    <w:rsid w:val="30FA7AC9"/>
    <w:rsid w:val="3162EF18"/>
    <w:rsid w:val="316709B2"/>
    <w:rsid w:val="3192FA0C"/>
    <w:rsid w:val="31F6FF28"/>
    <w:rsid w:val="320A650E"/>
    <w:rsid w:val="320DA9BB"/>
    <w:rsid w:val="3228F4D8"/>
    <w:rsid w:val="3229CC9D"/>
    <w:rsid w:val="322E6CD7"/>
    <w:rsid w:val="323A3E26"/>
    <w:rsid w:val="324A1DC9"/>
    <w:rsid w:val="325E071E"/>
    <w:rsid w:val="3266CF65"/>
    <w:rsid w:val="32776151"/>
    <w:rsid w:val="32796DE2"/>
    <w:rsid w:val="3285DA9C"/>
    <w:rsid w:val="32D085F8"/>
    <w:rsid w:val="32E218C3"/>
    <w:rsid w:val="3301104A"/>
    <w:rsid w:val="3315D652"/>
    <w:rsid w:val="331FE574"/>
    <w:rsid w:val="33287DD9"/>
    <w:rsid w:val="33335ECE"/>
    <w:rsid w:val="3335D495"/>
    <w:rsid w:val="33439BEC"/>
    <w:rsid w:val="3351FCE2"/>
    <w:rsid w:val="33591F24"/>
    <w:rsid w:val="33598399"/>
    <w:rsid w:val="337C37DD"/>
    <w:rsid w:val="338790B2"/>
    <w:rsid w:val="338C0EF5"/>
    <w:rsid w:val="3390D74B"/>
    <w:rsid w:val="33A44A91"/>
    <w:rsid w:val="33B13061"/>
    <w:rsid w:val="33BAE113"/>
    <w:rsid w:val="33BFF544"/>
    <w:rsid w:val="33EAFA88"/>
    <w:rsid w:val="3402CBBC"/>
    <w:rsid w:val="34060E14"/>
    <w:rsid w:val="340850CA"/>
    <w:rsid w:val="34089250"/>
    <w:rsid w:val="3425322F"/>
    <w:rsid w:val="34269835"/>
    <w:rsid w:val="344A1F90"/>
    <w:rsid w:val="344F0D26"/>
    <w:rsid w:val="3451CD36"/>
    <w:rsid w:val="34610FCF"/>
    <w:rsid w:val="346CD35E"/>
    <w:rsid w:val="347386A5"/>
    <w:rsid w:val="34867684"/>
    <w:rsid w:val="348F769F"/>
    <w:rsid w:val="34AB7E1E"/>
    <w:rsid w:val="34AC412B"/>
    <w:rsid w:val="34AD28CE"/>
    <w:rsid w:val="34CBA275"/>
    <w:rsid w:val="34CD952B"/>
    <w:rsid w:val="34D00B37"/>
    <w:rsid w:val="34D0DBA8"/>
    <w:rsid w:val="3502ACFE"/>
    <w:rsid w:val="3502F71A"/>
    <w:rsid w:val="350335FF"/>
    <w:rsid w:val="35140C2F"/>
    <w:rsid w:val="35151D6E"/>
    <w:rsid w:val="3522459A"/>
    <w:rsid w:val="352C5081"/>
    <w:rsid w:val="35327617"/>
    <w:rsid w:val="35355E80"/>
    <w:rsid w:val="354AA2E2"/>
    <w:rsid w:val="3555F9E4"/>
    <w:rsid w:val="3561EBC8"/>
    <w:rsid w:val="35677473"/>
    <w:rsid w:val="35780C81"/>
    <w:rsid w:val="357BBCC3"/>
    <w:rsid w:val="3594ABC1"/>
    <w:rsid w:val="359D2349"/>
    <w:rsid w:val="35D145EB"/>
    <w:rsid w:val="35D7A352"/>
    <w:rsid w:val="35DF2547"/>
    <w:rsid w:val="35EBA232"/>
    <w:rsid w:val="360A8EB3"/>
    <w:rsid w:val="3620FFD3"/>
    <w:rsid w:val="3628E40A"/>
    <w:rsid w:val="362DAB68"/>
    <w:rsid w:val="365F7F42"/>
    <w:rsid w:val="366B3E34"/>
    <w:rsid w:val="366D10B0"/>
    <w:rsid w:val="367ABFB2"/>
    <w:rsid w:val="3682CEA4"/>
    <w:rsid w:val="36965DEF"/>
    <w:rsid w:val="36B81B76"/>
    <w:rsid w:val="36C59DDF"/>
    <w:rsid w:val="36CA6CF7"/>
    <w:rsid w:val="36CDF00C"/>
    <w:rsid w:val="36DC32CC"/>
    <w:rsid w:val="36EDB042"/>
    <w:rsid w:val="370F3564"/>
    <w:rsid w:val="3720A211"/>
    <w:rsid w:val="3721152F"/>
    <w:rsid w:val="372760A7"/>
    <w:rsid w:val="375A5FF2"/>
    <w:rsid w:val="376142E2"/>
    <w:rsid w:val="37707AE3"/>
    <w:rsid w:val="377E2C86"/>
    <w:rsid w:val="378EC5F7"/>
    <w:rsid w:val="37947EF2"/>
    <w:rsid w:val="37991322"/>
    <w:rsid w:val="37BA9AFA"/>
    <w:rsid w:val="37C2895C"/>
    <w:rsid w:val="37FDCD58"/>
    <w:rsid w:val="38006641"/>
    <w:rsid w:val="3824FC4F"/>
    <w:rsid w:val="38250863"/>
    <w:rsid w:val="3833749F"/>
    <w:rsid w:val="38376D87"/>
    <w:rsid w:val="3838CE4D"/>
    <w:rsid w:val="3842C447"/>
    <w:rsid w:val="384B7A20"/>
    <w:rsid w:val="388980A3"/>
    <w:rsid w:val="38C8B6A8"/>
    <w:rsid w:val="38CC523F"/>
    <w:rsid w:val="38CFCFCA"/>
    <w:rsid w:val="38D8D4C2"/>
    <w:rsid w:val="38E2421F"/>
    <w:rsid w:val="38FBE832"/>
    <w:rsid w:val="39078525"/>
    <w:rsid w:val="3918C361"/>
    <w:rsid w:val="3923A83A"/>
    <w:rsid w:val="39401A20"/>
    <w:rsid w:val="394F1724"/>
    <w:rsid w:val="398192BC"/>
    <w:rsid w:val="39943FE9"/>
    <w:rsid w:val="39A49CC7"/>
    <w:rsid w:val="39B843D0"/>
    <w:rsid w:val="39B8E1A1"/>
    <w:rsid w:val="39BA158B"/>
    <w:rsid w:val="39E14E7C"/>
    <w:rsid w:val="39E5F737"/>
    <w:rsid w:val="39FEBC22"/>
    <w:rsid w:val="39FEDF47"/>
    <w:rsid w:val="3A2972D5"/>
    <w:rsid w:val="3A2BDCC9"/>
    <w:rsid w:val="3A542D02"/>
    <w:rsid w:val="3A563EEA"/>
    <w:rsid w:val="3A5CF405"/>
    <w:rsid w:val="3A909FEE"/>
    <w:rsid w:val="3AA63B7B"/>
    <w:rsid w:val="3AAEE1D5"/>
    <w:rsid w:val="3AB864F5"/>
    <w:rsid w:val="3ACCD571"/>
    <w:rsid w:val="3B24EAF6"/>
    <w:rsid w:val="3B26BFA0"/>
    <w:rsid w:val="3B3A7C96"/>
    <w:rsid w:val="3B41210E"/>
    <w:rsid w:val="3B474069"/>
    <w:rsid w:val="3B4AE54D"/>
    <w:rsid w:val="3B50B8D9"/>
    <w:rsid w:val="3B55E5EC"/>
    <w:rsid w:val="3B706F0F"/>
    <w:rsid w:val="3B7B92FE"/>
    <w:rsid w:val="3B7BD067"/>
    <w:rsid w:val="3B93B443"/>
    <w:rsid w:val="3BB7488B"/>
    <w:rsid w:val="3BD8B62B"/>
    <w:rsid w:val="3BDC1AC2"/>
    <w:rsid w:val="3BE7D25A"/>
    <w:rsid w:val="3BE9BE31"/>
    <w:rsid w:val="3BECFE6E"/>
    <w:rsid w:val="3BEE1EE7"/>
    <w:rsid w:val="3BF349E6"/>
    <w:rsid w:val="3C0CF803"/>
    <w:rsid w:val="3C0F0E1B"/>
    <w:rsid w:val="3C17E5C2"/>
    <w:rsid w:val="3C2EB520"/>
    <w:rsid w:val="3C328B71"/>
    <w:rsid w:val="3C396C4D"/>
    <w:rsid w:val="3C3B4CB7"/>
    <w:rsid w:val="3C3C6422"/>
    <w:rsid w:val="3C48A4D9"/>
    <w:rsid w:val="3C524A94"/>
    <w:rsid w:val="3C9083E8"/>
    <w:rsid w:val="3C9487E0"/>
    <w:rsid w:val="3CB16275"/>
    <w:rsid w:val="3CB43FD1"/>
    <w:rsid w:val="3CD0CB6C"/>
    <w:rsid w:val="3CD27AE7"/>
    <w:rsid w:val="3CD32372"/>
    <w:rsid w:val="3CED0F2A"/>
    <w:rsid w:val="3CF1B64D"/>
    <w:rsid w:val="3CF36796"/>
    <w:rsid w:val="3D308DFF"/>
    <w:rsid w:val="3D3DBB5A"/>
    <w:rsid w:val="3D4A9164"/>
    <w:rsid w:val="3D61B723"/>
    <w:rsid w:val="3D677BA1"/>
    <w:rsid w:val="3D955148"/>
    <w:rsid w:val="3D959A3F"/>
    <w:rsid w:val="3DAA0B65"/>
    <w:rsid w:val="3DB7F760"/>
    <w:rsid w:val="3DBD13E8"/>
    <w:rsid w:val="3DD5CA8F"/>
    <w:rsid w:val="3DE1F20E"/>
    <w:rsid w:val="3DF5B75C"/>
    <w:rsid w:val="3DFCEE4F"/>
    <w:rsid w:val="3DFE0EC8"/>
    <w:rsid w:val="3E4B6B3C"/>
    <w:rsid w:val="3E5C3704"/>
    <w:rsid w:val="3E665046"/>
    <w:rsid w:val="3E6FD6FC"/>
    <w:rsid w:val="3E8C52C4"/>
    <w:rsid w:val="3EA99479"/>
    <w:rsid w:val="3EB2312F"/>
    <w:rsid w:val="3EC9CC67"/>
    <w:rsid w:val="3ED47B79"/>
    <w:rsid w:val="3F1259C3"/>
    <w:rsid w:val="3F170823"/>
    <w:rsid w:val="3F2E767D"/>
    <w:rsid w:val="3F7404E4"/>
    <w:rsid w:val="3F759113"/>
    <w:rsid w:val="3F81A6D7"/>
    <w:rsid w:val="3F9E72B0"/>
    <w:rsid w:val="3FAAFAFF"/>
    <w:rsid w:val="3FB19EB0"/>
    <w:rsid w:val="3FDBEF37"/>
    <w:rsid w:val="3FE9A600"/>
    <w:rsid w:val="3FEBDA5B"/>
    <w:rsid w:val="3FEC2DEF"/>
    <w:rsid w:val="4000AF70"/>
    <w:rsid w:val="400C5542"/>
    <w:rsid w:val="4021D4C9"/>
    <w:rsid w:val="402EF9CF"/>
    <w:rsid w:val="40331A38"/>
    <w:rsid w:val="4035E312"/>
    <w:rsid w:val="4073A249"/>
    <w:rsid w:val="4073F0BE"/>
    <w:rsid w:val="40740809"/>
    <w:rsid w:val="407D5891"/>
    <w:rsid w:val="40A45FFA"/>
    <w:rsid w:val="40B4A852"/>
    <w:rsid w:val="40C1CDDF"/>
    <w:rsid w:val="40D94BE9"/>
    <w:rsid w:val="40E66E30"/>
    <w:rsid w:val="40F02123"/>
    <w:rsid w:val="40FD4724"/>
    <w:rsid w:val="40FEA769"/>
    <w:rsid w:val="41032CFA"/>
    <w:rsid w:val="4107CE4C"/>
    <w:rsid w:val="410FA274"/>
    <w:rsid w:val="41347486"/>
    <w:rsid w:val="41697916"/>
    <w:rsid w:val="416AF758"/>
    <w:rsid w:val="416C463D"/>
    <w:rsid w:val="417BBBA7"/>
    <w:rsid w:val="41830BFE"/>
    <w:rsid w:val="419E7B71"/>
    <w:rsid w:val="41A70C83"/>
    <w:rsid w:val="41B29076"/>
    <w:rsid w:val="41B681ED"/>
    <w:rsid w:val="41BCDAE1"/>
    <w:rsid w:val="41EF71C7"/>
    <w:rsid w:val="41F9B274"/>
    <w:rsid w:val="41FC7F93"/>
    <w:rsid w:val="420BA3BE"/>
    <w:rsid w:val="42152601"/>
    <w:rsid w:val="4218CF1E"/>
    <w:rsid w:val="4240E979"/>
    <w:rsid w:val="424B8E1C"/>
    <w:rsid w:val="4251ED9B"/>
    <w:rsid w:val="4258E4D0"/>
    <w:rsid w:val="4269812E"/>
    <w:rsid w:val="428FA7EA"/>
    <w:rsid w:val="42B37D50"/>
    <w:rsid w:val="42BC62A3"/>
    <w:rsid w:val="42F8B97A"/>
    <w:rsid w:val="4307D651"/>
    <w:rsid w:val="4334D3D3"/>
    <w:rsid w:val="433EEF18"/>
    <w:rsid w:val="43489467"/>
    <w:rsid w:val="436065F7"/>
    <w:rsid w:val="43660319"/>
    <w:rsid w:val="43925251"/>
    <w:rsid w:val="4396B1C5"/>
    <w:rsid w:val="43991A3D"/>
    <w:rsid w:val="43A2FF06"/>
    <w:rsid w:val="43AB8309"/>
    <w:rsid w:val="43C0A4A6"/>
    <w:rsid w:val="43C0EFD0"/>
    <w:rsid w:val="43DAA458"/>
    <w:rsid w:val="4402B1E9"/>
    <w:rsid w:val="4414F978"/>
    <w:rsid w:val="442E0F6F"/>
    <w:rsid w:val="44463D1B"/>
    <w:rsid w:val="44571D47"/>
    <w:rsid w:val="44839A01"/>
    <w:rsid w:val="4489779E"/>
    <w:rsid w:val="44933D1C"/>
    <w:rsid w:val="4496ED57"/>
    <w:rsid w:val="44A1EEC1"/>
    <w:rsid w:val="44A36949"/>
    <w:rsid w:val="44AA72C4"/>
    <w:rsid w:val="44C8B3E0"/>
    <w:rsid w:val="44D5F671"/>
    <w:rsid w:val="44E1AD35"/>
    <w:rsid w:val="44E29C45"/>
    <w:rsid w:val="44EB8CF2"/>
    <w:rsid w:val="44EC3FF7"/>
    <w:rsid w:val="44EC9C94"/>
    <w:rsid w:val="44F82087"/>
    <w:rsid w:val="450E2466"/>
    <w:rsid w:val="4515F08F"/>
    <w:rsid w:val="4516FCE4"/>
    <w:rsid w:val="452E54B6"/>
    <w:rsid w:val="4536A573"/>
    <w:rsid w:val="45437795"/>
    <w:rsid w:val="4552FF96"/>
    <w:rsid w:val="4566BAF9"/>
    <w:rsid w:val="456C6461"/>
    <w:rsid w:val="456D6080"/>
    <w:rsid w:val="458190AF"/>
    <w:rsid w:val="4581A8C3"/>
    <w:rsid w:val="458F0BE0"/>
    <w:rsid w:val="459221F4"/>
    <w:rsid w:val="45A62242"/>
    <w:rsid w:val="45C571BD"/>
    <w:rsid w:val="45FEC933"/>
    <w:rsid w:val="4600E8DE"/>
    <w:rsid w:val="460C1EDF"/>
    <w:rsid w:val="46170D18"/>
    <w:rsid w:val="462A0E57"/>
    <w:rsid w:val="465393FB"/>
    <w:rsid w:val="4653F649"/>
    <w:rsid w:val="465DEF36"/>
    <w:rsid w:val="466FDC10"/>
    <w:rsid w:val="467E3C4C"/>
    <w:rsid w:val="469099D3"/>
    <w:rsid w:val="46B0B30F"/>
    <w:rsid w:val="46F0CF56"/>
    <w:rsid w:val="46F84568"/>
    <w:rsid w:val="46FD52DF"/>
    <w:rsid w:val="4724B395"/>
    <w:rsid w:val="4743A3E1"/>
    <w:rsid w:val="475F30D1"/>
    <w:rsid w:val="4760B51C"/>
    <w:rsid w:val="47819AF4"/>
    <w:rsid w:val="47A6E4A9"/>
    <w:rsid w:val="47A6E7D0"/>
    <w:rsid w:val="47C070DC"/>
    <w:rsid w:val="47E3D7D1"/>
    <w:rsid w:val="47EB5C3D"/>
    <w:rsid w:val="48092F2A"/>
    <w:rsid w:val="481AB75A"/>
    <w:rsid w:val="4821C839"/>
    <w:rsid w:val="4831EC58"/>
    <w:rsid w:val="483837D0"/>
    <w:rsid w:val="483C284C"/>
    <w:rsid w:val="485F66C7"/>
    <w:rsid w:val="486F6C76"/>
    <w:rsid w:val="4879769F"/>
    <w:rsid w:val="4887DDD1"/>
    <w:rsid w:val="4889A439"/>
    <w:rsid w:val="488EA9E3"/>
    <w:rsid w:val="489EA660"/>
    <w:rsid w:val="48B20E34"/>
    <w:rsid w:val="48B8CCCA"/>
    <w:rsid w:val="48CB0E58"/>
    <w:rsid w:val="48CD5BC3"/>
    <w:rsid w:val="48D729C3"/>
    <w:rsid w:val="48E077EC"/>
    <w:rsid w:val="48E43EA8"/>
    <w:rsid w:val="49059682"/>
    <w:rsid w:val="4906C0B6"/>
    <w:rsid w:val="49124670"/>
    <w:rsid w:val="4946D929"/>
    <w:rsid w:val="49764B59"/>
    <w:rsid w:val="4977C636"/>
    <w:rsid w:val="497A0D31"/>
    <w:rsid w:val="499A9535"/>
    <w:rsid w:val="49A2CFBB"/>
    <w:rsid w:val="49AD9674"/>
    <w:rsid w:val="49C9707E"/>
    <w:rsid w:val="49D4D17F"/>
    <w:rsid w:val="49E1E909"/>
    <w:rsid w:val="49E961B2"/>
    <w:rsid w:val="4A2EFF54"/>
    <w:rsid w:val="4A42FCB2"/>
    <w:rsid w:val="4A44690B"/>
    <w:rsid w:val="4A52585A"/>
    <w:rsid w:val="4A562E4B"/>
    <w:rsid w:val="4A664741"/>
    <w:rsid w:val="4A78EE71"/>
    <w:rsid w:val="4A861377"/>
    <w:rsid w:val="4AB100A7"/>
    <w:rsid w:val="4AF3F3AD"/>
    <w:rsid w:val="4AF85CD6"/>
    <w:rsid w:val="4B197C46"/>
    <w:rsid w:val="4B2A4A2B"/>
    <w:rsid w:val="4B4486BB"/>
    <w:rsid w:val="4B454206"/>
    <w:rsid w:val="4B53B140"/>
    <w:rsid w:val="4B5715D7"/>
    <w:rsid w:val="4B5804E7"/>
    <w:rsid w:val="4B613305"/>
    <w:rsid w:val="4B73F73C"/>
    <w:rsid w:val="4B7A22FD"/>
    <w:rsid w:val="4B97F2FE"/>
    <w:rsid w:val="4BAEA863"/>
    <w:rsid w:val="4BB46ADA"/>
    <w:rsid w:val="4BBF511C"/>
    <w:rsid w:val="4BC36D93"/>
    <w:rsid w:val="4BD2C78B"/>
    <w:rsid w:val="4BEB6CAF"/>
    <w:rsid w:val="4BEEF209"/>
    <w:rsid w:val="4BF1DC51"/>
    <w:rsid w:val="4BFF2DA0"/>
    <w:rsid w:val="4C1CD396"/>
    <w:rsid w:val="4C3218A1"/>
    <w:rsid w:val="4C32A1F4"/>
    <w:rsid w:val="4C499E47"/>
    <w:rsid w:val="4C97BC44"/>
    <w:rsid w:val="4CA7A0DB"/>
    <w:rsid w:val="4CBAB623"/>
    <w:rsid w:val="4CCF8E9A"/>
    <w:rsid w:val="4CD4F87E"/>
    <w:rsid w:val="4CFE5284"/>
    <w:rsid w:val="4D0BF15C"/>
    <w:rsid w:val="4D0FE54F"/>
    <w:rsid w:val="4D1B15DF"/>
    <w:rsid w:val="4D2E37B0"/>
    <w:rsid w:val="4D4299B5"/>
    <w:rsid w:val="4D576BF4"/>
    <w:rsid w:val="4D6B00CC"/>
    <w:rsid w:val="4DA31302"/>
    <w:rsid w:val="4DBC48DB"/>
    <w:rsid w:val="4E0DBFDC"/>
    <w:rsid w:val="4E430E90"/>
    <w:rsid w:val="4E4C774E"/>
    <w:rsid w:val="4E6E8C38"/>
    <w:rsid w:val="4E91FB4E"/>
    <w:rsid w:val="4E990104"/>
    <w:rsid w:val="4EADD248"/>
    <w:rsid w:val="4EB651F2"/>
    <w:rsid w:val="4EBBDA45"/>
    <w:rsid w:val="4EC1FB36"/>
    <w:rsid w:val="4EC45F5C"/>
    <w:rsid w:val="4ECE43A4"/>
    <w:rsid w:val="4ED8357C"/>
    <w:rsid w:val="4EE1032A"/>
    <w:rsid w:val="4F15A487"/>
    <w:rsid w:val="4F197B41"/>
    <w:rsid w:val="4F2C7387"/>
    <w:rsid w:val="4F5BBD7D"/>
    <w:rsid w:val="4F5FEB3C"/>
    <w:rsid w:val="4F69E8A7"/>
    <w:rsid w:val="4F713322"/>
    <w:rsid w:val="4F73245C"/>
    <w:rsid w:val="4F828708"/>
    <w:rsid w:val="4F838327"/>
    <w:rsid w:val="4F9B89F5"/>
    <w:rsid w:val="4FBCF7F7"/>
    <w:rsid w:val="4FC61C36"/>
    <w:rsid w:val="4FEFB521"/>
    <w:rsid w:val="50303B67"/>
    <w:rsid w:val="5034BC7D"/>
    <w:rsid w:val="504CC9D7"/>
    <w:rsid w:val="504DF444"/>
    <w:rsid w:val="50588037"/>
    <w:rsid w:val="5061DC63"/>
    <w:rsid w:val="50857E1D"/>
    <w:rsid w:val="50940EF4"/>
    <w:rsid w:val="50CAC907"/>
    <w:rsid w:val="50D4BF77"/>
    <w:rsid w:val="50DCEC4F"/>
    <w:rsid w:val="50EE4341"/>
    <w:rsid w:val="50F3DB26"/>
    <w:rsid w:val="5114464A"/>
    <w:rsid w:val="5118E185"/>
    <w:rsid w:val="51213E4A"/>
    <w:rsid w:val="5143F161"/>
    <w:rsid w:val="515D8DB6"/>
    <w:rsid w:val="515E15DD"/>
    <w:rsid w:val="517666E2"/>
    <w:rsid w:val="51988F90"/>
    <w:rsid w:val="51A0E1BD"/>
    <w:rsid w:val="51B1C569"/>
    <w:rsid w:val="51B8929A"/>
    <w:rsid w:val="51F74559"/>
    <w:rsid w:val="522D1B39"/>
    <w:rsid w:val="5246220C"/>
    <w:rsid w:val="525DFE2A"/>
    <w:rsid w:val="526E4FDD"/>
    <w:rsid w:val="52702A62"/>
    <w:rsid w:val="527ADDF5"/>
    <w:rsid w:val="52AC2C23"/>
    <w:rsid w:val="52AE30B9"/>
    <w:rsid w:val="52B91D34"/>
    <w:rsid w:val="52C8C885"/>
    <w:rsid w:val="52CA00E0"/>
    <w:rsid w:val="52DDA129"/>
    <w:rsid w:val="52F55D4F"/>
    <w:rsid w:val="5303F23B"/>
    <w:rsid w:val="530A2ED4"/>
    <w:rsid w:val="5311ED27"/>
    <w:rsid w:val="53288F6B"/>
    <w:rsid w:val="533AA563"/>
    <w:rsid w:val="535D3EA0"/>
    <w:rsid w:val="53779078"/>
    <w:rsid w:val="5378C86A"/>
    <w:rsid w:val="537964D3"/>
    <w:rsid w:val="5389713E"/>
    <w:rsid w:val="538DD615"/>
    <w:rsid w:val="53948F4A"/>
    <w:rsid w:val="53A165EF"/>
    <w:rsid w:val="53B76482"/>
    <w:rsid w:val="53D0201E"/>
    <w:rsid w:val="53F065AB"/>
    <w:rsid w:val="53F82572"/>
    <w:rsid w:val="541140C0"/>
    <w:rsid w:val="54159FB5"/>
    <w:rsid w:val="5418E04B"/>
    <w:rsid w:val="541AD889"/>
    <w:rsid w:val="541C58D9"/>
    <w:rsid w:val="543603BC"/>
    <w:rsid w:val="544E8792"/>
    <w:rsid w:val="54542751"/>
    <w:rsid w:val="545F5DC2"/>
    <w:rsid w:val="546CF343"/>
    <w:rsid w:val="5483A470"/>
    <w:rsid w:val="54A5FBAD"/>
    <w:rsid w:val="54C39CC2"/>
    <w:rsid w:val="54CA3C05"/>
    <w:rsid w:val="54FDBAB4"/>
    <w:rsid w:val="551AD982"/>
    <w:rsid w:val="551BE5D7"/>
    <w:rsid w:val="552D4634"/>
    <w:rsid w:val="5549152F"/>
    <w:rsid w:val="5560EA42"/>
    <w:rsid w:val="5577E61C"/>
    <w:rsid w:val="55808FED"/>
    <w:rsid w:val="5593B6EE"/>
    <w:rsid w:val="55A401BA"/>
    <w:rsid w:val="55A5BB00"/>
    <w:rsid w:val="55A6CED9"/>
    <w:rsid w:val="561F81E0"/>
    <w:rsid w:val="563502A6"/>
    <w:rsid w:val="564C7F62"/>
    <w:rsid w:val="564CCF8A"/>
    <w:rsid w:val="56517790"/>
    <w:rsid w:val="5664CF41"/>
    <w:rsid w:val="568F9842"/>
    <w:rsid w:val="56B2D404"/>
    <w:rsid w:val="56B6A9E3"/>
    <w:rsid w:val="56C59710"/>
    <w:rsid w:val="56CC3918"/>
    <w:rsid w:val="56E3F6ED"/>
    <w:rsid w:val="56FB92AB"/>
    <w:rsid w:val="57144794"/>
    <w:rsid w:val="571D299C"/>
    <w:rsid w:val="571E8531"/>
    <w:rsid w:val="57267F96"/>
    <w:rsid w:val="57400F84"/>
    <w:rsid w:val="5754A45A"/>
    <w:rsid w:val="5758493E"/>
    <w:rsid w:val="578B54CF"/>
    <w:rsid w:val="579A38F5"/>
    <w:rsid w:val="57AA94A0"/>
    <w:rsid w:val="57B85251"/>
    <w:rsid w:val="57C1540A"/>
    <w:rsid w:val="57D1B817"/>
    <w:rsid w:val="57EEB519"/>
    <w:rsid w:val="57F2211E"/>
    <w:rsid w:val="57FD9425"/>
    <w:rsid w:val="57FEDB20"/>
    <w:rsid w:val="57FF8AC6"/>
    <w:rsid w:val="58272E0B"/>
    <w:rsid w:val="582B4E74"/>
    <w:rsid w:val="582C6558"/>
    <w:rsid w:val="5845A4C6"/>
    <w:rsid w:val="5854C305"/>
    <w:rsid w:val="5872A248"/>
    <w:rsid w:val="587E6688"/>
    <w:rsid w:val="588660C1"/>
    <w:rsid w:val="58877487"/>
    <w:rsid w:val="58972943"/>
    <w:rsid w:val="5897F62D"/>
    <w:rsid w:val="58B11AEE"/>
    <w:rsid w:val="58BC0769"/>
    <w:rsid w:val="58C4F4C1"/>
    <w:rsid w:val="58C684A5"/>
    <w:rsid w:val="58C906DF"/>
    <w:rsid w:val="58D3B5F1"/>
    <w:rsid w:val="58E3DBF4"/>
    <w:rsid w:val="58F23188"/>
    <w:rsid w:val="58F70080"/>
    <w:rsid w:val="590EF9ED"/>
    <w:rsid w:val="5911943B"/>
    <w:rsid w:val="5924D823"/>
    <w:rsid w:val="592B07E2"/>
    <w:rsid w:val="592BDA8B"/>
    <w:rsid w:val="592EB8A7"/>
    <w:rsid w:val="59342195"/>
    <w:rsid w:val="59490EF9"/>
    <w:rsid w:val="5958B85A"/>
    <w:rsid w:val="5976D410"/>
    <w:rsid w:val="5979596B"/>
    <w:rsid w:val="597E6F4B"/>
    <w:rsid w:val="59802F0C"/>
    <w:rsid w:val="59851333"/>
    <w:rsid w:val="599B0AD5"/>
    <w:rsid w:val="59B7A96B"/>
    <w:rsid w:val="59E01461"/>
    <w:rsid w:val="59EE4AA5"/>
    <w:rsid w:val="59EFD4EA"/>
    <w:rsid w:val="59F3DEEE"/>
    <w:rsid w:val="5A04407E"/>
    <w:rsid w:val="5A07823D"/>
    <w:rsid w:val="5A3CC4DD"/>
    <w:rsid w:val="5A6A6581"/>
    <w:rsid w:val="5A72B818"/>
    <w:rsid w:val="5A7976AE"/>
    <w:rsid w:val="5A96D6B7"/>
    <w:rsid w:val="5AA11714"/>
    <w:rsid w:val="5AB554C0"/>
    <w:rsid w:val="5AC18184"/>
    <w:rsid w:val="5AC61B43"/>
    <w:rsid w:val="5ADB39E3"/>
    <w:rsid w:val="5AEB67B5"/>
    <w:rsid w:val="5AEF8344"/>
    <w:rsid w:val="5AF52E75"/>
    <w:rsid w:val="5B03BC24"/>
    <w:rsid w:val="5B139635"/>
    <w:rsid w:val="5B1868A1"/>
    <w:rsid w:val="5B30BC1D"/>
    <w:rsid w:val="5B4DD4F2"/>
    <w:rsid w:val="5B4FE35F"/>
    <w:rsid w:val="5B7078E3"/>
    <w:rsid w:val="5B957F42"/>
    <w:rsid w:val="5BA31C04"/>
    <w:rsid w:val="5BD5352F"/>
    <w:rsid w:val="5BDF1DDC"/>
    <w:rsid w:val="5C295C81"/>
    <w:rsid w:val="5C34607C"/>
    <w:rsid w:val="5C37FA26"/>
    <w:rsid w:val="5C49BF66"/>
    <w:rsid w:val="5C573E0E"/>
    <w:rsid w:val="5C70722C"/>
    <w:rsid w:val="5C7C21FE"/>
    <w:rsid w:val="5C88379F"/>
    <w:rsid w:val="5C8B9DA1"/>
    <w:rsid w:val="5CA6977C"/>
    <w:rsid w:val="5CB13912"/>
    <w:rsid w:val="5CB20899"/>
    <w:rsid w:val="5CCC9716"/>
    <w:rsid w:val="5CE44A6B"/>
    <w:rsid w:val="5CF6ABD6"/>
    <w:rsid w:val="5D1A0A56"/>
    <w:rsid w:val="5D483E7A"/>
    <w:rsid w:val="5D50F54E"/>
    <w:rsid w:val="5D638E93"/>
    <w:rsid w:val="5D6B5733"/>
    <w:rsid w:val="5D6D33E2"/>
    <w:rsid w:val="5D7BBAB2"/>
    <w:rsid w:val="5D7E58D3"/>
    <w:rsid w:val="5D98868B"/>
    <w:rsid w:val="5DB4A345"/>
    <w:rsid w:val="5DCD4C3E"/>
    <w:rsid w:val="5DD920F4"/>
    <w:rsid w:val="5DE57291"/>
    <w:rsid w:val="5DEE9428"/>
    <w:rsid w:val="5DF110DA"/>
    <w:rsid w:val="5E41F5BA"/>
    <w:rsid w:val="5E45DA22"/>
    <w:rsid w:val="5E545F81"/>
    <w:rsid w:val="5E77CE17"/>
    <w:rsid w:val="5E876B98"/>
    <w:rsid w:val="5E9867CD"/>
    <w:rsid w:val="5E997CD4"/>
    <w:rsid w:val="5EA883F4"/>
    <w:rsid w:val="5EC5654F"/>
    <w:rsid w:val="5EE939DA"/>
    <w:rsid w:val="5EFA1D86"/>
    <w:rsid w:val="5EFA47E0"/>
    <w:rsid w:val="5EFF8815"/>
    <w:rsid w:val="5F0766E6"/>
    <w:rsid w:val="5F178588"/>
    <w:rsid w:val="5F3F1475"/>
    <w:rsid w:val="5F3F95C4"/>
    <w:rsid w:val="5F421A96"/>
    <w:rsid w:val="5F455FED"/>
    <w:rsid w:val="5F5CE7A4"/>
    <w:rsid w:val="5F65EAD9"/>
    <w:rsid w:val="5F6B560C"/>
    <w:rsid w:val="5F81D1DE"/>
    <w:rsid w:val="5FB6B245"/>
    <w:rsid w:val="5FD267EA"/>
    <w:rsid w:val="5FD98B27"/>
    <w:rsid w:val="5FF1DB8D"/>
    <w:rsid w:val="5FF207E8"/>
    <w:rsid w:val="602BC0A1"/>
    <w:rsid w:val="603385D6"/>
    <w:rsid w:val="603C220C"/>
    <w:rsid w:val="60420B8A"/>
    <w:rsid w:val="6055C1C7"/>
    <w:rsid w:val="605A4544"/>
    <w:rsid w:val="605D2C25"/>
    <w:rsid w:val="6060E854"/>
    <w:rsid w:val="6061A853"/>
    <w:rsid w:val="606C3BED"/>
    <w:rsid w:val="6079B81E"/>
    <w:rsid w:val="60938559"/>
    <w:rsid w:val="60C26CB4"/>
    <w:rsid w:val="60D2CCB6"/>
    <w:rsid w:val="60D4C850"/>
    <w:rsid w:val="60F411C7"/>
    <w:rsid w:val="6115AB1C"/>
    <w:rsid w:val="6119745A"/>
    <w:rsid w:val="6139F2E2"/>
    <w:rsid w:val="614C3453"/>
    <w:rsid w:val="614F0456"/>
    <w:rsid w:val="617D2251"/>
    <w:rsid w:val="6182B804"/>
    <w:rsid w:val="6198491E"/>
    <w:rsid w:val="619A79EE"/>
    <w:rsid w:val="61B3B904"/>
    <w:rsid w:val="61B8664D"/>
    <w:rsid w:val="61BF325F"/>
    <w:rsid w:val="61C75BD8"/>
    <w:rsid w:val="61DA386F"/>
    <w:rsid w:val="61DAE1DC"/>
    <w:rsid w:val="61EE5AF0"/>
    <w:rsid w:val="61F8AFF3"/>
    <w:rsid w:val="621BE26E"/>
    <w:rsid w:val="621FF7F6"/>
    <w:rsid w:val="62269180"/>
    <w:rsid w:val="6249DC0F"/>
    <w:rsid w:val="6254BDF2"/>
    <w:rsid w:val="62578580"/>
    <w:rsid w:val="6261873A"/>
    <w:rsid w:val="62694500"/>
    <w:rsid w:val="627A31EC"/>
    <w:rsid w:val="62901E91"/>
    <w:rsid w:val="62924511"/>
    <w:rsid w:val="62AA6A60"/>
    <w:rsid w:val="62B28C27"/>
    <w:rsid w:val="62B71E7B"/>
    <w:rsid w:val="62C362FC"/>
    <w:rsid w:val="62C41794"/>
    <w:rsid w:val="62C8E80A"/>
    <w:rsid w:val="632808A5"/>
    <w:rsid w:val="63281B89"/>
    <w:rsid w:val="632E053E"/>
    <w:rsid w:val="633ADC7B"/>
    <w:rsid w:val="635E4B50"/>
    <w:rsid w:val="636DB76F"/>
    <w:rsid w:val="63768A4A"/>
    <w:rsid w:val="638F08F4"/>
    <w:rsid w:val="63B090E5"/>
    <w:rsid w:val="63B2468E"/>
    <w:rsid w:val="63B3E081"/>
    <w:rsid w:val="63B4FDC4"/>
    <w:rsid w:val="63C261E1"/>
    <w:rsid w:val="63DF466D"/>
    <w:rsid w:val="6407EB93"/>
    <w:rsid w:val="6409E60F"/>
    <w:rsid w:val="6436BFED"/>
    <w:rsid w:val="64378818"/>
    <w:rsid w:val="643AECAF"/>
    <w:rsid w:val="64498D38"/>
    <w:rsid w:val="644CB466"/>
    <w:rsid w:val="64554301"/>
    <w:rsid w:val="645E7370"/>
    <w:rsid w:val="64673396"/>
    <w:rsid w:val="648B37A4"/>
    <w:rsid w:val="648FE559"/>
    <w:rsid w:val="64972870"/>
    <w:rsid w:val="649CFC77"/>
    <w:rsid w:val="64B79032"/>
    <w:rsid w:val="64C9DEB2"/>
    <w:rsid w:val="650E7E68"/>
    <w:rsid w:val="653B1EDF"/>
    <w:rsid w:val="65512550"/>
    <w:rsid w:val="656F42E9"/>
    <w:rsid w:val="6571D7AD"/>
    <w:rsid w:val="6573A691"/>
    <w:rsid w:val="6584C9E6"/>
    <w:rsid w:val="658AE331"/>
    <w:rsid w:val="6590119A"/>
    <w:rsid w:val="65A47E08"/>
    <w:rsid w:val="65A9E6CC"/>
    <w:rsid w:val="65B64284"/>
    <w:rsid w:val="65D64DD1"/>
    <w:rsid w:val="65DD47CE"/>
    <w:rsid w:val="65E0C29F"/>
    <w:rsid w:val="65F9730B"/>
    <w:rsid w:val="65FF4C4D"/>
    <w:rsid w:val="66413ECA"/>
    <w:rsid w:val="66732231"/>
    <w:rsid w:val="668E01FA"/>
    <w:rsid w:val="669914BC"/>
    <w:rsid w:val="66ADA992"/>
    <w:rsid w:val="66C3522E"/>
    <w:rsid w:val="66E101F0"/>
    <w:rsid w:val="66FCDD3E"/>
    <w:rsid w:val="67064B41"/>
    <w:rsid w:val="67077F60"/>
    <w:rsid w:val="6707C968"/>
    <w:rsid w:val="671B3B33"/>
    <w:rsid w:val="67209766"/>
    <w:rsid w:val="672440D8"/>
    <w:rsid w:val="678F0ED2"/>
    <w:rsid w:val="67914431"/>
    <w:rsid w:val="679C9F49"/>
    <w:rsid w:val="67B99695"/>
    <w:rsid w:val="67BB5A90"/>
    <w:rsid w:val="67C7B880"/>
    <w:rsid w:val="67C97C71"/>
    <w:rsid w:val="67EF9696"/>
    <w:rsid w:val="67F5E4F2"/>
    <w:rsid w:val="68000724"/>
    <w:rsid w:val="6806C5BA"/>
    <w:rsid w:val="680C228F"/>
    <w:rsid w:val="6824F3C1"/>
    <w:rsid w:val="68255CFE"/>
    <w:rsid w:val="6825BD0F"/>
    <w:rsid w:val="6830CD34"/>
    <w:rsid w:val="6833C33C"/>
    <w:rsid w:val="6840A7F5"/>
    <w:rsid w:val="684FAD25"/>
    <w:rsid w:val="6878C7A7"/>
    <w:rsid w:val="687ABB8C"/>
    <w:rsid w:val="6884FCD4"/>
    <w:rsid w:val="689C2BF8"/>
    <w:rsid w:val="68B2780C"/>
    <w:rsid w:val="68B8D100"/>
    <w:rsid w:val="68BE7A68"/>
    <w:rsid w:val="68C5DDF2"/>
    <w:rsid w:val="68E20544"/>
    <w:rsid w:val="68E51B37"/>
    <w:rsid w:val="68FDC7EF"/>
    <w:rsid w:val="69046D76"/>
    <w:rsid w:val="69085E3B"/>
    <w:rsid w:val="691B6AC4"/>
    <w:rsid w:val="691ECF5B"/>
    <w:rsid w:val="692745ED"/>
    <w:rsid w:val="693FAC93"/>
    <w:rsid w:val="6960A200"/>
    <w:rsid w:val="696C7D1E"/>
    <w:rsid w:val="697051C3"/>
    <w:rsid w:val="69747222"/>
    <w:rsid w:val="697EF195"/>
    <w:rsid w:val="698240C9"/>
    <w:rsid w:val="69827043"/>
    <w:rsid w:val="698B9327"/>
    <w:rsid w:val="69A97E23"/>
    <w:rsid w:val="69ABDF00"/>
    <w:rsid w:val="69B6AB8D"/>
    <w:rsid w:val="69CBF31B"/>
    <w:rsid w:val="69D7A319"/>
    <w:rsid w:val="69FA98E1"/>
    <w:rsid w:val="69FB318E"/>
    <w:rsid w:val="69FFF89A"/>
    <w:rsid w:val="6A003604"/>
    <w:rsid w:val="6A065C63"/>
    <w:rsid w:val="6A073599"/>
    <w:rsid w:val="6A07D7A9"/>
    <w:rsid w:val="6A0D9A20"/>
    <w:rsid w:val="6A3F8FD0"/>
    <w:rsid w:val="6A6C8D52"/>
    <w:rsid w:val="6A6D5647"/>
    <w:rsid w:val="6A7749E2"/>
    <w:rsid w:val="6A8D183E"/>
    <w:rsid w:val="6A99E0CD"/>
    <w:rsid w:val="6A9BB5E3"/>
    <w:rsid w:val="6AA46CB7"/>
    <w:rsid w:val="6AD20F2D"/>
    <w:rsid w:val="6AF043DC"/>
    <w:rsid w:val="6AFE5C5D"/>
    <w:rsid w:val="6B029F85"/>
    <w:rsid w:val="6B19D3BD"/>
    <w:rsid w:val="6B2DEF6F"/>
    <w:rsid w:val="6B4BE249"/>
    <w:rsid w:val="6B5BF4E0"/>
    <w:rsid w:val="6B7DADCC"/>
    <w:rsid w:val="6B80F6A1"/>
    <w:rsid w:val="6B8CA619"/>
    <w:rsid w:val="6B8D098F"/>
    <w:rsid w:val="6BA10148"/>
    <w:rsid w:val="6BAAA5AA"/>
    <w:rsid w:val="6BBD4D22"/>
    <w:rsid w:val="6BC88630"/>
    <w:rsid w:val="6BE0BFEA"/>
    <w:rsid w:val="6BE1AE8D"/>
    <w:rsid w:val="6BE53EE4"/>
    <w:rsid w:val="6C133BD0"/>
    <w:rsid w:val="6C293FCA"/>
    <w:rsid w:val="6C5428D2"/>
    <w:rsid w:val="6C7AD966"/>
    <w:rsid w:val="6C7DAB28"/>
    <w:rsid w:val="6C9267E7"/>
    <w:rsid w:val="6C9DB6E2"/>
    <w:rsid w:val="6CA85532"/>
    <w:rsid w:val="6CAD1406"/>
    <w:rsid w:val="6CC2F7D0"/>
    <w:rsid w:val="6CCA2039"/>
    <w:rsid w:val="6CD8B7DE"/>
    <w:rsid w:val="6CF9AB1F"/>
    <w:rsid w:val="6CF9EA04"/>
    <w:rsid w:val="6CFCCC96"/>
    <w:rsid w:val="6D33FF10"/>
    <w:rsid w:val="6D4116A1"/>
    <w:rsid w:val="6D55276F"/>
    <w:rsid w:val="6D7F2A99"/>
    <w:rsid w:val="6DA5F381"/>
    <w:rsid w:val="6DA770FE"/>
    <w:rsid w:val="6DB22C84"/>
    <w:rsid w:val="6DB85D48"/>
    <w:rsid w:val="6DC8C1A8"/>
    <w:rsid w:val="6DCB0478"/>
    <w:rsid w:val="6DCE9CDD"/>
    <w:rsid w:val="6DD29AD3"/>
    <w:rsid w:val="6DF4DDB0"/>
    <w:rsid w:val="6DF6898D"/>
    <w:rsid w:val="6DF84639"/>
    <w:rsid w:val="6DFAB137"/>
    <w:rsid w:val="6DFCA267"/>
    <w:rsid w:val="6E07A7AB"/>
    <w:rsid w:val="6E091877"/>
    <w:rsid w:val="6E128B1D"/>
    <w:rsid w:val="6E301430"/>
    <w:rsid w:val="6E4D37A1"/>
    <w:rsid w:val="6E5F09F0"/>
    <w:rsid w:val="6E8D87F1"/>
    <w:rsid w:val="6E969CC2"/>
    <w:rsid w:val="6E9EBCD6"/>
    <w:rsid w:val="6E9F931A"/>
    <w:rsid w:val="6EA1DB9C"/>
    <w:rsid w:val="6EA2C448"/>
    <w:rsid w:val="6EB0F40F"/>
    <w:rsid w:val="6EB4CA00"/>
    <w:rsid w:val="6EBCA9D8"/>
    <w:rsid w:val="6EC4FCDC"/>
    <w:rsid w:val="6ECD845C"/>
    <w:rsid w:val="6EDA19C6"/>
    <w:rsid w:val="6EE9F347"/>
    <w:rsid w:val="6EEC83A3"/>
    <w:rsid w:val="6EF07AB7"/>
    <w:rsid w:val="6EFB042C"/>
    <w:rsid w:val="6F383928"/>
    <w:rsid w:val="6F387691"/>
    <w:rsid w:val="6F3DCE47"/>
    <w:rsid w:val="6F410810"/>
    <w:rsid w:val="6F4DA127"/>
    <w:rsid w:val="6F5E017F"/>
    <w:rsid w:val="6F72EE27"/>
    <w:rsid w:val="6F76E365"/>
    <w:rsid w:val="6F7BA2DD"/>
    <w:rsid w:val="6F7FCA65"/>
    <w:rsid w:val="6F84B7FB"/>
    <w:rsid w:val="6FEB1E96"/>
    <w:rsid w:val="6FEDC170"/>
    <w:rsid w:val="6FF4A71F"/>
    <w:rsid w:val="6FF9DCCA"/>
    <w:rsid w:val="6FFB6DE9"/>
    <w:rsid w:val="6FFC2B04"/>
    <w:rsid w:val="700F8836"/>
    <w:rsid w:val="7017BEDD"/>
    <w:rsid w:val="70204E4E"/>
    <w:rsid w:val="7023F321"/>
    <w:rsid w:val="7050B208"/>
    <w:rsid w:val="70804DB7"/>
    <w:rsid w:val="7094AFBC"/>
    <w:rsid w:val="70B02AD9"/>
    <w:rsid w:val="70B86CB8"/>
    <w:rsid w:val="70FF60F1"/>
    <w:rsid w:val="714E7C4C"/>
    <w:rsid w:val="716B1C6D"/>
    <w:rsid w:val="717055C9"/>
    <w:rsid w:val="7170A757"/>
    <w:rsid w:val="7171CC8C"/>
    <w:rsid w:val="7173FB48"/>
    <w:rsid w:val="717F4186"/>
    <w:rsid w:val="7180DC54"/>
    <w:rsid w:val="71881FA7"/>
    <w:rsid w:val="7198892E"/>
    <w:rsid w:val="719B3E39"/>
    <w:rsid w:val="71ADD9D6"/>
    <w:rsid w:val="71B1A40F"/>
    <w:rsid w:val="71D3DAD8"/>
    <w:rsid w:val="71E12438"/>
    <w:rsid w:val="71FA6720"/>
    <w:rsid w:val="71FD9E94"/>
    <w:rsid w:val="7200E350"/>
    <w:rsid w:val="7231DCC8"/>
    <w:rsid w:val="723717F4"/>
    <w:rsid w:val="72574905"/>
    <w:rsid w:val="726589BC"/>
    <w:rsid w:val="7265C155"/>
    <w:rsid w:val="7289C91E"/>
    <w:rsid w:val="728DF97A"/>
    <w:rsid w:val="72A75F40"/>
    <w:rsid w:val="72A91899"/>
    <w:rsid w:val="72D3F08E"/>
    <w:rsid w:val="73187ED0"/>
    <w:rsid w:val="7337E65F"/>
    <w:rsid w:val="733B8A7A"/>
    <w:rsid w:val="733F521E"/>
    <w:rsid w:val="73628601"/>
    <w:rsid w:val="73683CE5"/>
    <w:rsid w:val="736EAE1F"/>
    <w:rsid w:val="7373043D"/>
    <w:rsid w:val="737DF0B8"/>
    <w:rsid w:val="739C9492"/>
    <w:rsid w:val="73A71503"/>
    <w:rsid w:val="73BA3DE2"/>
    <w:rsid w:val="73D79424"/>
    <w:rsid w:val="73D82351"/>
    <w:rsid w:val="73FD8FD9"/>
    <w:rsid w:val="741456F5"/>
    <w:rsid w:val="7417ECF5"/>
    <w:rsid w:val="741D9218"/>
    <w:rsid w:val="7420F945"/>
    <w:rsid w:val="742811EA"/>
    <w:rsid w:val="742C2544"/>
    <w:rsid w:val="74430287"/>
    <w:rsid w:val="74665C51"/>
    <w:rsid w:val="746BF8B9"/>
    <w:rsid w:val="7485EB4B"/>
    <w:rsid w:val="749EFE89"/>
    <w:rsid w:val="74DE8FEB"/>
    <w:rsid w:val="74F5DF12"/>
    <w:rsid w:val="75169E61"/>
    <w:rsid w:val="75348A1C"/>
    <w:rsid w:val="75400100"/>
    <w:rsid w:val="7544E0E8"/>
    <w:rsid w:val="75565082"/>
    <w:rsid w:val="75629AEA"/>
    <w:rsid w:val="757C1B59"/>
    <w:rsid w:val="75928EAB"/>
    <w:rsid w:val="759761B6"/>
    <w:rsid w:val="75983813"/>
    <w:rsid w:val="75B874CD"/>
    <w:rsid w:val="75BD1639"/>
    <w:rsid w:val="75D2B1C6"/>
    <w:rsid w:val="75DF1D24"/>
    <w:rsid w:val="75DFBD7D"/>
    <w:rsid w:val="75E8C624"/>
    <w:rsid w:val="75F0F6E7"/>
    <w:rsid w:val="75FF17D0"/>
    <w:rsid w:val="7603367A"/>
    <w:rsid w:val="763102E8"/>
    <w:rsid w:val="763FC718"/>
    <w:rsid w:val="76AE57CE"/>
    <w:rsid w:val="76CC75F8"/>
    <w:rsid w:val="76DD0FE5"/>
    <w:rsid w:val="771B12E8"/>
    <w:rsid w:val="77223625"/>
    <w:rsid w:val="773B11EF"/>
    <w:rsid w:val="776CEE90"/>
    <w:rsid w:val="7786C8CC"/>
    <w:rsid w:val="77A84975"/>
    <w:rsid w:val="77B3E2D2"/>
    <w:rsid w:val="77E06989"/>
    <w:rsid w:val="77ED583C"/>
    <w:rsid w:val="77F77AFB"/>
    <w:rsid w:val="780828D0"/>
    <w:rsid w:val="78192046"/>
    <w:rsid w:val="781A674A"/>
    <w:rsid w:val="781C54E5"/>
    <w:rsid w:val="782B3989"/>
    <w:rsid w:val="783F473E"/>
    <w:rsid w:val="784E62E6"/>
    <w:rsid w:val="785A018D"/>
    <w:rsid w:val="7861BD4B"/>
    <w:rsid w:val="78769BE2"/>
    <w:rsid w:val="788640ED"/>
    <w:rsid w:val="7894F8BD"/>
    <w:rsid w:val="7898ACA5"/>
    <w:rsid w:val="78AC1FB5"/>
    <w:rsid w:val="78BF222F"/>
    <w:rsid w:val="78D2A5F4"/>
    <w:rsid w:val="78DE6A34"/>
    <w:rsid w:val="78FA46A1"/>
    <w:rsid w:val="79193DF6"/>
    <w:rsid w:val="791C6FBC"/>
    <w:rsid w:val="79268851"/>
    <w:rsid w:val="792A46F7"/>
    <w:rsid w:val="794E9053"/>
    <w:rsid w:val="79595C6E"/>
    <w:rsid w:val="796166AB"/>
    <w:rsid w:val="797197E7"/>
    <w:rsid w:val="7974E3D9"/>
    <w:rsid w:val="7978B08C"/>
    <w:rsid w:val="797A8D17"/>
    <w:rsid w:val="798CA53B"/>
    <w:rsid w:val="7995876A"/>
    <w:rsid w:val="7999F5CE"/>
    <w:rsid w:val="799E9569"/>
    <w:rsid w:val="79C19DB8"/>
    <w:rsid w:val="79CB86BF"/>
    <w:rsid w:val="79CD0068"/>
    <w:rsid w:val="79CFC976"/>
    <w:rsid w:val="79EAE266"/>
    <w:rsid w:val="79EBA323"/>
    <w:rsid w:val="79F628F0"/>
    <w:rsid w:val="79F9CCD9"/>
    <w:rsid w:val="7A11A6EE"/>
    <w:rsid w:val="7A2B2034"/>
    <w:rsid w:val="7A684129"/>
    <w:rsid w:val="7A6F3FA3"/>
    <w:rsid w:val="7A87A686"/>
    <w:rsid w:val="7A954221"/>
    <w:rsid w:val="7AA0CCB5"/>
    <w:rsid w:val="7AA6BA61"/>
    <w:rsid w:val="7AA6D73A"/>
    <w:rsid w:val="7AAA2C04"/>
    <w:rsid w:val="7ABFFC09"/>
    <w:rsid w:val="7AE80026"/>
    <w:rsid w:val="7AEE4B9E"/>
    <w:rsid w:val="7AF02787"/>
    <w:rsid w:val="7AF33934"/>
    <w:rsid w:val="7AF52CCF"/>
    <w:rsid w:val="7AF799EA"/>
    <w:rsid w:val="7B031DDD"/>
    <w:rsid w:val="7B0C79A5"/>
    <w:rsid w:val="7B4B9D57"/>
    <w:rsid w:val="7B5C9A27"/>
    <w:rsid w:val="7B772348"/>
    <w:rsid w:val="7B786C4D"/>
    <w:rsid w:val="7B7C5CC9"/>
    <w:rsid w:val="7B8CCCF5"/>
    <w:rsid w:val="7B937FD9"/>
    <w:rsid w:val="7B97BACD"/>
    <w:rsid w:val="7BA01A76"/>
    <w:rsid w:val="7BA2F057"/>
    <w:rsid w:val="7BCFC765"/>
    <w:rsid w:val="7BD07C8F"/>
    <w:rsid w:val="7BD50057"/>
    <w:rsid w:val="7BEECEF0"/>
    <w:rsid w:val="7BF0C72E"/>
    <w:rsid w:val="7BFA1048"/>
    <w:rsid w:val="7C190EFE"/>
    <w:rsid w:val="7C48FA3A"/>
    <w:rsid w:val="7C491687"/>
    <w:rsid w:val="7C4DAA0E"/>
    <w:rsid w:val="7C52C8FB"/>
    <w:rsid w:val="7C63AA42"/>
    <w:rsid w:val="7C73E4B1"/>
    <w:rsid w:val="7C81A578"/>
    <w:rsid w:val="7C88A46E"/>
    <w:rsid w:val="7C90FD30"/>
    <w:rsid w:val="7C9B04CD"/>
    <w:rsid w:val="7C9C4B05"/>
    <w:rsid w:val="7CA29FD5"/>
    <w:rsid w:val="7CC1778F"/>
    <w:rsid w:val="7CC1D70A"/>
    <w:rsid w:val="7CCE571C"/>
    <w:rsid w:val="7CE04DC5"/>
    <w:rsid w:val="7CFE1D36"/>
    <w:rsid w:val="7D069B28"/>
    <w:rsid w:val="7D127646"/>
    <w:rsid w:val="7D15D0FF"/>
    <w:rsid w:val="7D213880"/>
    <w:rsid w:val="7D599844"/>
    <w:rsid w:val="7D772157"/>
    <w:rsid w:val="7D775BDD"/>
    <w:rsid w:val="7DA4C3CD"/>
    <w:rsid w:val="7DA76455"/>
    <w:rsid w:val="7DAD239B"/>
    <w:rsid w:val="7DB0F8FA"/>
    <w:rsid w:val="7DFDC2B2"/>
    <w:rsid w:val="7E0DA976"/>
    <w:rsid w:val="7E14A6F1"/>
    <w:rsid w:val="7E2BE63A"/>
    <w:rsid w:val="7E31CA62"/>
    <w:rsid w:val="7E5CF568"/>
    <w:rsid w:val="7E69D5D1"/>
    <w:rsid w:val="7E91CE71"/>
    <w:rsid w:val="7E95EAC1"/>
    <w:rsid w:val="7EA1F966"/>
    <w:rsid w:val="7EC14DD0"/>
    <w:rsid w:val="7EC93471"/>
    <w:rsid w:val="7ECA9632"/>
    <w:rsid w:val="7EDAEFF2"/>
    <w:rsid w:val="7EE39656"/>
    <w:rsid w:val="7F0960B4"/>
    <w:rsid w:val="7F0FDEE7"/>
    <w:rsid w:val="7F2DACB1"/>
    <w:rsid w:val="7F4731DD"/>
    <w:rsid w:val="7F4B3026"/>
    <w:rsid w:val="7F8518B5"/>
    <w:rsid w:val="7F89D2C4"/>
    <w:rsid w:val="7F90517A"/>
    <w:rsid w:val="7F9081DF"/>
    <w:rsid w:val="7FA1EF2F"/>
    <w:rsid w:val="7FAF5BDD"/>
    <w:rsid w:val="7FB092EC"/>
    <w:rsid w:val="7FC2BA01"/>
    <w:rsid w:val="7FC6C6B5"/>
    <w:rsid w:val="7FDFB736"/>
    <w:rsid w:val="7FEC931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D40BFB"/>
  <w15:docId w15:val="{224E5990-CA2C-4137-9CC8-90327AC5A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840" w:right="-360"/>
    </w:pPr>
    <w:rPr>
      <w:lang w:eastAsia="zh-CN"/>
    </w:rPr>
  </w:style>
  <w:style w:type="paragraph" w:styleId="Heading1">
    <w:name w:val="heading 1"/>
    <w:basedOn w:val="HeadingBase"/>
    <w:next w:val="BodyText"/>
    <w:qFormat/>
    <w:pPr>
      <w:outlineLvl w:val="0"/>
    </w:pPr>
    <w:rPr>
      <w:b/>
      <w:bCs/>
    </w:rPr>
  </w:style>
  <w:style w:type="paragraph" w:styleId="Heading2">
    <w:name w:val="heading 2"/>
    <w:basedOn w:val="HeadingBase"/>
    <w:next w:val="BodyText"/>
    <w:qFormat/>
    <w:pPr>
      <w:spacing w:line="200" w:lineRule="atLeast"/>
      <w:outlineLvl w:val="1"/>
    </w:pPr>
    <w:rPr>
      <w:b/>
      <w:bCs/>
      <w:spacing w:val="-6"/>
      <w:sz w:val="18"/>
      <w:szCs w:val="18"/>
    </w:rPr>
  </w:style>
  <w:style w:type="paragraph" w:styleId="Heading3">
    <w:name w:val="heading 3"/>
    <w:basedOn w:val="HeadingBase"/>
    <w:next w:val="BodyText"/>
    <w:qFormat/>
    <w:pPr>
      <w:spacing w:line="200" w:lineRule="atLeast"/>
      <w:outlineLvl w:val="2"/>
    </w:pPr>
    <w:rPr>
      <w:spacing w:val="-6"/>
      <w:sz w:val="18"/>
      <w:szCs w:val="18"/>
    </w:rPr>
  </w:style>
  <w:style w:type="paragraph" w:styleId="Heading4">
    <w:name w:val="heading 4"/>
    <w:basedOn w:val="HeadingBase"/>
    <w:next w:val="BodyText"/>
    <w:qFormat/>
    <w:pPr>
      <w:spacing w:after="220"/>
      <w:outlineLvl w:val="3"/>
    </w:pPr>
    <w:rPr>
      <w:rFonts w:ascii="Times New Roman" w:hAnsi="Times New Roman" w:cs="Times New Roman"/>
      <w:i/>
      <w:iCs/>
      <w:spacing w:val="-2"/>
    </w:rPr>
  </w:style>
  <w:style w:type="paragraph" w:styleId="Heading5">
    <w:name w:val="heading 5"/>
    <w:basedOn w:val="HeadingBase"/>
    <w:next w:val="BodyText"/>
    <w:qFormat/>
    <w:pPr>
      <w:outlineLvl w:val="4"/>
    </w:pPr>
    <w:rPr>
      <w:rFonts w:ascii="Times New Roman" w:hAnsi="Times New Roman" w:cs="Times New Roman"/>
      <w:i/>
      <w:iCs/>
      <w:spacing w:val="-2"/>
    </w:rPr>
  </w:style>
  <w:style w:type="paragraph" w:styleId="Heading6">
    <w:name w:val="heading 6"/>
    <w:basedOn w:val="HeadingBase"/>
    <w:next w:val="BodyText"/>
    <w:qFormat/>
    <w:pPr>
      <w:ind w:left="1080"/>
      <w:outlineLvl w:val="5"/>
    </w:pPr>
    <w:rPr>
      <w:b/>
      <w:bCs/>
      <w:spacing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pPr>
      <w:spacing w:after="220" w:line="220" w:lineRule="atLeast"/>
      <w:ind w:left="835"/>
    </w:pPr>
  </w:style>
  <w:style w:type="paragraph" w:customStyle="1" w:styleId="CcList">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customStyle="1" w:styleId="CompanyName">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customStyle="1" w:styleId="Enclosure">
    <w:name w:val="Enclosure"/>
    <w:basedOn w:val="Normal"/>
    <w:next w:val="CcList"/>
    <w:pPr>
      <w:keepNext/>
      <w:keepLines/>
      <w:spacing w:before="220" w:after="880"/>
      <w:ind w:left="835"/>
    </w:pPr>
  </w:style>
  <w:style w:type="paragraph" w:customStyle="1" w:styleId="HeadingBase">
    <w:name w:val="Heading Base"/>
    <w:basedOn w:val="BodyText"/>
    <w:next w:val="BodyText"/>
    <w:pPr>
      <w:keepNext/>
      <w:keepLines/>
      <w:spacing w:after="0"/>
    </w:pPr>
    <w:rPr>
      <w:rFonts w:ascii="Arial" w:hAnsi="Arial" w:cs="Arial"/>
      <w:spacing w:val="-10"/>
      <w:kern w:val="20"/>
    </w:rPr>
  </w:style>
  <w:style w:type="paragraph" w:customStyle="1" w:styleId="InsideAddress">
    <w:name w:val="Inside Address"/>
    <w:basedOn w:val="Normal"/>
    <w:pPr>
      <w:ind w:left="835"/>
    </w:pPr>
  </w:style>
  <w:style w:type="paragraph" w:customStyle="1" w:styleId="InsideAddressName">
    <w:name w:val="Inside Address Name"/>
    <w:basedOn w:val="InsideAddress"/>
    <w:next w:val="InsideAddress"/>
    <w:pPr>
      <w:spacing w:before="220"/>
    </w:pPr>
  </w:style>
  <w:style w:type="paragraph" w:styleId="List">
    <w:name w:val="List"/>
    <w:basedOn w:val="BodyText"/>
    <w:pPr>
      <w:ind w:left="1512" w:hanging="432"/>
    </w:pPr>
  </w:style>
  <w:style w:type="paragraph" w:customStyle="1" w:styleId="MailingInstructions">
    <w:name w:val="Mailing Instructions"/>
    <w:basedOn w:val="Normal"/>
    <w:next w:val="InsideAddressName"/>
    <w:pPr>
      <w:spacing w:before="220"/>
      <w:ind w:left="835"/>
    </w:pPr>
    <w:rPr>
      <w:caps/>
    </w:rPr>
  </w:style>
  <w:style w:type="paragraph" w:customStyle="1" w:styleId="ReferenceInitials">
    <w:name w:val="Reference Initials"/>
    <w:basedOn w:val="Normal"/>
    <w:next w:val="Enclosure"/>
    <w:pPr>
      <w:keepNext/>
      <w:keepLines/>
      <w:spacing w:before="220"/>
    </w:pPr>
  </w:style>
  <w:style w:type="paragraph" w:customStyle="1" w:styleId="ReferenceLine">
    <w:name w:val="Reference Line"/>
    <w:basedOn w:val="Normal"/>
    <w:next w:val="MailingInstructions"/>
    <w:pPr>
      <w:spacing w:before="220"/>
      <w:ind w:left="835"/>
    </w:pPr>
  </w:style>
  <w:style w:type="paragraph" w:customStyle="1" w:styleId="ReturnAddress">
    <w:name w:val="Return Address"/>
    <w:basedOn w:val="Normal"/>
    <w:pPr>
      <w:keepLines/>
      <w:framePr w:w="3413" w:h="1022" w:hRule="exact" w:hSpace="187" w:wrap="notBeside" w:vAnchor="page" w:hAnchor="page" w:xAlign="right" w:y="721" w:anchorLock="1"/>
      <w:spacing w:line="200" w:lineRule="atLeast"/>
      <w:ind w:left="0" w:right="0"/>
    </w:pPr>
    <w:rPr>
      <w:sz w:val="16"/>
      <w:szCs w:val="16"/>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customStyle="1" w:styleId="Slogan">
    <w:name w:val="Slogan"/>
    <w:basedOn w:val="Normal"/>
    <w:pPr>
      <w:framePr w:w="5170" w:h="1685" w:hRule="exact" w:hSpace="187" w:vSpace="187" w:wrap="around" w:vAnchor="page" w:hAnchor="page" w:x="966" w:yAlign="bottom" w:anchorLock="1"/>
      <w:ind w:left="0" w:right="0"/>
    </w:pPr>
    <w:rPr>
      <w:i/>
      <w:iCs/>
      <w:spacing w:val="-6"/>
      <w:sz w:val="24"/>
      <w:szCs w:val="24"/>
    </w:rPr>
  </w:style>
  <w:style w:type="paragraph" w:customStyle="1" w:styleId="SubjectLine">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1"/>
      </w:numPr>
    </w:pPr>
  </w:style>
  <w:style w:type="paragraph" w:styleId="ListNumber">
    <w:name w:val="List Number"/>
    <w:basedOn w:val="List"/>
    <w:pPr>
      <w:numPr>
        <w:numId w:val="2"/>
      </w:numPr>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customStyle="1" w:styleId="MTDisplayEquation">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customStyle="1" w:styleId="Style1">
    <w:name w:val="Style1"/>
    <w:basedOn w:val="NoList"/>
    <w:rsid w:val="004760F3"/>
    <w:pPr>
      <w:numPr>
        <w:numId w:val="4"/>
      </w:numPr>
    </w:pPr>
  </w:style>
  <w:style w:type="table" w:styleId="TableGrid">
    <w:name w:val="Table Grid"/>
    <w:basedOn w:val="TableNormal"/>
    <w:rsid w:val="00F00AA6"/>
    <w:pPr>
      <w:ind w:left="840" w:righ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link w:val="CommentTextChar"/>
    <w:semiHidden/>
    <w:rsid w:val="0014212C"/>
  </w:style>
  <w:style w:type="paragraph" w:styleId="CommentSubject">
    <w:name w:val="annotation subject"/>
    <w:basedOn w:val="CommentText"/>
    <w:next w:val="CommentText"/>
    <w:semiHidden/>
    <w:rsid w:val="0014212C"/>
    <w:rPr>
      <w:b/>
      <w:bCs/>
    </w:rPr>
  </w:style>
  <w:style w:type="paragraph" w:customStyle="1" w:styleId="Figure">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rsid w:val="008A2439"/>
    <w:pPr>
      <w:ind w:left="720"/>
      <w:contextualSpacing/>
    </w:pPr>
  </w:style>
  <w:style w:type="paragraph" w:styleId="NormalWeb">
    <w:name w:val="Normal (Web)"/>
    <w:basedOn w:val="Normal"/>
    <w:uiPriority w:val="99"/>
    <w:unhideWhenUsed/>
    <w:rsid w:val="005B1694"/>
    <w:pPr>
      <w:spacing w:before="100" w:beforeAutospacing="1" w:after="100" w:afterAutospacing="1"/>
      <w:ind w:left="0" w:right="0"/>
    </w:pPr>
    <w:rPr>
      <w:sz w:val="24"/>
      <w:szCs w:val="24"/>
      <w:lang w:eastAsia="en-US"/>
    </w:rPr>
  </w:style>
  <w:style w:type="character" w:styleId="Hyperlink">
    <w:name w:val="Hyperlink"/>
    <w:basedOn w:val="DefaultParagraphFont"/>
    <w:uiPriority w:val="99"/>
    <w:unhideWhenUsed/>
    <w:rsid w:val="00A54778"/>
    <w:rPr>
      <w:color w:val="0000FF"/>
      <w:u w:val="single"/>
    </w:rPr>
  </w:style>
  <w:style w:type="character" w:customStyle="1" w:styleId="CommentTextChar">
    <w:name w:val="Comment Text Char"/>
    <w:basedOn w:val="DefaultParagraphFont"/>
    <w:link w:val="CommentText"/>
    <w:uiPriority w:val="99"/>
    <w:semiHidden/>
    <w:rsid w:val="00412E1D"/>
    <w:rPr>
      <w:lang w:eastAsia="zh-CN"/>
    </w:rPr>
  </w:style>
  <w:style w:type="character" w:styleId="UnresolvedMention">
    <w:name w:val="Unresolved Mention"/>
    <w:basedOn w:val="DefaultParagraphFont"/>
    <w:uiPriority w:val="99"/>
    <w:semiHidden/>
    <w:unhideWhenUsed/>
    <w:rsid w:val="00542EFB"/>
    <w:rPr>
      <w:color w:val="605E5C"/>
      <w:shd w:val="clear" w:color="auto" w:fill="E1DFDD"/>
    </w:rPr>
  </w:style>
  <w:style w:type="character" w:customStyle="1" w:styleId="FooterChar">
    <w:name w:val="Footer Char"/>
    <w:basedOn w:val="DefaultParagraphFont"/>
    <w:link w:val="Footer"/>
    <w:uiPriority w:val="99"/>
    <w:rsid w:val="003018BE"/>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0357">
      <w:bodyDiv w:val="1"/>
      <w:marLeft w:val="0"/>
      <w:marRight w:val="0"/>
      <w:marTop w:val="0"/>
      <w:marBottom w:val="0"/>
      <w:divBdr>
        <w:top w:val="none" w:sz="0" w:space="0" w:color="auto"/>
        <w:left w:val="none" w:sz="0" w:space="0" w:color="auto"/>
        <w:bottom w:val="none" w:sz="0" w:space="0" w:color="auto"/>
        <w:right w:val="none" w:sz="0" w:space="0" w:color="auto"/>
      </w:divBdr>
      <w:divsChild>
        <w:div w:id="12000826">
          <w:marLeft w:val="0"/>
          <w:marRight w:val="0"/>
          <w:marTop w:val="0"/>
          <w:marBottom w:val="0"/>
          <w:divBdr>
            <w:top w:val="none" w:sz="0" w:space="0" w:color="auto"/>
            <w:left w:val="none" w:sz="0" w:space="0" w:color="auto"/>
            <w:bottom w:val="none" w:sz="0" w:space="0" w:color="auto"/>
            <w:right w:val="none" w:sz="0" w:space="0" w:color="auto"/>
          </w:divBdr>
        </w:div>
        <w:div w:id="34701215">
          <w:marLeft w:val="0"/>
          <w:marRight w:val="0"/>
          <w:marTop w:val="0"/>
          <w:marBottom w:val="0"/>
          <w:divBdr>
            <w:top w:val="none" w:sz="0" w:space="0" w:color="auto"/>
            <w:left w:val="none" w:sz="0" w:space="0" w:color="auto"/>
            <w:bottom w:val="none" w:sz="0" w:space="0" w:color="auto"/>
            <w:right w:val="none" w:sz="0" w:space="0" w:color="auto"/>
          </w:divBdr>
        </w:div>
        <w:div w:id="137234543">
          <w:marLeft w:val="0"/>
          <w:marRight w:val="0"/>
          <w:marTop w:val="0"/>
          <w:marBottom w:val="0"/>
          <w:divBdr>
            <w:top w:val="none" w:sz="0" w:space="0" w:color="auto"/>
            <w:left w:val="none" w:sz="0" w:space="0" w:color="auto"/>
            <w:bottom w:val="none" w:sz="0" w:space="0" w:color="auto"/>
            <w:right w:val="none" w:sz="0" w:space="0" w:color="auto"/>
          </w:divBdr>
        </w:div>
        <w:div w:id="190657273">
          <w:marLeft w:val="0"/>
          <w:marRight w:val="0"/>
          <w:marTop w:val="0"/>
          <w:marBottom w:val="0"/>
          <w:divBdr>
            <w:top w:val="none" w:sz="0" w:space="0" w:color="auto"/>
            <w:left w:val="none" w:sz="0" w:space="0" w:color="auto"/>
            <w:bottom w:val="none" w:sz="0" w:space="0" w:color="auto"/>
            <w:right w:val="none" w:sz="0" w:space="0" w:color="auto"/>
          </w:divBdr>
        </w:div>
        <w:div w:id="374936058">
          <w:marLeft w:val="0"/>
          <w:marRight w:val="0"/>
          <w:marTop w:val="0"/>
          <w:marBottom w:val="0"/>
          <w:divBdr>
            <w:top w:val="none" w:sz="0" w:space="0" w:color="auto"/>
            <w:left w:val="none" w:sz="0" w:space="0" w:color="auto"/>
            <w:bottom w:val="none" w:sz="0" w:space="0" w:color="auto"/>
            <w:right w:val="none" w:sz="0" w:space="0" w:color="auto"/>
          </w:divBdr>
        </w:div>
        <w:div w:id="410784262">
          <w:marLeft w:val="0"/>
          <w:marRight w:val="0"/>
          <w:marTop w:val="0"/>
          <w:marBottom w:val="0"/>
          <w:divBdr>
            <w:top w:val="none" w:sz="0" w:space="0" w:color="auto"/>
            <w:left w:val="none" w:sz="0" w:space="0" w:color="auto"/>
            <w:bottom w:val="none" w:sz="0" w:space="0" w:color="auto"/>
            <w:right w:val="none" w:sz="0" w:space="0" w:color="auto"/>
          </w:divBdr>
        </w:div>
        <w:div w:id="574171756">
          <w:marLeft w:val="0"/>
          <w:marRight w:val="0"/>
          <w:marTop w:val="0"/>
          <w:marBottom w:val="0"/>
          <w:divBdr>
            <w:top w:val="none" w:sz="0" w:space="0" w:color="auto"/>
            <w:left w:val="none" w:sz="0" w:space="0" w:color="auto"/>
            <w:bottom w:val="none" w:sz="0" w:space="0" w:color="auto"/>
            <w:right w:val="none" w:sz="0" w:space="0" w:color="auto"/>
          </w:divBdr>
        </w:div>
        <w:div w:id="575820544">
          <w:marLeft w:val="0"/>
          <w:marRight w:val="0"/>
          <w:marTop w:val="0"/>
          <w:marBottom w:val="0"/>
          <w:divBdr>
            <w:top w:val="none" w:sz="0" w:space="0" w:color="auto"/>
            <w:left w:val="none" w:sz="0" w:space="0" w:color="auto"/>
            <w:bottom w:val="none" w:sz="0" w:space="0" w:color="auto"/>
            <w:right w:val="none" w:sz="0" w:space="0" w:color="auto"/>
          </w:divBdr>
        </w:div>
        <w:div w:id="963072702">
          <w:marLeft w:val="0"/>
          <w:marRight w:val="0"/>
          <w:marTop w:val="0"/>
          <w:marBottom w:val="0"/>
          <w:divBdr>
            <w:top w:val="none" w:sz="0" w:space="0" w:color="auto"/>
            <w:left w:val="none" w:sz="0" w:space="0" w:color="auto"/>
            <w:bottom w:val="none" w:sz="0" w:space="0" w:color="auto"/>
            <w:right w:val="none" w:sz="0" w:space="0" w:color="auto"/>
          </w:divBdr>
        </w:div>
        <w:div w:id="1423138936">
          <w:marLeft w:val="0"/>
          <w:marRight w:val="0"/>
          <w:marTop w:val="0"/>
          <w:marBottom w:val="0"/>
          <w:divBdr>
            <w:top w:val="none" w:sz="0" w:space="0" w:color="auto"/>
            <w:left w:val="none" w:sz="0" w:space="0" w:color="auto"/>
            <w:bottom w:val="none" w:sz="0" w:space="0" w:color="auto"/>
            <w:right w:val="none" w:sz="0" w:space="0" w:color="auto"/>
          </w:divBdr>
        </w:div>
        <w:div w:id="1842351098">
          <w:marLeft w:val="0"/>
          <w:marRight w:val="0"/>
          <w:marTop w:val="0"/>
          <w:marBottom w:val="0"/>
          <w:divBdr>
            <w:top w:val="none" w:sz="0" w:space="0" w:color="auto"/>
            <w:left w:val="none" w:sz="0" w:space="0" w:color="auto"/>
            <w:bottom w:val="none" w:sz="0" w:space="0" w:color="auto"/>
            <w:right w:val="none" w:sz="0" w:space="0" w:color="auto"/>
          </w:divBdr>
        </w:div>
        <w:div w:id="1893080043">
          <w:marLeft w:val="0"/>
          <w:marRight w:val="0"/>
          <w:marTop w:val="0"/>
          <w:marBottom w:val="0"/>
          <w:divBdr>
            <w:top w:val="none" w:sz="0" w:space="0" w:color="auto"/>
            <w:left w:val="none" w:sz="0" w:space="0" w:color="auto"/>
            <w:bottom w:val="none" w:sz="0" w:space="0" w:color="auto"/>
            <w:right w:val="none" w:sz="0" w:space="0" w:color="auto"/>
          </w:divBdr>
        </w:div>
      </w:divsChild>
    </w:div>
    <w:div w:id="128328601">
      <w:bodyDiv w:val="1"/>
      <w:marLeft w:val="0"/>
      <w:marRight w:val="0"/>
      <w:marTop w:val="0"/>
      <w:marBottom w:val="0"/>
      <w:divBdr>
        <w:top w:val="none" w:sz="0" w:space="0" w:color="auto"/>
        <w:left w:val="none" w:sz="0" w:space="0" w:color="auto"/>
        <w:bottom w:val="none" w:sz="0" w:space="0" w:color="auto"/>
        <w:right w:val="none" w:sz="0" w:space="0" w:color="auto"/>
      </w:divBdr>
      <w:divsChild>
        <w:div w:id="1913814121">
          <w:marLeft w:val="0"/>
          <w:marRight w:val="0"/>
          <w:marTop w:val="0"/>
          <w:marBottom w:val="0"/>
          <w:divBdr>
            <w:top w:val="none" w:sz="0" w:space="0" w:color="auto"/>
            <w:left w:val="none" w:sz="0" w:space="0" w:color="auto"/>
            <w:bottom w:val="none" w:sz="0" w:space="0" w:color="auto"/>
            <w:right w:val="none" w:sz="0" w:space="0" w:color="auto"/>
          </w:divBdr>
        </w:div>
      </w:divsChild>
    </w:div>
    <w:div w:id="160707801">
      <w:bodyDiv w:val="1"/>
      <w:marLeft w:val="0"/>
      <w:marRight w:val="0"/>
      <w:marTop w:val="0"/>
      <w:marBottom w:val="0"/>
      <w:divBdr>
        <w:top w:val="none" w:sz="0" w:space="0" w:color="auto"/>
        <w:left w:val="none" w:sz="0" w:space="0" w:color="auto"/>
        <w:bottom w:val="none" w:sz="0" w:space="0" w:color="auto"/>
        <w:right w:val="none" w:sz="0" w:space="0" w:color="auto"/>
      </w:divBdr>
      <w:divsChild>
        <w:div w:id="509219581">
          <w:marLeft w:val="0"/>
          <w:marRight w:val="0"/>
          <w:marTop w:val="0"/>
          <w:marBottom w:val="0"/>
          <w:divBdr>
            <w:top w:val="none" w:sz="0" w:space="0" w:color="auto"/>
            <w:left w:val="none" w:sz="0" w:space="0" w:color="auto"/>
            <w:bottom w:val="none" w:sz="0" w:space="0" w:color="auto"/>
            <w:right w:val="none" w:sz="0" w:space="0" w:color="auto"/>
          </w:divBdr>
        </w:div>
      </w:divsChild>
    </w:div>
    <w:div w:id="177697004">
      <w:bodyDiv w:val="1"/>
      <w:marLeft w:val="0"/>
      <w:marRight w:val="0"/>
      <w:marTop w:val="0"/>
      <w:marBottom w:val="0"/>
      <w:divBdr>
        <w:top w:val="none" w:sz="0" w:space="0" w:color="auto"/>
        <w:left w:val="none" w:sz="0" w:space="0" w:color="auto"/>
        <w:bottom w:val="none" w:sz="0" w:space="0" w:color="auto"/>
        <w:right w:val="none" w:sz="0" w:space="0" w:color="auto"/>
      </w:divBdr>
      <w:divsChild>
        <w:div w:id="765619064">
          <w:marLeft w:val="0"/>
          <w:marRight w:val="0"/>
          <w:marTop w:val="0"/>
          <w:marBottom w:val="0"/>
          <w:divBdr>
            <w:top w:val="none" w:sz="0" w:space="0" w:color="auto"/>
            <w:left w:val="none" w:sz="0" w:space="0" w:color="auto"/>
            <w:bottom w:val="none" w:sz="0" w:space="0" w:color="auto"/>
            <w:right w:val="none" w:sz="0" w:space="0" w:color="auto"/>
          </w:divBdr>
        </w:div>
      </w:divsChild>
    </w:div>
    <w:div w:id="267393057">
      <w:bodyDiv w:val="1"/>
      <w:marLeft w:val="0"/>
      <w:marRight w:val="0"/>
      <w:marTop w:val="0"/>
      <w:marBottom w:val="0"/>
      <w:divBdr>
        <w:top w:val="none" w:sz="0" w:space="0" w:color="auto"/>
        <w:left w:val="none" w:sz="0" w:space="0" w:color="auto"/>
        <w:bottom w:val="none" w:sz="0" w:space="0" w:color="auto"/>
        <w:right w:val="none" w:sz="0" w:space="0" w:color="auto"/>
      </w:divBdr>
      <w:divsChild>
        <w:div w:id="230578000">
          <w:marLeft w:val="0"/>
          <w:marRight w:val="0"/>
          <w:marTop w:val="0"/>
          <w:marBottom w:val="0"/>
          <w:divBdr>
            <w:top w:val="none" w:sz="0" w:space="0" w:color="auto"/>
            <w:left w:val="none" w:sz="0" w:space="0" w:color="auto"/>
            <w:bottom w:val="none" w:sz="0" w:space="0" w:color="auto"/>
            <w:right w:val="none" w:sz="0" w:space="0" w:color="auto"/>
          </w:divBdr>
        </w:div>
        <w:div w:id="342174188">
          <w:marLeft w:val="0"/>
          <w:marRight w:val="0"/>
          <w:marTop w:val="0"/>
          <w:marBottom w:val="0"/>
          <w:divBdr>
            <w:top w:val="none" w:sz="0" w:space="0" w:color="auto"/>
            <w:left w:val="none" w:sz="0" w:space="0" w:color="auto"/>
            <w:bottom w:val="none" w:sz="0" w:space="0" w:color="auto"/>
            <w:right w:val="none" w:sz="0" w:space="0" w:color="auto"/>
          </w:divBdr>
        </w:div>
        <w:div w:id="727850095">
          <w:marLeft w:val="0"/>
          <w:marRight w:val="0"/>
          <w:marTop w:val="0"/>
          <w:marBottom w:val="0"/>
          <w:divBdr>
            <w:top w:val="none" w:sz="0" w:space="0" w:color="auto"/>
            <w:left w:val="none" w:sz="0" w:space="0" w:color="auto"/>
            <w:bottom w:val="none" w:sz="0" w:space="0" w:color="auto"/>
            <w:right w:val="none" w:sz="0" w:space="0" w:color="auto"/>
          </w:divBdr>
        </w:div>
        <w:div w:id="866723217">
          <w:marLeft w:val="0"/>
          <w:marRight w:val="0"/>
          <w:marTop w:val="0"/>
          <w:marBottom w:val="0"/>
          <w:divBdr>
            <w:top w:val="none" w:sz="0" w:space="0" w:color="auto"/>
            <w:left w:val="none" w:sz="0" w:space="0" w:color="auto"/>
            <w:bottom w:val="none" w:sz="0" w:space="0" w:color="auto"/>
            <w:right w:val="none" w:sz="0" w:space="0" w:color="auto"/>
          </w:divBdr>
        </w:div>
        <w:div w:id="1070271432">
          <w:marLeft w:val="0"/>
          <w:marRight w:val="0"/>
          <w:marTop w:val="0"/>
          <w:marBottom w:val="0"/>
          <w:divBdr>
            <w:top w:val="none" w:sz="0" w:space="0" w:color="auto"/>
            <w:left w:val="none" w:sz="0" w:space="0" w:color="auto"/>
            <w:bottom w:val="none" w:sz="0" w:space="0" w:color="auto"/>
            <w:right w:val="none" w:sz="0" w:space="0" w:color="auto"/>
          </w:divBdr>
        </w:div>
        <w:div w:id="1128813843">
          <w:marLeft w:val="0"/>
          <w:marRight w:val="0"/>
          <w:marTop w:val="0"/>
          <w:marBottom w:val="0"/>
          <w:divBdr>
            <w:top w:val="none" w:sz="0" w:space="0" w:color="auto"/>
            <w:left w:val="none" w:sz="0" w:space="0" w:color="auto"/>
            <w:bottom w:val="none" w:sz="0" w:space="0" w:color="auto"/>
            <w:right w:val="none" w:sz="0" w:space="0" w:color="auto"/>
          </w:divBdr>
        </w:div>
        <w:div w:id="1143742036">
          <w:marLeft w:val="0"/>
          <w:marRight w:val="0"/>
          <w:marTop w:val="0"/>
          <w:marBottom w:val="0"/>
          <w:divBdr>
            <w:top w:val="none" w:sz="0" w:space="0" w:color="auto"/>
            <w:left w:val="none" w:sz="0" w:space="0" w:color="auto"/>
            <w:bottom w:val="none" w:sz="0" w:space="0" w:color="auto"/>
            <w:right w:val="none" w:sz="0" w:space="0" w:color="auto"/>
          </w:divBdr>
        </w:div>
        <w:div w:id="1186870250">
          <w:marLeft w:val="0"/>
          <w:marRight w:val="0"/>
          <w:marTop w:val="0"/>
          <w:marBottom w:val="0"/>
          <w:divBdr>
            <w:top w:val="none" w:sz="0" w:space="0" w:color="auto"/>
            <w:left w:val="none" w:sz="0" w:space="0" w:color="auto"/>
            <w:bottom w:val="none" w:sz="0" w:space="0" w:color="auto"/>
            <w:right w:val="none" w:sz="0" w:space="0" w:color="auto"/>
          </w:divBdr>
        </w:div>
        <w:div w:id="1387560409">
          <w:marLeft w:val="0"/>
          <w:marRight w:val="0"/>
          <w:marTop w:val="0"/>
          <w:marBottom w:val="0"/>
          <w:divBdr>
            <w:top w:val="none" w:sz="0" w:space="0" w:color="auto"/>
            <w:left w:val="none" w:sz="0" w:space="0" w:color="auto"/>
            <w:bottom w:val="none" w:sz="0" w:space="0" w:color="auto"/>
            <w:right w:val="none" w:sz="0" w:space="0" w:color="auto"/>
          </w:divBdr>
        </w:div>
        <w:div w:id="1444807402">
          <w:marLeft w:val="0"/>
          <w:marRight w:val="0"/>
          <w:marTop w:val="0"/>
          <w:marBottom w:val="0"/>
          <w:divBdr>
            <w:top w:val="none" w:sz="0" w:space="0" w:color="auto"/>
            <w:left w:val="none" w:sz="0" w:space="0" w:color="auto"/>
            <w:bottom w:val="none" w:sz="0" w:space="0" w:color="auto"/>
            <w:right w:val="none" w:sz="0" w:space="0" w:color="auto"/>
          </w:divBdr>
        </w:div>
        <w:div w:id="1803842394">
          <w:marLeft w:val="0"/>
          <w:marRight w:val="0"/>
          <w:marTop w:val="0"/>
          <w:marBottom w:val="0"/>
          <w:divBdr>
            <w:top w:val="none" w:sz="0" w:space="0" w:color="auto"/>
            <w:left w:val="none" w:sz="0" w:space="0" w:color="auto"/>
            <w:bottom w:val="none" w:sz="0" w:space="0" w:color="auto"/>
            <w:right w:val="none" w:sz="0" w:space="0" w:color="auto"/>
          </w:divBdr>
        </w:div>
        <w:div w:id="1939407246">
          <w:marLeft w:val="0"/>
          <w:marRight w:val="0"/>
          <w:marTop w:val="0"/>
          <w:marBottom w:val="0"/>
          <w:divBdr>
            <w:top w:val="none" w:sz="0" w:space="0" w:color="auto"/>
            <w:left w:val="none" w:sz="0" w:space="0" w:color="auto"/>
            <w:bottom w:val="none" w:sz="0" w:space="0" w:color="auto"/>
            <w:right w:val="none" w:sz="0" w:space="0" w:color="auto"/>
          </w:divBdr>
        </w:div>
      </w:divsChild>
    </w:div>
    <w:div w:id="330720508">
      <w:bodyDiv w:val="1"/>
      <w:marLeft w:val="0"/>
      <w:marRight w:val="0"/>
      <w:marTop w:val="0"/>
      <w:marBottom w:val="0"/>
      <w:divBdr>
        <w:top w:val="none" w:sz="0" w:space="0" w:color="auto"/>
        <w:left w:val="none" w:sz="0" w:space="0" w:color="auto"/>
        <w:bottom w:val="none" w:sz="0" w:space="0" w:color="auto"/>
        <w:right w:val="none" w:sz="0" w:space="0" w:color="auto"/>
      </w:divBdr>
      <w:divsChild>
        <w:div w:id="368604029">
          <w:marLeft w:val="0"/>
          <w:marRight w:val="0"/>
          <w:marTop w:val="0"/>
          <w:marBottom w:val="0"/>
          <w:divBdr>
            <w:top w:val="none" w:sz="0" w:space="0" w:color="auto"/>
            <w:left w:val="none" w:sz="0" w:space="0" w:color="auto"/>
            <w:bottom w:val="none" w:sz="0" w:space="0" w:color="auto"/>
            <w:right w:val="none" w:sz="0" w:space="0" w:color="auto"/>
          </w:divBdr>
        </w:div>
        <w:div w:id="561254042">
          <w:marLeft w:val="0"/>
          <w:marRight w:val="0"/>
          <w:marTop w:val="0"/>
          <w:marBottom w:val="0"/>
          <w:divBdr>
            <w:top w:val="none" w:sz="0" w:space="0" w:color="auto"/>
            <w:left w:val="none" w:sz="0" w:space="0" w:color="auto"/>
            <w:bottom w:val="none" w:sz="0" w:space="0" w:color="auto"/>
            <w:right w:val="none" w:sz="0" w:space="0" w:color="auto"/>
          </w:divBdr>
        </w:div>
        <w:div w:id="690766495">
          <w:marLeft w:val="0"/>
          <w:marRight w:val="0"/>
          <w:marTop w:val="0"/>
          <w:marBottom w:val="0"/>
          <w:divBdr>
            <w:top w:val="none" w:sz="0" w:space="0" w:color="auto"/>
            <w:left w:val="none" w:sz="0" w:space="0" w:color="auto"/>
            <w:bottom w:val="none" w:sz="0" w:space="0" w:color="auto"/>
            <w:right w:val="none" w:sz="0" w:space="0" w:color="auto"/>
          </w:divBdr>
        </w:div>
        <w:div w:id="873423808">
          <w:marLeft w:val="0"/>
          <w:marRight w:val="0"/>
          <w:marTop w:val="0"/>
          <w:marBottom w:val="0"/>
          <w:divBdr>
            <w:top w:val="none" w:sz="0" w:space="0" w:color="auto"/>
            <w:left w:val="none" w:sz="0" w:space="0" w:color="auto"/>
            <w:bottom w:val="none" w:sz="0" w:space="0" w:color="auto"/>
            <w:right w:val="none" w:sz="0" w:space="0" w:color="auto"/>
          </w:divBdr>
        </w:div>
        <w:div w:id="1141654743">
          <w:marLeft w:val="0"/>
          <w:marRight w:val="0"/>
          <w:marTop w:val="0"/>
          <w:marBottom w:val="0"/>
          <w:divBdr>
            <w:top w:val="none" w:sz="0" w:space="0" w:color="auto"/>
            <w:left w:val="none" w:sz="0" w:space="0" w:color="auto"/>
            <w:bottom w:val="none" w:sz="0" w:space="0" w:color="auto"/>
            <w:right w:val="none" w:sz="0" w:space="0" w:color="auto"/>
          </w:divBdr>
        </w:div>
        <w:div w:id="1341539785">
          <w:marLeft w:val="0"/>
          <w:marRight w:val="0"/>
          <w:marTop w:val="0"/>
          <w:marBottom w:val="0"/>
          <w:divBdr>
            <w:top w:val="none" w:sz="0" w:space="0" w:color="auto"/>
            <w:left w:val="none" w:sz="0" w:space="0" w:color="auto"/>
            <w:bottom w:val="none" w:sz="0" w:space="0" w:color="auto"/>
            <w:right w:val="none" w:sz="0" w:space="0" w:color="auto"/>
          </w:divBdr>
        </w:div>
        <w:div w:id="1539010324">
          <w:marLeft w:val="0"/>
          <w:marRight w:val="0"/>
          <w:marTop w:val="0"/>
          <w:marBottom w:val="0"/>
          <w:divBdr>
            <w:top w:val="none" w:sz="0" w:space="0" w:color="auto"/>
            <w:left w:val="none" w:sz="0" w:space="0" w:color="auto"/>
            <w:bottom w:val="none" w:sz="0" w:space="0" w:color="auto"/>
            <w:right w:val="none" w:sz="0" w:space="0" w:color="auto"/>
          </w:divBdr>
        </w:div>
        <w:div w:id="1578052968">
          <w:marLeft w:val="0"/>
          <w:marRight w:val="0"/>
          <w:marTop w:val="0"/>
          <w:marBottom w:val="0"/>
          <w:divBdr>
            <w:top w:val="none" w:sz="0" w:space="0" w:color="auto"/>
            <w:left w:val="none" w:sz="0" w:space="0" w:color="auto"/>
            <w:bottom w:val="none" w:sz="0" w:space="0" w:color="auto"/>
            <w:right w:val="none" w:sz="0" w:space="0" w:color="auto"/>
          </w:divBdr>
        </w:div>
        <w:div w:id="1704210666">
          <w:marLeft w:val="0"/>
          <w:marRight w:val="0"/>
          <w:marTop w:val="0"/>
          <w:marBottom w:val="0"/>
          <w:divBdr>
            <w:top w:val="none" w:sz="0" w:space="0" w:color="auto"/>
            <w:left w:val="none" w:sz="0" w:space="0" w:color="auto"/>
            <w:bottom w:val="none" w:sz="0" w:space="0" w:color="auto"/>
            <w:right w:val="none" w:sz="0" w:space="0" w:color="auto"/>
          </w:divBdr>
        </w:div>
        <w:div w:id="1829711753">
          <w:marLeft w:val="0"/>
          <w:marRight w:val="0"/>
          <w:marTop w:val="0"/>
          <w:marBottom w:val="0"/>
          <w:divBdr>
            <w:top w:val="none" w:sz="0" w:space="0" w:color="auto"/>
            <w:left w:val="none" w:sz="0" w:space="0" w:color="auto"/>
            <w:bottom w:val="none" w:sz="0" w:space="0" w:color="auto"/>
            <w:right w:val="none" w:sz="0" w:space="0" w:color="auto"/>
          </w:divBdr>
        </w:div>
        <w:div w:id="1972007042">
          <w:marLeft w:val="0"/>
          <w:marRight w:val="0"/>
          <w:marTop w:val="0"/>
          <w:marBottom w:val="0"/>
          <w:divBdr>
            <w:top w:val="none" w:sz="0" w:space="0" w:color="auto"/>
            <w:left w:val="none" w:sz="0" w:space="0" w:color="auto"/>
            <w:bottom w:val="none" w:sz="0" w:space="0" w:color="auto"/>
            <w:right w:val="none" w:sz="0" w:space="0" w:color="auto"/>
          </w:divBdr>
        </w:div>
        <w:div w:id="2013608453">
          <w:marLeft w:val="0"/>
          <w:marRight w:val="0"/>
          <w:marTop w:val="0"/>
          <w:marBottom w:val="0"/>
          <w:divBdr>
            <w:top w:val="none" w:sz="0" w:space="0" w:color="auto"/>
            <w:left w:val="none" w:sz="0" w:space="0" w:color="auto"/>
            <w:bottom w:val="none" w:sz="0" w:space="0" w:color="auto"/>
            <w:right w:val="none" w:sz="0" w:space="0" w:color="auto"/>
          </w:divBdr>
        </w:div>
      </w:divsChild>
    </w:div>
    <w:div w:id="344869739">
      <w:bodyDiv w:val="1"/>
      <w:marLeft w:val="0"/>
      <w:marRight w:val="0"/>
      <w:marTop w:val="0"/>
      <w:marBottom w:val="0"/>
      <w:divBdr>
        <w:top w:val="none" w:sz="0" w:space="0" w:color="auto"/>
        <w:left w:val="none" w:sz="0" w:space="0" w:color="auto"/>
        <w:bottom w:val="none" w:sz="0" w:space="0" w:color="auto"/>
        <w:right w:val="none" w:sz="0" w:space="0" w:color="auto"/>
      </w:divBdr>
      <w:divsChild>
        <w:div w:id="1785338">
          <w:marLeft w:val="0"/>
          <w:marRight w:val="0"/>
          <w:marTop w:val="0"/>
          <w:marBottom w:val="0"/>
          <w:divBdr>
            <w:top w:val="none" w:sz="0" w:space="0" w:color="auto"/>
            <w:left w:val="none" w:sz="0" w:space="0" w:color="auto"/>
            <w:bottom w:val="none" w:sz="0" w:space="0" w:color="auto"/>
            <w:right w:val="none" w:sz="0" w:space="0" w:color="auto"/>
          </w:divBdr>
        </w:div>
        <w:div w:id="520583980">
          <w:marLeft w:val="0"/>
          <w:marRight w:val="0"/>
          <w:marTop w:val="0"/>
          <w:marBottom w:val="0"/>
          <w:divBdr>
            <w:top w:val="none" w:sz="0" w:space="0" w:color="auto"/>
            <w:left w:val="none" w:sz="0" w:space="0" w:color="auto"/>
            <w:bottom w:val="none" w:sz="0" w:space="0" w:color="auto"/>
            <w:right w:val="none" w:sz="0" w:space="0" w:color="auto"/>
          </w:divBdr>
        </w:div>
        <w:div w:id="953755797">
          <w:marLeft w:val="0"/>
          <w:marRight w:val="0"/>
          <w:marTop w:val="0"/>
          <w:marBottom w:val="0"/>
          <w:divBdr>
            <w:top w:val="none" w:sz="0" w:space="0" w:color="auto"/>
            <w:left w:val="none" w:sz="0" w:space="0" w:color="auto"/>
            <w:bottom w:val="none" w:sz="0" w:space="0" w:color="auto"/>
            <w:right w:val="none" w:sz="0" w:space="0" w:color="auto"/>
          </w:divBdr>
        </w:div>
        <w:div w:id="1099330309">
          <w:marLeft w:val="0"/>
          <w:marRight w:val="0"/>
          <w:marTop w:val="0"/>
          <w:marBottom w:val="0"/>
          <w:divBdr>
            <w:top w:val="none" w:sz="0" w:space="0" w:color="auto"/>
            <w:left w:val="none" w:sz="0" w:space="0" w:color="auto"/>
            <w:bottom w:val="none" w:sz="0" w:space="0" w:color="auto"/>
            <w:right w:val="none" w:sz="0" w:space="0" w:color="auto"/>
          </w:divBdr>
        </w:div>
        <w:div w:id="1099984176">
          <w:marLeft w:val="0"/>
          <w:marRight w:val="0"/>
          <w:marTop w:val="0"/>
          <w:marBottom w:val="0"/>
          <w:divBdr>
            <w:top w:val="none" w:sz="0" w:space="0" w:color="auto"/>
            <w:left w:val="none" w:sz="0" w:space="0" w:color="auto"/>
            <w:bottom w:val="none" w:sz="0" w:space="0" w:color="auto"/>
            <w:right w:val="none" w:sz="0" w:space="0" w:color="auto"/>
          </w:divBdr>
        </w:div>
        <w:div w:id="1225095501">
          <w:marLeft w:val="0"/>
          <w:marRight w:val="0"/>
          <w:marTop w:val="0"/>
          <w:marBottom w:val="0"/>
          <w:divBdr>
            <w:top w:val="none" w:sz="0" w:space="0" w:color="auto"/>
            <w:left w:val="none" w:sz="0" w:space="0" w:color="auto"/>
            <w:bottom w:val="none" w:sz="0" w:space="0" w:color="auto"/>
            <w:right w:val="none" w:sz="0" w:space="0" w:color="auto"/>
          </w:divBdr>
        </w:div>
        <w:div w:id="1598445113">
          <w:marLeft w:val="0"/>
          <w:marRight w:val="0"/>
          <w:marTop w:val="0"/>
          <w:marBottom w:val="0"/>
          <w:divBdr>
            <w:top w:val="none" w:sz="0" w:space="0" w:color="auto"/>
            <w:left w:val="none" w:sz="0" w:space="0" w:color="auto"/>
            <w:bottom w:val="none" w:sz="0" w:space="0" w:color="auto"/>
            <w:right w:val="none" w:sz="0" w:space="0" w:color="auto"/>
          </w:divBdr>
        </w:div>
        <w:div w:id="1787692983">
          <w:marLeft w:val="0"/>
          <w:marRight w:val="0"/>
          <w:marTop w:val="0"/>
          <w:marBottom w:val="0"/>
          <w:divBdr>
            <w:top w:val="none" w:sz="0" w:space="0" w:color="auto"/>
            <w:left w:val="none" w:sz="0" w:space="0" w:color="auto"/>
            <w:bottom w:val="none" w:sz="0" w:space="0" w:color="auto"/>
            <w:right w:val="none" w:sz="0" w:space="0" w:color="auto"/>
          </w:divBdr>
        </w:div>
        <w:div w:id="1916208587">
          <w:marLeft w:val="0"/>
          <w:marRight w:val="0"/>
          <w:marTop w:val="0"/>
          <w:marBottom w:val="0"/>
          <w:divBdr>
            <w:top w:val="none" w:sz="0" w:space="0" w:color="auto"/>
            <w:left w:val="none" w:sz="0" w:space="0" w:color="auto"/>
            <w:bottom w:val="none" w:sz="0" w:space="0" w:color="auto"/>
            <w:right w:val="none" w:sz="0" w:space="0" w:color="auto"/>
          </w:divBdr>
        </w:div>
        <w:div w:id="1961717460">
          <w:marLeft w:val="0"/>
          <w:marRight w:val="0"/>
          <w:marTop w:val="0"/>
          <w:marBottom w:val="0"/>
          <w:divBdr>
            <w:top w:val="none" w:sz="0" w:space="0" w:color="auto"/>
            <w:left w:val="none" w:sz="0" w:space="0" w:color="auto"/>
            <w:bottom w:val="none" w:sz="0" w:space="0" w:color="auto"/>
            <w:right w:val="none" w:sz="0" w:space="0" w:color="auto"/>
          </w:divBdr>
        </w:div>
        <w:div w:id="1966698072">
          <w:marLeft w:val="0"/>
          <w:marRight w:val="0"/>
          <w:marTop w:val="0"/>
          <w:marBottom w:val="0"/>
          <w:divBdr>
            <w:top w:val="none" w:sz="0" w:space="0" w:color="auto"/>
            <w:left w:val="none" w:sz="0" w:space="0" w:color="auto"/>
            <w:bottom w:val="none" w:sz="0" w:space="0" w:color="auto"/>
            <w:right w:val="none" w:sz="0" w:space="0" w:color="auto"/>
          </w:divBdr>
        </w:div>
        <w:div w:id="1997294253">
          <w:marLeft w:val="0"/>
          <w:marRight w:val="0"/>
          <w:marTop w:val="0"/>
          <w:marBottom w:val="0"/>
          <w:divBdr>
            <w:top w:val="none" w:sz="0" w:space="0" w:color="auto"/>
            <w:left w:val="none" w:sz="0" w:space="0" w:color="auto"/>
            <w:bottom w:val="none" w:sz="0" w:space="0" w:color="auto"/>
            <w:right w:val="none" w:sz="0" w:space="0" w:color="auto"/>
          </w:divBdr>
        </w:div>
      </w:divsChild>
    </w:div>
    <w:div w:id="354426306">
      <w:bodyDiv w:val="1"/>
      <w:marLeft w:val="0"/>
      <w:marRight w:val="0"/>
      <w:marTop w:val="0"/>
      <w:marBottom w:val="0"/>
      <w:divBdr>
        <w:top w:val="none" w:sz="0" w:space="0" w:color="auto"/>
        <w:left w:val="none" w:sz="0" w:space="0" w:color="auto"/>
        <w:bottom w:val="none" w:sz="0" w:space="0" w:color="auto"/>
        <w:right w:val="none" w:sz="0" w:space="0" w:color="auto"/>
      </w:divBdr>
      <w:divsChild>
        <w:div w:id="37049995">
          <w:marLeft w:val="0"/>
          <w:marRight w:val="0"/>
          <w:marTop w:val="0"/>
          <w:marBottom w:val="0"/>
          <w:divBdr>
            <w:top w:val="none" w:sz="0" w:space="0" w:color="auto"/>
            <w:left w:val="none" w:sz="0" w:space="0" w:color="auto"/>
            <w:bottom w:val="none" w:sz="0" w:space="0" w:color="auto"/>
            <w:right w:val="none" w:sz="0" w:space="0" w:color="auto"/>
          </w:divBdr>
        </w:div>
        <w:div w:id="66196402">
          <w:marLeft w:val="0"/>
          <w:marRight w:val="0"/>
          <w:marTop w:val="0"/>
          <w:marBottom w:val="0"/>
          <w:divBdr>
            <w:top w:val="none" w:sz="0" w:space="0" w:color="auto"/>
            <w:left w:val="none" w:sz="0" w:space="0" w:color="auto"/>
            <w:bottom w:val="none" w:sz="0" w:space="0" w:color="auto"/>
            <w:right w:val="none" w:sz="0" w:space="0" w:color="auto"/>
          </w:divBdr>
        </w:div>
        <w:div w:id="288780189">
          <w:marLeft w:val="0"/>
          <w:marRight w:val="0"/>
          <w:marTop w:val="0"/>
          <w:marBottom w:val="0"/>
          <w:divBdr>
            <w:top w:val="none" w:sz="0" w:space="0" w:color="auto"/>
            <w:left w:val="none" w:sz="0" w:space="0" w:color="auto"/>
            <w:bottom w:val="none" w:sz="0" w:space="0" w:color="auto"/>
            <w:right w:val="none" w:sz="0" w:space="0" w:color="auto"/>
          </w:divBdr>
        </w:div>
        <w:div w:id="295528265">
          <w:marLeft w:val="0"/>
          <w:marRight w:val="0"/>
          <w:marTop w:val="0"/>
          <w:marBottom w:val="0"/>
          <w:divBdr>
            <w:top w:val="none" w:sz="0" w:space="0" w:color="auto"/>
            <w:left w:val="none" w:sz="0" w:space="0" w:color="auto"/>
            <w:bottom w:val="none" w:sz="0" w:space="0" w:color="auto"/>
            <w:right w:val="none" w:sz="0" w:space="0" w:color="auto"/>
          </w:divBdr>
        </w:div>
        <w:div w:id="357435715">
          <w:marLeft w:val="0"/>
          <w:marRight w:val="0"/>
          <w:marTop w:val="0"/>
          <w:marBottom w:val="0"/>
          <w:divBdr>
            <w:top w:val="none" w:sz="0" w:space="0" w:color="auto"/>
            <w:left w:val="none" w:sz="0" w:space="0" w:color="auto"/>
            <w:bottom w:val="none" w:sz="0" w:space="0" w:color="auto"/>
            <w:right w:val="none" w:sz="0" w:space="0" w:color="auto"/>
          </w:divBdr>
        </w:div>
        <w:div w:id="530994678">
          <w:marLeft w:val="0"/>
          <w:marRight w:val="0"/>
          <w:marTop w:val="0"/>
          <w:marBottom w:val="0"/>
          <w:divBdr>
            <w:top w:val="none" w:sz="0" w:space="0" w:color="auto"/>
            <w:left w:val="none" w:sz="0" w:space="0" w:color="auto"/>
            <w:bottom w:val="none" w:sz="0" w:space="0" w:color="auto"/>
            <w:right w:val="none" w:sz="0" w:space="0" w:color="auto"/>
          </w:divBdr>
        </w:div>
        <w:div w:id="855656847">
          <w:marLeft w:val="0"/>
          <w:marRight w:val="0"/>
          <w:marTop w:val="0"/>
          <w:marBottom w:val="0"/>
          <w:divBdr>
            <w:top w:val="none" w:sz="0" w:space="0" w:color="auto"/>
            <w:left w:val="none" w:sz="0" w:space="0" w:color="auto"/>
            <w:bottom w:val="none" w:sz="0" w:space="0" w:color="auto"/>
            <w:right w:val="none" w:sz="0" w:space="0" w:color="auto"/>
          </w:divBdr>
        </w:div>
        <w:div w:id="1316572698">
          <w:marLeft w:val="0"/>
          <w:marRight w:val="0"/>
          <w:marTop w:val="0"/>
          <w:marBottom w:val="0"/>
          <w:divBdr>
            <w:top w:val="none" w:sz="0" w:space="0" w:color="auto"/>
            <w:left w:val="none" w:sz="0" w:space="0" w:color="auto"/>
            <w:bottom w:val="none" w:sz="0" w:space="0" w:color="auto"/>
            <w:right w:val="none" w:sz="0" w:space="0" w:color="auto"/>
          </w:divBdr>
        </w:div>
        <w:div w:id="1414472934">
          <w:marLeft w:val="0"/>
          <w:marRight w:val="0"/>
          <w:marTop w:val="0"/>
          <w:marBottom w:val="0"/>
          <w:divBdr>
            <w:top w:val="none" w:sz="0" w:space="0" w:color="auto"/>
            <w:left w:val="none" w:sz="0" w:space="0" w:color="auto"/>
            <w:bottom w:val="none" w:sz="0" w:space="0" w:color="auto"/>
            <w:right w:val="none" w:sz="0" w:space="0" w:color="auto"/>
          </w:divBdr>
        </w:div>
        <w:div w:id="1782988384">
          <w:marLeft w:val="0"/>
          <w:marRight w:val="0"/>
          <w:marTop w:val="0"/>
          <w:marBottom w:val="0"/>
          <w:divBdr>
            <w:top w:val="none" w:sz="0" w:space="0" w:color="auto"/>
            <w:left w:val="none" w:sz="0" w:space="0" w:color="auto"/>
            <w:bottom w:val="none" w:sz="0" w:space="0" w:color="auto"/>
            <w:right w:val="none" w:sz="0" w:space="0" w:color="auto"/>
          </w:divBdr>
        </w:div>
        <w:div w:id="1903830422">
          <w:marLeft w:val="0"/>
          <w:marRight w:val="0"/>
          <w:marTop w:val="0"/>
          <w:marBottom w:val="0"/>
          <w:divBdr>
            <w:top w:val="none" w:sz="0" w:space="0" w:color="auto"/>
            <w:left w:val="none" w:sz="0" w:space="0" w:color="auto"/>
            <w:bottom w:val="none" w:sz="0" w:space="0" w:color="auto"/>
            <w:right w:val="none" w:sz="0" w:space="0" w:color="auto"/>
          </w:divBdr>
        </w:div>
        <w:div w:id="2070301375">
          <w:marLeft w:val="0"/>
          <w:marRight w:val="0"/>
          <w:marTop w:val="0"/>
          <w:marBottom w:val="0"/>
          <w:divBdr>
            <w:top w:val="none" w:sz="0" w:space="0" w:color="auto"/>
            <w:left w:val="none" w:sz="0" w:space="0" w:color="auto"/>
            <w:bottom w:val="none" w:sz="0" w:space="0" w:color="auto"/>
            <w:right w:val="none" w:sz="0" w:space="0" w:color="auto"/>
          </w:divBdr>
        </w:div>
      </w:divsChild>
    </w:div>
    <w:div w:id="569121186">
      <w:bodyDiv w:val="1"/>
      <w:marLeft w:val="0"/>
      <w:marRight w:val="0"/>
      <w:marTop w:val="0"/>
      <w:marBottom w:val="0"/>
      <w:divBdr>
        <w:top w:val="none" w:sz="0" w:space="0" w:color="auto"/>
        <w:left w:val="none" w:sz="0" w:space="0" w:color="auto"/>
        <w:bottom w:val="none" w:sz="0" w:space="0" w:color="auto"/>
        <w:right w:val="none" w:sz="0" w:space="0" w:color="auto"/>
      </w:divBdr>
      <w:divsChild>
        <w:div w:id="1670404063">
          <w:marLeft w:val="0"/>
          <w:marRight w:val="0"/>
          <w:marTop w:val="0"/>
          <w:marBottom w:val="0"/>
          <w:divBdr>
            <w:top w:val="none" w:sz="0" w:space="0" w:color="auto"/>
            <w:left w:val="none" w:sz="0" w:space="0" w:color="auto"/>
            <w:bottom w:val="none" w:sz="0" w:space="0" w:color="auto"/>
            <w:right w:val="none" w:sz="0" w:space="0" w:color="auto"/>
          </w:divBdr>
        </w:div>
      </w:divsChild>
    </w:div>
    <w:div w:id="656610318">
      <w:bodyDiv w:val="1"/>
      <w:marLeft w:val="0"/>
      <w:marRight w:val="0"/>
      <w:marTop w:val="0"/>
      <w:marBottom w:val="0"/>
      <w:divBdr>
        <w:top w:val="none" w:sz="0" w:space="0" w:color="auto"/>
        <w:left w:val="none" w:sz="0" w:space="0" w:color="auto"/>
        <w:bottom w:val="none" w:sz="0" w:space="0" w:color="auto"/>
        <w:right w:val="none" w:sz="0" w:space="0" w:color="auto"/>
      </w:divBdr>
      <w:divsChild>
        <w:div w:id="1993096557">
          <w:marLeft w:val="0"/>
          <w:marRight w:val="0"/>
          <w:marTop w:val="0"/>
          <w:marBottom w:val="0"/>
          <w:divBdr>
            <w:top w:val="none" w:sz="0" w:space="0" w:color="auto"/>
            <w:left w:val="none" w:sz="0" w:space="0" w:color="auto"/>
            <w:bottom w:val="none" w:sz="0" w:space="0" w:color="auto"/>
            <w:right w:val="none" w:sz="0" w:space="0" w:color="auto"/>
          </w:divBdr>
          <w:divsChild>
            <w:div w:id="388768223">
              <w:marLeft w:val="0"/>
              <w:marRight w:val="0"/>
              <w:marTop w:val="0"/>
              <w:marBottom w:val="0"/>
              <w:divBdr>
                <w:top w:val="none" w:sz="0" w:space="0" w:color="auto"/>
                <w:left w:val="none" w:sz="0" w:space="0" w:color="auto"/>
                <w:bottom w:val="none" w:sz="0" w:space="0" w:color="auto"/>
                <w:right w:val="none" w:sz="0" w:space="0" w:color="auto"/>
              </w:divBdr>
            </w:div>
            <w:div w:id="542061817">
              <w:marLeft w:val="0"/>
              <w:marRight w:val="0"/>
              <w:marTop w:val="0"/>
              <w:marBottom w:val="0"/>
              <w:divBdr>
                <w:top w:val="none" w:sz="0" w:space="0" w:color="auto"/>
                <w:left w:val="none" w:sz="0" w:space="0" w:color="auto"/>
                <w:bottom w:val="none" w:sz="0" w:space="0" w:color="auto"/>
                <w:right w:val="none" w:sz="0" w:space="0" w:color="auto"/>
              </w:divBdr>
            </w:div>
            <w:div w:id="932587176">
              <w:marLeft w:val="0"/>
              <w:marRight w:val="0"/>
              <w:marTop w:val="0"/>
              <w:marBottom w:val="0"/>
              <w:divBdr>
                <w:top w:val="none" w:sz="0" w:space="0" w:color="auto"/>
                <w:left w:val="none" w:sz="0" w:space="0" w:color="auto"/>
                <w:bottom w:val="none" w:sz="0" w:space="0" w:color="auto"/>
                <w:right w:val="none" w:sz="0" w:space="0" w:color="auto"/>
              </w:divBdr>
            </w:div>
            <w:div w:id="14126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3891">
      <w:bodyDiv w:val="1"/>
      <w:marLeft w:val="0"/>
      <w:marRight w:val="0"/>
      <w:marTop w:val="0"/>
      <w:marBottom w:val="0"/>
      <w:divBdr>
        <w:top w:val="none" w:sz="0" w:space="0" w:color="auto"/>
        <w:left w:val="none" w:sz="0" w:space="0" w:color="auto"/>
        <w:bottom w:val="none" w:sz="0" w:space="0" w:color="auto"/>
        <w:right w:val="none" w:sz="0" w:space="0" w:color="auto"/>
      </w:divBdr>
    </w:div>
    <w:div w:id="1207328735">
      <w:bodyDiv w:val="1"/>
      <w:marLeft w:val="0"/>
      <w:marRight w:val="0"/>
      <w:marTop w:val="0"/>
      <w:marBottom w:val="0"/>
      <w:divBdr>
        <w:top w:val="none" w:sz="0" w:space="0" w:color="auto"/>
        <w:left w:val="none" w:sz="0" w:space="0" w:color="auto"/>
        <w:bottom w:val="none" w:sz="0" w:space="0" w:color="auto"/>
        <w:right w:val="none" w:sz="0" w:space="0" w:color="auto"/>
      </w:divBdr>
    </w:div>
    <w:div w:id="1224676109">
      <w:bodyDiv w:val="1"/>
      <w:marLeft w:val="0"/>
      <w:marRight w:val="0"/>
      <w:marTop w:val="0"/>
      <w:marBottom w:val="0"/>
      <w:divBdr>
        <w:top w:val="none" w:sz="0" w:space="0" w:color="auto"/>
        <w:left w:val="none" w:sz="0" w:space="0" w:color="auto"/>
        <w:bottom w:val="none" w:sz="0" w:space="0" w:color="auto"/>
        <w:right w:val="none" w:sz="0" w:space="0" w:color="auto"/>
      </w:divBdr>
    </w:div>
    <w:div w:id="1234852267">
      <w:bodyDiv w:val="1"/>
      <w:marLeft w:val="0"/>
      <w:marRight w:val="0"/>
      <w:marTop w:val="0"/>
      <w:marBottom w:val="0"/>
      <w:divBdr>
        <w:top w:val="none" w:sz="0" w:space="0" w:color="auto"/>
        <w:left w:val="none" w:sz="0" w:space="0" w:color="auto"/>
        <w:bottom w:val="none" w:sz="0" w:space="0" w:color="auto"/>
        <w:right w:val="none" w:sz="0" w:space="0" w:color="auto"/>
      </w:divBdr>
      <w:divsChild>
        <w:div w:id="194932870">
          <w:marLeft w:val="0"/>
          <w:marRight w:val="0"/>
          <w:marTop w:val="0"/>
          <w:marBottom w:val="0"/>
          <w:divBdr>
            <w:top w:val="none" w:sz="0" w:space="0" w:color="auto"/>
            <w:left w:val="none" w:sz="0" w:space="0" w:color="auto"/>
            <w:bottom w:val="none" w:sz="0" w:space="0" w:color="auto"/>
            <w:right w:val="none" w:sz="0" w:space="0" w:color="auto"/>
          </w:divBdr>
        </w:div>
        <w:div w:id="340010051">
          <w:marLeft w:val="0"/>
          <w:marRight w:val="0"/>
          <w:marTop w:val="0"/>
          <w:marBottom w:val="0"/>
          <w:divBdr>
            <w:top w:val="none" w:sz="0" w:space="0" w:color="auto"/>
            <w:left w:val="none" w:sz="0" w:space="0" w:color="auto"/>
            <w:bottom w:val="none" w:sz="0" w:space="0" w:color="auto"/>
            <w:right w:val="none" w:sz="0" w:space="0" w:color="auto"/>
          </w:divBdr>
        </w:div>
        <w:div w:id="401177638">
          <w:marLeft w:val="0"/>
          <w:marRight w:val="0"/>
          <w:marTop w:val="0"/>
          <w:marBottom w:val="0"/>
          <w:divBdr>
            <w:top w:val="none" w:sz="0" w:space="0" w:color="auto"/>
            <w:left w:val="none" w:sz="0" w:space="0" w:color="auto"/>
            <w:bottom w:val="none" w:sz="0" w:space="0" w:color="auto"/>
            <w:right w:val="none" w:sz="0" w:space="0" w:color="auto"/>
          </w:divBdr>
        </w:div>
        <w:div w:id="412243429">
          <w:marLeft w:val="0"/>
          <w:marRight w:val="0"/>
          <w:marTop w:val="0"/>
          <w:marBottom w:val="0"/>
          <w:divBdr>
            <w:top w:val="none" w:sz="0" w:space="0" w:color="auto"/>
            <w:left w:val="none" w:sz="0" w:space="0" w:color="auto"/>
            <w:bottom w:val="none" w:sz="0" w:space="0" w:color="auto"/>
            <w:right w:val="none" w:sz="0" w:space="0" w:color="auto"/>
          </w:divBdr>
        </w:div>
        <w:div w:id="635843840">
          <w:marLeft w:val="0"/>
          <w:marRight w:val="0"/>
          <w:marTop w:val="0"/>
          <w:marBottom w:val="0"/>
          <w:divBdr>
            <w:top w:val="none" w:sz="0" w:space="0" w:color="auto"/>
            <w:left w:val="none" w:sz="0" w:space="0" w:color="auto"/>
            <w:bottom w:val="none" w:sz="0" w:space="0" w:color="auto"/>
            <w:right w:val="none" w:sz="0" w:space="0" w:color="auto"/>
          </w:divBdr>
        </w:div>
        <w:div w:id="753861286">
          <w:marLeft w:val="0"/>
          <w:marRight w:val="0"/>
          <w:marTop w:val="0"/>
          <w:marBottom w:val="0"/>
          <w:divBdr>
            <w:top w:val="none" w:sz="0" w:space="0" w:color="auto"/>
            <w:left w:val="none" w:sz="0" w:space="0" w:color="auto"/>
            <w:bottom w:val="none" w:sz="0" w:space="0" w:color="auto"/>
            <w:right w:val="none" w:sz="0" w:space="0" w:color="auto"/>
          </w:divBdr>
        </w:div>
        <w:div w:id="840703853">
          <w:marLeft w:val="0"/>
          <w:marRight w:val="0"/>
          <w:marTop w:val="0"/>
          <w:marBottom w:val="0"/>
          <w:divBdr>
            <w:top w:val="none" w:sz="0" w:space="0" w:color="auto"/>
            <w:left w:val="none" w:sz="0" w:space="0" w:color="auto"/>
            <w:bottom w:val="none" w:sz="0" w:space="0" w:color="auto"/>
            <w:right w:val="none" w:sz="0" w:space="0" w:color="auto"/>
          </w:divBdr>
        </w:div>
        <w:div w:id="1167597837">
          <w:marLeft w:val="0"/>
          <w:marRight w:val="0"/>
          <w:marTop w:val="0"/>
          <w:marBottom w:val="0"/>
          <w:divBdr>
            <w:top w:val="none" w:sz="0" w:space="0" w:color="auto"/>
            <w:left w:val="none" w:sz="0" w:space="0" w:color="auto"/>
            <w:bottom w:val="none" w:sz="0" w:space="0" w:color="auto"/>
            <w:right w:val="none" w:sz="0" w:space="0" w:color="auto"/>
          </w:divBdr>
        </w:div>
        <w:div w:id="1197506289">
          <w:marLeft w:val="0"/>
          <w:marRight w:val="0"/>
          <w:marTop w:val="0"/>
          <w:marBottom w:val="0"/>
          <w:divBdr>
            <w:top w:val="none" w:sz="0" w:space="0" w:color="auto"/>
            <w:left w:val="none" w:sz="0" w:space="0" w:color="auto"/>
            <w:bottom w:val="none" w:sz="0" w:space="0" w:color="auto"/>
            <w:right w:val="none" w:sz="0" w:space="0" w:color="auto"/>
          </w:divBdr>
        </w:div>
        <w:div w:id="1677804449">
          <w:marLeft w:val="0"/>
          <w:marRight w:val="0"/>
          <w:marTop w:val="0"/>
          <w:marBottom w:val="0"/>
          <w:divBdr>
            <w:top w:val="none" w:sz="0" w:space="0" w:color="auto"/>
            <w:left w:val="none" w:sz="0" w:space="0" w:color="auto"/>
            <w:bottom w:val="none" w:sz="0" w:space="0" w:color="auto"/>
            <w:right w:val="none" w:sz="0" w:space="0" w:color="auto"/>
          </w:divBdr>
        </w:div>
        <w:div w:id="1687248560">
          <w:marLeft w:val="0"/>
          <w:marRight w:val="0"/>
          <w:marTop w:val="0"/>
          <w:marBottom w:val="0"/>
          <w:divBdr>
            <w:top w:val="none" w:sz="0" w:space="0" w:color="auto"/>
            <w:left w:val="none" w:sz="0" w:space="0" w:color="auto"/>
            <w:bottom w:val="none" w:sz="0" w:space="0" w:color="auto"/>
            <w:right w:val="none" w:sz="0" w:space="0" w:color="auto"/>
          </w:divBdr>
        </w:div>
        <w:div w:id="2120292978">
          <w:marLeft w:val="0"/>
          <w:marRight w:val="0"/>
          <w:marTop w:val="0"/>
          <w:marBottom w:val="0"/>
          <w:divBdr>
            <w:top w:val="none" w:sz="0" w:space="0" w:color="auto"/>
            <w:left w:val="none" w:sz="0" w:space="0" w:color="auto"/>
            <w:bottom w:val="none" w:sz="0" w:space="0" w:color="auto"/>
            <w:right w:val="none" w:sz="0" w:space="0" w:color="auto"/>
          </w:divBdr>
        </w:div>
      </w:divsChild>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sChild>
        <w:div w:id="210964967">
          <w:marLeft w:val="0"/>
          <w:marRight w:val="0"/>
          <w:marTop w:val="0"/>
          <w:marBottom w:val="0"/>
          <w:divBdr>
            <w:top w:val="none" w:sz="0" w:space="0" w:color="auto"/>
            <w:left w:val="none" w:sz="0" w:space="0" w:color="auto"/>
            <w:bottom w:val="none" w:sz="0" w:space="0" w:color="auto"/>
            <w:right w:val="none" w:sz="0" w:space="0" w:color="auto"/>
          </w:divBdr>
        </w:div>
      </w:divsChild>
    </w:div>
    <w:div w:id="1662276835">
      <w:bodyDiv w:val="1"/>
      <w:marLeft w:val="0"/>
      <w:marRight w:val="0"/>
      <w:marTop w:val="0"/>
      <w:marBottom w:val="0"/>
      <w:divBdr>
        <w:top w:val="none" w:sz="0" w:space="0" w:color="auto"/>
        <w:left w:val="none" w:sz="0" w:space="0" w:color="auto"/>
        <w:bottom w:val="none" w:sz="0" w:space="0" w:color="auto"/>
        <w:right w:val="none" w:sz="0" w:space="0" w:color="auto"/>
      </w:divBdr>
      <w:divsChild>
        <w:div w:id="164899908">
          <w:marLeft w:val="0"/>
          <w:marRight w:val="0"/>
          <w:marTop w:val="0"/>
          <w:marBottom w:val="0"/>
          <w:divBdr>
            <w:top w:val="none" w:sz="0" w:space="0" w:color="auto"/>
            <w:left w:val="none" w:sz="0" w:space="0" w:color="auto"/>
            <w:bottom w:val="none" w:sz="0" w:space="0" w:color="auto"/>
            <w:right w:val="none" w:sz="0" w:space="0" w:color="auto"/>
          </w:divBdr>
        </w:div>
        <w:div w:id="223106958">
          <w:marLeft w:val="0"/>
          <w:marRight w:val="0"/>
          <w:marTop w:val="0"/>
          <w:marBottom w:val="0"/>
          <w:divBdr>
            <w:top w:val="none" w:sz="0" w:space="0" w:color="auto"/>
            <w:left w:val="none" w:sz="0" w:space="0" w:color="auto"/>
            <w:bottom w:val="none" w:sz="0" w:space="0" w:color="auto"/>
            <w:right w:val="none" w:sz="0" w:space="0" w:color="auto"/>
          </w:divBdr>
        </w:div>
        <w:div w:id="535578577">
          <w:marLeft w:val="0"/>
          <w:marRight w:val="0"/>
          <w:marTop w:val="0"/>
          <w:marBottom w:val="0"/>
          <w:divBdr>
            <w:top w:val="none" w:sz="0" w:space="0" w:color="auto"/>
            <w:left w:val="none" w:sz="0" w:space="0" w:color="auto"/>
            <w:bottom w:val="none" w:sz="0" w:space="0" w:color="auto"/>
            <w:right w:val="none" w:sz="0" w:space="0" w:color="auto"/>
          </w:divBdr>
        </w:div>
        <w:div w:id="675813502">
          <w:marLeft w:val="0"/>
          <w:marRight w:val="0"/>
          <w:marTop w:val="0"/>
          <w:marBottom w:val="0"/>
          <w:divBdr>
            <w:top w:val="none" w:sz="0" w:space="0" w:color="auto"/>
            <w:left w:val="none" w:sz="0" w:space="0" w:color="auto"/>
            <w:bottom w:val="none" w:sz="0" w:space="0" w:color="auto"/>
            <w:right w:val="none" w:sz="0" w:space="0" w:color="auto"/>
          </w:divBdr>
        </w:div>
        <w:div w:id="702559969">
          <w:marLeft w:val="0"/>
          <w:marRight w:val="0"/>
          <w:marTop w:val="0"/>
          <w:marBottom w:val="0"/>
          <w:divBdr>
            <w:top w:val="none" w:sz="0" w:space="0" w:color="auto"/>
            <w:left w:val="none" w:sz="0" w:space="0" w:color="auto"/>
            <w:bottom w:val="none" w:sz="0" w:space="0" w:color="auto"/>
            <w:right w:val="none" w:sz="0" w:space="0" w:color="auto"/>
          </w:divBdr>
        </w:div>
        <w:div w:id="853957683">
          <w:marLeft w:val="0"/>
          <w:marRight w:val="0"/>
          <w:marTop w:val="0"/>
          <w:marBottom w:val="0"/>
          <w:divBdr>
            <w:top w:val="none" w:sz="0" w:space="0" w:color="auto"/>
            <w:left w:val="none" w:sz="0" w:space="0" w:color="auto"/>
            <w:bottom w:val="none" w:sz="0" w:space="0" w:color="auto"/>
            <w:right w:val="none" w:sz="0" w:space="0" w:color="auto"/>
          </w:divBdr>
        </w:div>
        <w:div w:id="854734244">
          <w:marLeft w:val="0"/>
          <w:marRight w:val="0"/>
          <w:marTop w:val="0"/>
          <w:marBottom w:val="0"/>
          <w:divBdr>
            <w:top w:val="none" w:sz="0" w:space="0" w:color="auto"/>
            <w:left w:val="none" w:sz="0" w:space="0" w:color="auto"/>
            <w:bottom w:val="none" w:sz="0" w:space="0" w:color="auto"/>
            <w:right w:val="none" w:sz="0" w:space="0" w:color="auto"/>
          </w:divBdr>
        </w:div>
        <w:div w:id="928856993">
          <w:marLeft w:val="0"/>
          <w:marRight w:val="0"/>
          <w:marTop w:val="0"/>
          <w:marBottom w:val="0"/>
          <w:divBdr>
            <w:top w:val="none" w:sz="0" w:space="0" w:color="auto"/>
            <w:left w:val="none" w:sz="0" w:space="0" w:color="auto"/>
            <w:bottom w:val="none" w:sz="0" w:space="0" w:color="auto"/>
            <w:right w:val="none" w:sz="0" w:space="0" w:color="auto"/>
          </w:divBdr>
        </w:div>
        <w:div w:id="988746673">
          <w:marLeft w:val="0"/>
          <w:marRight w:val="0"/>
          <w:marTop w:val="0"/>
          <w:marBottom w:val="0"/>
          <w:divBdr>
            <w:top w:val="none" w:sz="0" w:space="0" w:color="auto"/>
            <w:left w:val="none" w:sz="0" w:space="0" w:color="auto"/>
            <w:bottom w:val="none" w:sz="0" w:space="0" w:color="auto"/>
            <w:right w:val="none" w:sz="0" w:space="0" w:color="auto"/>
          </w:divBdr>
        </w:div>
        <w:div w:id="989331618">
          <w:marLeft w:val="0"/>
          <w:marRight w:val="0"/>
          <w:marTop w:val="0"/>
          <w:marBottom w:val="0"/>
          <w:divBdr>
            <w:top w:val="none" w:sz="0" w:space="0" w:color="auto"/>
            <w:left w:val="none" w:sz="0" w:space="0" w:color="auto"/>
            <w:bottom w:val="none" w:sz="0" w:space="0" w:color="auto"/>
            <w:right w:val="none" w:sz="0" w:space="0" w:color="auto"/>
          </w:divBdr>
        </w:div>
        <w:div w:id="1436025197">
          <w:marLeft w:val="0"/>
          <w:marRight w:val="0"/>
          <w:marTop w:val="0"/>
          <w:marBottom w:val="0"/>
          <w:divBdr>
            <w:top w:val="none" w:sz="0" w:space="0" w:color="auto"/>
            <w:left w:val="none" w:sz="0" w:space="0" w:color="auto"/>
            <w:bottom w:val="none" w:sz="0" w:space="0" w:color="auto"/>
            <w:right w:val="none" w:sz="0" w:space="0" w:color="auto"/>
          </w:divBdr>
        </w:div>
        <w:div w:id="1698966665">
          <w:marLeft w:val="0"/>
          <w:marRight w:val="0"/>
          <w:marTop w:val="0"/>
          <w:marBottom w:val="0"/>
          <w:divBdr>
            <w:top w:val="none" w:sz="0" w:space="0" w:color="auto"/>
            <w:left w:val="none" w:sz="0" w:space="0" w:color="auto"/>
            <w:bottom w:val="none" w:sz="0" w:space="0" w:color="auto"/>
            <w:right w:val="none" w:sz="0" w:space="0" w:color="auto"/>
          </w:divBdr>
        </w:div>
      </w:divsChild>
    </w:div>
    <w:div w:id="1848714836">
      <w:bodyDiv w:val="1"/>
      <w:marLeft w:val="0"/>
      <w:marRight w:val="0"/>
      <w:marTop w:val="0"/>
      <w:marBottom w:val="0"/>
      <w:divBdr>
        <w:top w:val="none" w:sz="0" w:space="0" w:color="auto"/>
        <w:left w:val="none" w:sz="0" w:space="0" w:color="auto"/>
        <w:bottom w:val="none" w:sz="0" w:space="0" w:color="auto"/>
        <w:right w:val="none" w:sz="0" w:space="0" w:color="auto"/>
      </w:divBdr>
      <w:divsChild>
        <w:div w:id="129832469">
          <w:marLeft w:val="0"/>
          <w:marRight w:val="0"/>
          <w:marTop w:val="0"/>
          <w:marBottom w:val="0"/>
          <w:divBdr>
            <w:top w:val="none" w:sz="0" w:space="0" w:color="auto"/>
            <w:left w:val="none" w:sz="0" w:space="0" w:color="auto"/>
            <w:bottom w:val="none" w:sz="0" w:space="0" w:color="auto"/>
            <w:right w:val="none" w:sz="0" w:space="0" w:color="auto"/>
          </w:divBdr>
        </w:div>
        <w:div w:id="146868886">
          <w:marLeft w:val="0"/>
          <w:marRight w:val="0"/>
          <w:marTop w:val="0"/>
          <w:marBottom w:val="0"/>
          <w:divBdr>
            <w:top w:val="none" w:sz="0" w:space="0" w:color="auto"/>
            <w:left w:val="none" w:sz="0" w:space="0" w:color="auto"/>
            <w:bottom w:val="none" w:sz="0" w:space="0" w:color="auto"/>
            <w:right w:val="none" w:sz="0" w:space="0" w:color="auto"/>
          </w:divBdr>
        </w:div>
        <w:div w:id="406656879">
          <w:marLeft w:val="0"/>
          <w:marRight w:val="0"/>
          <w:marTop w:val="0"/>
          <w:marBottom w:val="0"/>
          <w:divBdr>
            <w:top w:val="none" w:sz="0" w:space="0" w:color="auto"/>
            <w:left w:val="none" w:sz="0" w:space="0" w:color="auto"/>
            <w:bottom w:val="none" w:sz="0" w:space="0" w:color="auto"/>
            <w:right w:val="none" w:sz="0" w:space="0" w:color="auto"/>
          </w:divBdr>
        </w:div>
        <w:div w:id="416488493">
          <w:marLeft w:val="0"/>
          <w:marRight w:val="0"/>
          <w:marTop w:val="0"/>
          <w:marBottom w:val="0"/>
          <w:divBdr>
            <w:top w:val="none" w:sz="0" w:space="0" w:color="auto"/>
            <w:left w:val="none" w:sz="0" w:space="0" w:color="auto"/>
            <w:bottom w:val="none" w:sz="0" w:space="0" w:color="auto"/>
            <w:right w:val="none" w:sz="0" w:space="0" w:color="auto"/>
          </w:divBdr>
        </w:div>
        <w:div w:id="529074813">
          <w:marLeft w:val="0"/>
          <w:marRight w:val="0"/>
          <w:marTop w:val="0"/>
          <w:marBottom w:val="0"/>
          <w:divBdr>
            <w:top w:val="none" w:sz="0" w:space="0" w:color="auto"/>
            <w:left w:val="none" w:sz="0" w:space="0" w:color="auto"/>
            <w:bottom w:val="none" w:sz="0" w:space="0" w:color="auto"/>
            <w:right w:val="none" w:sz="0" w:space="0" w:color="auto"/>
          </w:divBdr>
        </w:div>
        <w:div w:id="703213595">
          <w:marLeft w:val="0"/>
          <w:marRight w:val="0"/>
          <w:marTop w:val="0"/>
          <w:marBottom w:val="0"/>
          <w:divBdr>
            <w:top w:val="none" w:sz="0" w:space="0" w:color="auto"/>
            <w:left w:val="none" w:sz="0" w:space="0" w:color="auto"/>
            <w:bottom w:val="none" w:sz="0" w:space="0" w:color="auto"/>
            <w:right w:val="none" w:sz="0" w:space="0" w:color="auto"/>
          </w:divBdr>
        </w:div>
        <w:div w:id="750273355">
          <w:marLeft w:val="0"/>
          <w:marRight w:val="0"/>
          <w:marTop w:val="0"/>
          <w:marBottom w:val="0"/>
          <w:divBdr>
            <w:top w:val="none" w:sz="0" w:space="0" w:color="auto"/>
            <w:left w:val="none" w:sz="0" w:space="0" w:color="auto"/>
            <w:bottom w:val="none" w:sz="0" w:space="0" w:color="auto"/>
            <w:right w:val="none" w:sz="0" w:space="0" w:color="auto"/>
          </w:divBdr>
        </w:div>
        <w:div w:id="936131993">
          <w:marLeft w:val="0"/>
          <w:marRight w:val="0"/>
          <w:marTop w:val="0"/>
          <w:marBottom w:val="0"/>
          <w:divBdr>
            <w:top w:val="none" w:sz="0" w:space="0" w:color="auto"/>
            <w:left w:val="none" w:sz="0" w:space="0" w:color="auto"/>
            <w:bottom w:val="none" w:sz="0" w:space="0" w:color="auto"/>
            <w:right w:val="none" w:sz="0" w:space="0" w:color="auto"/>
          </w:divBdr>
        </w:div>
        <w:div w:id="998390584">
          <w:marLeft w:val="0"/>
          <w:marRight w:val="0"/>
          <w:marTop w:val="0"/>
          <w:marBottom w:val="0"/>
          <w:divBdr>
            <w:top w:val="none" w:sz="0" w:space="0" w:color="auto"/>
            <w:left w:val="none" w:sz="0" w:space="0" w:color="auto"/>
            <w:bottom w:val="none" w:sz="0" w:space="0" w:color="auto"/>
            <w:right w:val="none" w:sz="0" w:space="0" w:color="auto"/>
          </w:divBdr>
        </w:div>
        <w:div w:id="1541622595">
          <w:marLeft w:val="0"/>
          <w:marRight w:val="0"/>
          <w:marTop w:val="0"/>
          <w:marBottom w:val="0"/>
          <w:divBdr>
            <w:top w:val="none" w:sz="0" w:space="0" w:color="auto"/>
            <w:left w:val="none" w:sz="0" w:space="0" w:color="auto"/>
            <w:bottom w:val="none" w:sz="0" w:space="0" w:color="auto"/>
            <w:right w:val="none" w:sz="0" w:space="0" w:color="auto"/>
          </w:divBdr>
        </w:div>
        <w:div w:id="1573930259">
          <w:marLeft w:val="0"/>
          <w:marRight w:val="0"/>
          <w:marTop w:val="0"/>
          <w:marBottom w:val="0"/>
          <w:divBdr>
            <w:top w:val="none" w:sz="0" w:space="0" w:color="auto"/>
            <w:left w:val="none" w:sz="0" w:space="0" w:color="auto"/>
            <w:bottom w:val="none" w:sz="0" w:space="0" w:color="auto"/>
            <w:right w:val="none" w:sz="0" w:space="0" w:color="auto"/>
          </w:divBdr>
        </w:div>
        <w:div w:id="1750493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6bfe5b2f212f4f6b"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Application%20Data\Microsoft\Templates\e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D6DA008BD179343962DD4B8D4E8ACA3" ma:contentTypeVersion="10" ma:contentTypeDescription="Create a new document." ma:contentTypeScope="" ma:versionID="f779daaaa6830d50e4c63dc07e6b2213">
  <xsd:schema xmlns:xsd="http://www.w3.org/2001/XMLSchema" xmlns:xs="http://www.w3.org/2001/XMLSchema" xmlns:p="http://schemas.microsoft.com/office/2006/metadata/properties" xmlns:ns2="4c02f423-383e-4afd-8bb3-20270cc9c208" targetNamespace="http://schemas.microsoft.com/office/2006/metadata/properties" ma:root="true" ma:fieldsID="1c367d518cba31f1fcb8c0a2024e71f5" ns2:_="">
    <xsd:import namespace="4c02f423-383e-4afd-8bb3-20270cc9c2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2f423-383e-4afd-8bb3-20270cc9c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581975-0A2D-4EF3-B4A7-6F11A368A6E8}">
  <ds:schemaRefs>
    <ds:schemaRef ds:uri="http://schemas.microsoft.com/sharepoint/v3/contenttype/forms"/>
  </ds:schemaRefs>
</ds:datastoreItem>
</file>

<file path=customXml/itemProps2.xml><?xml version="1.0" encoding="utf-8"?>
<ds:datastoreItem xmlns:ds="http://schemas.openxmlformats.org/officeDocument/2006/customXml" ds:itemID="{D6181224-954E-488A-9292-3A7F28302B83}">
  <ds:schemaRefs>
    <ds:schemaRef ds:uri="http://schemas.openxmlformats.org/officeDocument/2006/bibliography"/>
  </ds:schemaRefs>
</ds:datastoreItem>
</file>

<file path=customXml/itemProps3.xml><?xml version="1.0" encoding="utf-8"?>
<ds:datastoreItem xmlns:ds="http://schemas.openxmlformats.org/officeDocument/2006/customXml" ds:itemID="{AB6F7545-65E6-47EA-A392-92A968707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2f423-383e-4afd-8bb3-20270cc9c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F0B7E5-C626-4F70-9CF6-57637D5E0D54}">
  <ds:schemaRefs>
    <ds:schemaRef ds:uri="http://schemas.openxmlformats.org/package/2006/metadata/core-properties"/>
    <ds:schemaRef ds:uri="4c02f423-383e-4afd-8bb3-20270cc9c208"/>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ece.dot</Template>
  <TotalTime>0</TotalTime>
  <Pages>20</Pages>
  <Words>3471</Words>
  <Characters>19785</Characters>
  <Application>Microsoft Office Word</Application>
  <DocSecurity>0</DocSecurity>
  <Lines>164</Lines>
  <Paragraphs>46</Paragraphs>
  <ScaleCrop>false</ScaleCrop>
  <Company>Georgia Institute of Technology</Company>
  <LinksUpToDate>false</LinksUpToDate>
  <CharactersWithSpaces>23210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4011-12 Project Proposal Template</dc:title>
  <dc:subject/>
  <dc:creator>Diana Fouts</dc:creator>
  <cp:keywords/>
  <cp:lastModifiedBy>Cole, Tyler J</cp:lastModifiedBy>
  <cp:revision>2</cp:revision>
  <cp:lastPrinted>2018-03-05T20:59:00Z</cp:lastPrinted>
  <dcterms:created xsi:type="dcterms:W3CDTF">2022-04-28T23:49:00Z</dcterms:created>
  <dcterms:modified xsi:type="dcterms:W3CDTF">2022-04-28T23:49:00Z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0x0101008D6DA008BD179343962DD4B8D4E8ACA3</vt:lpwstr>
  </property>
</Properties>
</file>